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Override PartName="/word/media/rId29.jfif" ContentType="image/jpeg;base64"/>
  <Override PartName="/word/media/rId35.jfif" ContentType="image/jpeg;base64"/>
  <Override PartName="/word/media/rId26.jfif" ContentType="image/jpeg;base64"/>
  <Override PartName="/word/media/rId23.jfif" ContentType="image/jpeg;base64"/>
  <Override PartName="/word/media/rId20.jfif" ContentType="image/jpeg;base64"/>
  <Override PartName="/word/media/rId32.jfif" ContentType="image/jpeg;base64"/>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科目代码：120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信息通信网络运行管理员二级理论知识试卷</w:t>
      </w:r>
    </w:p>
    <w:p>
      <w:pPr>
        <w:pStyle w:val="afff2"/>
      </w:pPr>
      <w:r>
        <w:t xml:space="preserve">试卷编码：404040121-2025040007</w:t>
      </w:r>
    </w:p>
    <w:p>
      <w:pPr>
        <w:pStyle w:val="af8"/>
      </w:pPr>
      <w:r>
        <w:t xml:space="preserve">职</w:t>
      </w:r>
      <w:r>
        <w:t xml:space="preserve"> </w:t>
      </w:r>
      <w:r>
        <w:t xml:space="preserve"> </w:t>
      </w:r>
      <w:r>
        <w:t xml:space="preserve"> </w:t>
      </w:r>
      <w:r>
        <w:t xml:space="preserve"> </w:t>
      </w:r>
      <w:r>
        <w:t xml:space="preserve">业：信息通信网络运行管理员</w:t>
      </w:r>
    </w:p>
    <w:p>
      <w:pPr>
        <w:pStyle w:val="af8"/>
      </w:pPr>
      <w:r>
        <w:t xml:space="preserve">等</w:t>
      </w:r>
      <w:r>
        <w:t xml:space="preserve"> </w:t>
      </w:r>
      <w:r>
        <w:t xml:space="preserve"> </w:t>
      </w:r>
      <w:r>
        <w:t xml:space="preserve"> </w:t>
      </w:r>
      <w:r>
        <w:t xml:space="preserve"> </w:t>
      </w:r>
      <w:r>
        <w:t xml:space="preserve">级：二级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00" w:type="dxa"/>
            <w:vAlign w:val="center"/>
          </w:tcPr>
          <w:p w:rsidR="00AF1E47" w:rsidRDefault="00AF1E47">
            <w:pPr>
              <w:jc w:val="center"/>
              <w:rPr>
                <w:rFonts w:ascii="宋体" w:hAnsi="宋体" w:hint="eastAsia"/>
              </w:rPr>
            </w:pPr>
            <w:r>
              <w:rPr>
                <w:rFonts w:ascii="宋体" w:hAnsi="宋体" w:hint="eastAsia"/>
              </w:rPr>
              <w:t>三</w:t>
            </w:r>
          </w:p>
        </w:tc>
        <w:tc>
          <w:tcPr>
            <w:tcW w:w="1400" w:type="dxa"/>
            <w:vAlign w:val="center"/>
          </w:tcPr>
          <w:p w:rsidR="00AF1E47" w:rsidRDefault="00AF1E47">
            <w:pPr>
              <w:jc w:val="center"/>
              <w:rPr>
                <w:rFonts w:ascii="宋体" w:hAnsi="宋体" w:hint="eastAsia"/>
              </w:rPr>
            </w:pPr>
            <w:r>
              <w:rPr>
                <w:rFonts w:ascii="宋体" w:hAnsi="宋体" w:hint="eastAsia"/>
              </w:rPr>
              <w:t>四</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一、单选题（每题0.5分，共60分。）</w:t>
      </w:r>
    </w:p>
    <w:p>
      <w:pPr>
        <w:pStyle w:val="afff0"/>
      </w:pPr>
      <w:r>
        <w:t xml:space="preserve">1、良好的（　　）是每一个员工都必须具备的基本品质。</w:t>
      </w:r>
    </w:p>
    <w:p>
      <w:pPr>
        <w:pStyle w:val="T43"/>
      </w:pPr>
      <w:r>
        <w:tab/>
      </w:r>
      <w:r>
        <w:t xml:space="preserve">A、道德</w:t>
      </w:r>
      <w:r>
        <w:tab/>
      </w:r>
      <w:r>
        <w:t xml:space="preserve">B、品质</w:t>
      </w:r>
      <w:r>
        <w:tab/>
      </w:r>
      <w:r>
        <w:t xml:space="preserve">C、职业道德</w:t>
      </w:r>
      <w:r>
        <w:tab/>
      </w:r>
      <w:r>
        <w:t xml:space="preserve">D、制度</w:t>
      </w:r>
    </w:p>
    <w:p>
      <w:pPr>
        <w:pStyle w:val="afff0"/>
      </w:pPr>
      <w:r>
        <w:t xml:space="preserve">2、职业道德的主要内容是对员工（　　）的要求。</w:t>
      </w:r>
    </w:p>
    <w:p>
      <w:pPr>
        <w:pStyle w:val="T43"/>
      </w:pPr>
      <w:r>
        <w:tab/>
      </w:r>
      <w:r>
        <w:t xml:space="preserve">A、经验</w:t>
      </w:r>
      <w:r>
        <w:tab/>
      </w:r>
      <w:r>
        <w:t xml:space="preserve">B、义务</w:t>
      </w:r>
      <w:r>
        <w:tab/>
      </w:r>
      <w:r>
        <w:t xml:space="preserve">C、文化</w:t>
      </w:r>
      <w:r>
        <w:tab/>
      </w:r>
      <w:r>
        <w:t xml:space="preserve">D、习惯</w:t>
      </w:r>
    </w:p>
    <w:p>
      <w:pPr>
        <w:pStyle w:val="afff0"/>
      </w:pPr>
      <w:r>
        <w:t xml:space="preserve">3、（　　）是增强企业凝聚力的手段。</w:t>
      </w:r>
    </w:p>
    <w:p>
      <w:pPr>
        <w:pStyle w:val="T43"/>
      </w:pPr>
      <w:r>
        <w:tab/>
      </w:r>
      <w:r>
        <w:t xml:space="preserve">A、职业道德</w:t>
      </w:r>
      <w:r>
        <w:tab/>
      </w:r>
      <w:r>
        <w:t xml:space="preserve">B、企业环境</w:t>
      </w:r>
      <w:r>
        <w:tab/>
      </w:r>
      <w:r>
        <w:t xml:space="preserve">C、企业礼俗</w:t>
      </w:r>
      <w:r>
        <w:tab/>
      </w:r>
      <w:r>
        <w:t xml:space="preserve">D、企业作风</w:t>
      </w:r>
    </w:p>
    <w:p>
      <w:pPr>
        <w:pStyle w:val="afff0"/>
      </w:pPr>
      <w:r>
        <w:t xml:space="preserve">4、关于职业道德，正确的说法是（　　）。</w:t>
      </w:r>
    </w:p>
    <w:p>
      <w:pPr>
        <w:pStyle w:val="T13"/>
      </w:pPr>
      <w:r>
        <w:tab/>
      </w:r>
      <w:r>
        <w:t xml:space="preserve">A、职业道德无助于促进企业技术进步</w:t>
      </w:r>
    </w:p>
    <w:p>
      <w:pPr>
        <w:pStyle w:val="T13"/>
      </w:pPr>
      <w:r>
        <w:tab/>
      </w:r>
      <w:r>
        <w:t xml:space="preserve">B、职业道德无助于降低生产成本</w:t>
      </w:r>
    </w:p>
    <w:p>
      <w:pPr>
        <w:pStyle w:val="T13"/>
      </w:pPr>
      <w:r>
        <w:tab/>
      </w:r>
      <w:r>
        <w:t xml:space="preserve">C、职业道德无助于提高企业信誉</w:t>
      </w:r>
    </w:p>
    <w:p>
      <w:pPr>
        <w:pStyle w:val="T13"/>
      </w:pPr>
      <w:r>
        <w:tab/>
      </w:r>
      <w:r>
        <w:t xml:space="preserve">D、职业道德有利于提高员工职业技能，增强企业竞争力</w:t>
      </w:r>
    </w:p>
    <w:p>
      <w:pPr>
        <w:pStyle w:val="afff0"/>
      </w:pPr>
      <w:r>
        <w:t xml:space="preserve">5、（　　）就是热爱自我的工作，认真做事、全心全意地做事。</w:t>
      </w:r>
    </w:p>
    <w:p>
      <w:pPr>
        <w:pStyle w:val="T43"/>
      </w:pPr>
      <w:r>
        <w:tab/>
      </w:r>
      <w:r>
        <w:t xml:space="preserve">A、爱岗敬业</w:t>
      </w:r>
      <w:r>
        <w:tab/>
      </w:r>
      <w:r>
        <w:t xml:space="preserve">B、遵纪守法</w:t>
      </w:r>
      <w:r>
        <w:tab/>
      </w:r>
      <w:r>
        <w:t xml:space="preserve">C、严守纪律</w:t>
      </w:r>
      <w:r>
        <w:tab/>
      </w:r>
      <w:r>
        <w:t xml:space="preserve">D、确保稳定</w:t>
      </w:r>
    </w:p>
    <w:p>
      <w:pPr>
        <w:pStyle w:val="afff0"/>
      </w:pPr>
      <w:r>
        <w:t xml:space="preserve">6、朱熹指出的“专心致志，以事其业”说的是（　　）。</w:t>
      </w:r>
    </w:p>
    <w:p>
      <w:pPr>
        <w:pStyle w:val="T43"/>
      </w:pPr>
      <w:r>
        <w:tab/>
      </w:r>
      <w:r>
        <w:t xml:space="preserve">A、敬业精神</w:t>
      </w:r>
      <w:r>
        <w:tab/>
      </w:r>
      <w:r>
        <w:t xml:space="preserve">B、诚实守信</w:t>
      </w:r>
      <w:r>
        <w:tab/>
      </w:r>
      <w:r>
        <w:t xml:space="preserve">C、团结协作</w:t>
      </w:r>
      <w:r>
        <w:tab/>
      </w:r>
      <w:r>
        <w:t xml:space="preserve">D、勤劳节俭</w:t>
      </w:r>
    </w:p>
    <w:p>
      <w:pPr>
        <w:pStyle w:val="afff0"/>
      </w:pPr>
      <w:r>
        <w:t xml:space="preserve">7、在一定条件下，（　　）与法律能够相互作用，相互转化。</w:t>
      </w:r>
    </w:p>
    <w:p>
      <w:pPr>
        <w:pStyle w:val="T43"/>
      </w:pPr>
      <w:r>
        <w:tab/>
      </w:r>
      <w:r>
        <w:t xml:space="preserve">A、自身修养</w:t>
      </w:r>
      <w:r>
        <w:tab/>
      </w:r>
      <w:r>
        <w:t xml:space="preserve">B、法规</w:t>
      </w:r>
      <w:r>
        <w:tab/>
      </w:r>
      <w:r>
        <w:t xml:space="preserve">C、纪律</w:t>
      </w:r>
      <w:r>
        <w:tab/>
      </w:r>
      <w:r>
        <w:t xml:space="preserve">D、道德</w:t>
      </w:r>
    </w:p>
    <w:p>
      <w:pPr>
        <w:pStyle w:val="afff0"/>
      </w:pPr>
      <w:r>
        <w:t xml:space="preserve">8、静电对计算机的影响较大，技术人员防止静电应采用（　　）。</w:t>
      </w:r>
    </w:p>
    <w:p>
      <w:pPr>
        <w:pStyle w:val="T43"/>
      </w:pPr>
      <w:r>
        <w:tab/>
      </w:r>
      <w:r>
        <w:t xml:space="preserve">A、防静电电环</w:t>
      </w:r>
      <w:r>
        <w:tab/>
      </w:r>
      <w:r>
        <w:t xml:space="preserve">B、塑料手套</w:t>
      </w:r>
      <w:r>
        <w:tab/>
      </w:r>
      <w:r>
        <w:t xml:space="preserve">C、试电笔</w:t>
      </w:r>
      <w:r>
        <w:tab/>
      </w:r>
      <w:r>
        <w:t xml:space="preserve">D、逻辑笔</w:t>
      </w:r>
    </w:p>
    <w:p>
      <w:pPr>
        <w:pStyle w:val="afff0"/>
      </w:pPr>
      <w:r>
        <w:t xml:space="preserve">9、做人之本，立事之基，为政之根是（　　）。</w:t>
      </w:r>
    </w:p>
    <w:p>
      <w:pPr>
        <w:pStyle w:val="T43"/>
      </w:pPr>
      <w:r>
        <w:tab/>
      </w:r>
      <w:r>
        <w:t xml:space="preserve">A、服务群众</w:t>
      </w:r>
      <w:r>
        <w:tab/>
      </w:r>
      <w:r>
        <w:t xml:space="preserve">B、自私自利</w:t>
      </w:r>
      <w:r>
        <w:tab/>
      </w:r>
      <w:r>
        <w:t xml:space="preserve">C、见利忘义</w:t>
      </w:r>
      <w:r>
        <w:tab/>
      </w:r>
      <w:r>
        <w:t xml:space="preserve">D、诚实守信</w:t>
      </w:r>
    </w:p>
    <w:p>
      <w:pPr>
        <w:pStyle w:val="afff0"/>
      </w:pPr>
      <w:r>
        <w:t xml:space="preserve">10、精益求精的工匠精神体现在工作态度上就是（　　）。</w:t>
      </w:r>
    </w:p>
    <w:p>
      <w:pPr>
        <w:pStyle w:val="T43"/>
      </w:pPr>
      <w:r>
        <w:tab/>
      </w:r>
      <w:r>
        <w:t xml:space="preserve">A、认真</w:t>
      </w:r>
      <w:r>
        <w:tab/>
      </w:r>
      <w:r>
        <w:t xml:space="preserve">B、粗心</w:t>
      </w:r>
      <w:r>
        <w:tab/>
      </w:r>
      <w:r>
        <w:t xml:space="preserve">C、悲观</w:t>
      </w:r>
      <w:r>
        <w:tab/>
      </w:r>
      <w:r>
        <w:t xml:space="preserve">D、消极</w:t>
      </w:r>
    </w:p>
    <w:p>
      <w:pPr>
        <w:pStyle w:val="afff0"/>
      </w:pPr>
      <w:r>
        <w:t xml:space="preserve">11、（　　）是电脑的一个临时存储器。</w:t>
      </w:r>
    </w:p>
    <w:p>
      <w:pPr>
        <w:pStyle w:val="T43"/>
      </w:pPr>
      <w:r>
        <w:tab/>
      </w:r>
      <w:r>
        <w:t xml:space="preserve">A、内存</w:t>
      </w:r>
      <w:r>
        <w:tab/>
      </w:r>
      <w:r>
        <w:t xml:space="preserve">B、电源</w:t>
      </w:r>
      <w:r>
        <w:tab/>
      </w:r>
      <w:r>
        <w:t xml:space="preserve">C、主板</w:t>
      </w:r>
      <w:r>
        <w:tab/>
      </w:r>
      <w:r>
        <w:t xml:space="preserve">D、硬盘</w:t>
      </w:r>
    </w:p>
    <w:p>
      <w:pPr>
        <w:pStyle w:val="afff0"/>
      </w:pPr>
      <w:r>
        <w:t xml:space="preserve">12、计算机工作时采用的数制是（　　）。</w:t>
      </w:r>
    </w:p>
    <w:p>
      <w:pPr>
        <w:pStyle w:val="T43"/>
      </w:pPr>
      <w:r>
        <w:tab/>
      </w:r>
      <w:r>
        <w:t xml:space="preserve">A、十进制</w:t>
      </w:r>
      <w:r>
        <w:tab/>
      </w:r>
      <w:r>
        <w:t xml:space="preserve">B、十六进制</w:t>
      </w:r>
      <w:r>
        <w:tab/>
      </w:r>
      <w:r>
        <w:t xml:space="preserve">C、二进制</w:t>
      </w:r>
      <w:r>
        <w:tab/>
      </w:r>
      <w:r>
        <w:t xml:space="preserve">D、八进制</w:t>
      </w:r>
    </w:p>
    <w:p>
      <w:pPr>
        <w:pStyle w:val="afff0"/>
      </w:pPr>
      <w:r>
        <w:t xml:space="preserve">13、（　　）合理地组织管理了计算机系统的工作流程，使之能为多个用户提供安全高效的计算机资源共享。</w:t>
      </w:r>
    </w:p>
    <w:p>
      <w:pPr>
        <w:pStyle w:val="T43"/>
      </w:pPr>
      <w:r>
        <w:tab/>
      </w:r>
      <w:r>
        <w:t xml:space="preserve">A、应用软件</w:t>
      </w:r>
      <w:r>
        <w:tab/>
      </w:r>
      <w:r>
        <w:t xml:space="preserve">B、操作系统</w:t>
      </w:r>
      <w:r>
        <w:tab/>
      </w:r>
      <w:r>
        <w:t xml:space="preserve">C、管理软件</w:t>
      </w:r>
      <w:r>
        <w:tab/>
      </w:r>
      <w:r>
        <w:t xml:space="preserve">D、以上都不对</w:t>
      </w:r>
    </w:p>
    <w:p>
      <w:pPr>
        <w:pStyle w:val="afff0"/>
      </w:pPr>
      <w:r>
        <w:t xml:space="preserve">14、（　　）集文本、声音、图像、视频和动画为一体，是计算机处理信息多元化的技术和手段。</w:t>
      </w:r>
    </w:p>
    <w:p>
      <w:pPr>
        <w:pStyle w:val="T43"/>
      </w:pPr>
      <w:r>
        <w:tab/>
      </w:r>
      <w:r>
        <w:t xml:space="preserve">A、多媒体</w:t>
      </w:r>
      <w:r>
        <w:tab/>
      </w:r>
      <w:r>
        <w:t xml:space="preserve">B、信息处理</w:t>
      </w:r>
      <w:r>
        <w:tab/>
      </w:r>
      <w:r>
        <w:t xml:space="preserve">C、数据库技术</w:t>
      </w:r>
      <w:r>
        <w:tab/>
      </w:r>
      <w:r>
        <w:t xml:space="preserve">D、不确定</w:t>
      </w:r>
    </w:p>
    <w:p>
      <w:pPr>
        <w:pStyle w:val="afff0"/>
      </w:pPr>
      <w:r>
        <w:t xml:space="preserve">15、不是杀毒软件的是（　　）。</w:t>
      </w:r>
    </w:p>
    <w:p>
      <w:pPr>
        <w:pStyle w:val="T23"/>
      </w:pPr>
      <w:r>
        <w:tab/>
      </w:r>
      <w:r>
        <w:t xml:space="preserve">A、瑞星</w:t>
      </w:r>
      <w:r>
        <w:tab/>
      </w:r>
      <w:r>
        <w:t xml:space="preserve">B、卡巴斯基</w:t>
      </w:r>
    </w:p>
    <w:p>
      <w:pPr>
        <w:pStyle w:val="T23"/>
      </w:pPr>
      <w:r>
        <w:tab/>
      </w:r>
      <w:r>
        <w:t xml:space="preserve">C、KV3000</w:t>
      </w:r>
      <w:r>
        <w:tab/>
      </w:r>
      <w:r>
        <w:t xml:space="preserve">D、WPS</w:t>
      </w:r>
    </w:p>
    <w:p>
      <w:pPr>
        <w:pStyle w:val="afff0"/>
      </w:pPr>
      <w:r>
        <w:t xml:space="preserve">16、在互联网中可以采用不同的路由选择算法，所谓松散源路由是指IP分组（　　）。</w:t>
      </w:r>
    </w:p>
    <w:p>
      <w:pPr>
        <w:pStyle w:val="T23"/>
      </w:pPr>
      <w:r>
        <w:tab/>
      </w:r>
      <w:r>
        <w:t xml:space="preserve">A、必须经过源站指定的路由器</w:t>
      </w:r>
      <w:r>
        <w:tab/>
      </w:r>
      <w:r>
        <w:t xml:space="preserve">B、只能经过源站指定的路由器</w:t>
      </w:r>
    </w:p>
    <w:p>
      <w:pPr>
        <w:pStyle w:val="T23"/>
      </w:pPr>
      <w:r>
        <w:tab/>
      </w:r>
      <w:r>
        <w:t xml:space="preserve">C、必须经过目标站指定的路由器</w:t>
      </w:r>
      <w:r>
        <w:tab/>
      </w:r>
      <w:r>
        <w:t xml:space="preserve">D、只能经过目标站指定的路由器</w:t>
      </w:r>
    </w:p>
    <w:p>
      <w:pPr>
        <w:pStyle w:val="afff0"/>
      </w:pPr>
      <w:r>
        <w:t xml:space="preserve">17、因特网中最基本的IP地址分为A、B、C三类，其中C类地址的网络地址占（　　）个字节。</w:t>
      </w:r>
    </w:p>
    <w:p>
      <w:pPr>
        <w:pStyle w:val="T43"/>
      </w:pPr>
      <w:r>
        <w:tab/>
      </w:r>
      <w:r>
        <w:t xml:space="preserve">A、4</w:t>
      </w:r>
      <w:r>
        <w:tab/>
      </w:r>
      <w:r>
        <w:t xml:space="preserve">B、1</w:t>
      </w:r>
      <w:r>
        <w:tab/>
      </w:r>
      <w:r>
        <w:t xml:space="preserve">C、2</w:t>
      </w:r>
      <w:r>
        <w:tab/>
      </w:r>
      <w:r>
        <w:t xml:space="preserve">D、3</w:t>
      </w:r>
    </w:p>
    <w:p>
      <w:pPr>
        <w:pStyle w:val="afff0"/>
      </w:pPr>
      <w:r>
        <w:t xml:space="preserve">18、对于一个主机域名www.hava.gxou.com.cn来说，顶级域名是（　　）。</w:t>
      </w:r>
    </w:p>
    <w:p>
      <w:pPr>
        <w:pStyle w:val="T43"/>
      </w:pPr>
      <w:r>
        <w:tab/>
      </w:r>
      <w:r>
        <w:t xml:space="preserve">A、WWW</w:t>
      </w:r>
      <w:r>
        <w:tab/>
      </w:r>
      <w:r>
        <w:t xml:space="preserve">B、cn</w:t>
      </w:r>
      <w:r>
        <w:tab/>
      </w:r>
      <w:r>
        <w:t xml:space="preserve">C、GXOU</w:t>
      </w:r>
      <w:r>
        <w:tab/>
      </w:r>
      <w:r>
        <w:t xml:space="preserve">D、COM</w:t>
      </w:r>
    </w:p>
    <w:p>
      <w:pPr>
        <w:pStyle w:val="afff0"/>
      </w:pPr>
      <w:r>
        <w:t xml:space="preserve">19、TPC建立链接的过程称为（　　）。</w:t>
      </w:r>
    </w:p>
    <w:p>
      <w:pPr>
        <w:pStyle w:val="T23"/>
      </w:pPr>
      <w:r>
        <w:tab/>
      </w:r>
      <w:r>
        <w:t xml:space="preserve">A、确认</w:t>
      </w:r>
      <w:r>
        <w:tab/>
      </w:r>
      <w:r>
        <w:t xml:space="preserve">B、三次握手</w:t>
      </w:r>
    </w:p>
    <w:p>
      <w:pPr>
        <w:pStyle w:val="T23"/>
      </w:pPr>
      <w:r>
        <w:tab/>
      </w:r>
      <w:r>
        <w:t xml:space="preserve">C、四次握手</w:t>
      </w:r>
      <w:r>
        <w:tab/>
      </w:r>
      <w:r>
        <w:t xml:space="preserve">D、establish</w:t>
      </w:r>
    </w:p>
    <w:p>
      <w:pPr>
        <w:pStyle w:val="afff0"/>
      </w:pPr>
      <w:r>
        <w:t xml:space="preserve">20、（　　）是TCP/IP模型传输层中的无连接协议｡</w:t>
      </w:r>
    </w:p>
    <w:p>
      <w:pPr>
        <w:pStyle w:val="T23"/>
      </w:pPr>
      <w:r>
        <w:tab/>
      </w:r>
      <w:r>
        <w:t xml:space="preserve">A、TCP协议</w:t>
      </w:r>
      <w:r>
        <w:tab/>
      </w:r>
      <w:r>
        <w:t xml:space="preserve">B、IP协议</w:t>
      </w:r>
    </w:p>
    <w:p>
      <w:pPr>
        <w:pStyle w:val="T23"/>
      </w:pPr>
      <w:r>
        <w:tab/>
      </w:r>
      <w:r>
        <w:t xml:space="preserve">C、UDP协议</w:t>
      </w:r>
      <w:r>
        <w:tab/>
      </w:r>
      <w:r>
        <w:t xml:space="preserve">D、ICMP协议</w:t>
      </w:r>
    </w:p>
    <w:p>
      <w:pPr>
        <w:pStyle w:val="afff0"/>
      </w:pPr>
      <w:r>
        <w:t xml:space="preserve">21、Web服务基于（　　）模型</w:t>
      </w:r>
    </w:p>
    <w:p>
      <w:pPr>
        <w:pStyle w:val="T23"/>
      </w:pPr>
      <w:r>
        <w:tab/>
      </w:r>
      <w:r>
        <w:t xml:space="preserve">A、客户机</w:t>
      </w:r>
      <w:r>
        <w:tab/>
      </w:r>
      <w:r>
        <w:t xml:space="preserve">B、服务器</w:t>
      </w:r>
    </w:p>
    <w:p>
      <w:pPr>
        <w:pStyle w:val="T23"/>
      </w:pPr>
      <w:r>
        <w:tab/>
      </w:r>
      <w:r>
        <w:t xml:space="preserve">C、客户机/服务器</w:t>
      </w:r>
      <w:r>
        <w:tab/>
      </w:r>
      <w:r>
        <w:t xml:space="preserve">D、主机</w:t>
      </w:r>
    </w:p>
    <w:p>
      <w:pPr>
        <w:pStyle w:val="afff0"/>
      </w:pPr>
      <w:r>
        <w:t xml:space="preserve">22、在Internet的设计原则中不包括（　　）。</w:t>
      </w:r>
    </w:p>
    <w:p>
      <w:pPr>
        <w:pStyle w:val="T23"/>
      </w:pPr>
      <w:r>
        <w:tab/>
      </w:r>
      <w:r>
        <w:t xml:space="preserve">A、可伸缩性原则</w:t>
      </w:r>
      <w:r>
        <w:tab/>
      </w:r>
      <w:r>
        <w:t xml:space="preserve">B、开发费用最低原则</w:t>
      </w:r>
    </w:p>
    <w:p>
      <w:pPr>
        <w:pStyle w:val="T23"/>
      </w:pPr>
      <w:r>
        <w:tab/>
      </w:r>
      <w:r>
        <w:t xml:space="preserve">C、功能分解原则</w:t>
      </w:r>
      <w:r>
        <w:tab/>
      </w:r>
      <w:r>
        <w:t xml:space="preserve">D、结构安全性原则</w:t>
      </w:r>
    </w:p>
    <w:p>
      <w:pPr>
        <w:pStyle w:val="afff0"/>
      </w:pPr>
      <w:r>
        <w:t xml:space="preserve">23、计算机病毒会造成计算机（　　）的损坏。</w:t>
      </w:r>
    </w:p>
    <w:p>
      <w:pPr>
        <w:pStyle w:val="T23"/>
      </w:pPr>
      <w:r>
        <w:tab/>
      </w:r>
      <w:r>
        <w:t xml:space="preserve">A、硬件、软件和数据</w:t>
      </w:r>
      <w:r>
        <w:tab/>
      </w:r>
      <w:r>
        <w:t xml:space="preserve">B、硬件和软件</w:t>
      </w:r>
    </w:p>
    <w:p>
      <w:pPr>
        <w:pStyle w:val="T23"/>
      </w:pPr>
      <w:r>
        <w:tab/>
      </w:r>
      <w:r>
        <w:t xml:space="preserve">C、软件和数据</w:t>
      </w:r>
      <w:r>
        <w:tab/>
      </w:r>
      <w:r>
        <w:t xml:space="preserve">D、硬件和数据</w:t>
      </w:r>
    </w:p>
    <w:p>
      <w:pPr>
        <w:pStyle w:val="afff0"/>
      </w:pPr>
      <w:r>
        <w:t xml:space="preserve">24、PGP不可以给我们提供（　　）。</w:t>
      </w:r>
    </w:p>
    <w:p>
      <w:pPr>
        <w:pStyle w:val="T43"/>
      </w:pPr>
      <w:r>
        <w:tab/>
      </w:r>
      <w:r>
        <w:t xml:space="preserve">A、身份验证</w:t>
      </w:r>
      <w:r>
        <w:tab/>
      </w:r>
      <w:r>
        <w:t xml:space="preserve">B、支付</w:t>
      </w:r>
      <w:r>
        <w:tab/>
      </w:r>
      <w:r>
        <w:t xml:space="preserve">C、压缩</w:t>
      </w:r>
      <w:r>
        <w:tab/>
      </w:r>
      <w:r>
        <w:t xml:space="preserve">D、保密性</w:t>
      </w:r>
    </w:p>
    <w:p>
      <w:pPr>
        <w:pStyle w:val="afff0"/>
      </w:pPr>
      <w:r>
        <w:t xml:space="preserve">25、以下不属于电子证据特点的是（　　）。</w:t>
      </w:r>
    </w:p>
    <w:p>
      <w:pPr>
        <w:pStyle w:val="T23"/>
      </w:pPr>
      <w:r>
        <w:tab/>
      </w:r>
      <w:r>
        <w:t xml:space="preserve">A、电子证据的脆弱性</w:t>
      </w:r>
      <w:r>
        <w:tab/>
      </w:r>
      <w:r>
        <w:t xml:space="preserve">B、电子证据的隐蔽性</w:t>
      </w:r>
    </w:p>
    <w:p>
      <w:pPr>
        <w:pStyle w:val="T23"/>
      </w:pPr>
      <w:r>
        <w:tab/>
      </w:r>
      <w:r>
        <w:t xml:space="preserve">C、电子证据的不可挽救性</w:t>
      </w:r>
      <w:r>
        <w:tab/>
      </w:r>
      <w:r>
        <w:t xml:space="preserve">D、电子证据对系统的依赖性</w:t>
      </w:r>
    </w:p>
    <w:p>
      <w:pPr>
        <w:pStyle w:val="afff0"/>
      </w:pPr>
      <w:r>
        <w:t xml:space="preserve">26、Ping命令是基于（　　）协议实现的，而该协议是在IP层实现的。</w:t>
      </w:r>
    </w:p>
    <w:p>
      <w:pPr>
        <w:pStyle w:val="T43"/>
      </w:pPr>
      <w:r>
        <w:tab/>
      </w:r>
      <w:r>
        <w:t xml:space="preserve">A、ICMP</w:t>
      </w:r>
      <w:r>
        <w:tab/>
      </w:r>
      <w:r>
        <w:t xml:space="preserve">B、IP</w:t>
      </w:r>
      <w:r>
        <w:tab/>
      </w:r>
      <w:r>
        <w:t xml:space="preserve">C、ARP</w:t>
      </w:r>
      <w:r>
        <w:tab/>
      </w:r>
      <w:r>
        <w:t xml:space="preserve">D、RARP</w:t>
      </w:r>
    </w:p>
    <w:p>
      <w:pPr>
        <w:pStyle w:val="afff0"/>
      </w:pPr>
      <w:r>
        <w:t xml:space="preserve">27、通过无线网络与互联网的融合，将物体的信息实时准确地传递给用户，指的是（　　）</w:t>
      </w:r>
    </w:p>
    <w:p>
      <w:pPr>
        <w:pStyle w:val="T43"/>
      </w:pPr>
      <w:r>
        <w:tab/>
      </w:r>
      <w:r>
        <w:t xml:space="preserve">A、可靠传递</w:t>
      </w:r>
      <w:r>
        <w:tab/>
      </w:r>
      <w:r>
        <w:t xml:space="preserve">B、全面感知</w:t>
      </w:r>
      <w:r>
        <w:tab/>
      </w:r>
      <w:r>
        <w:t xml:space="preserve">C、智能处理</w:t>
      </w:r>
      <w:r>
        <w:tab/>
      </w:r>
      <w:r>
        <w:t xml:space="preserve">D、互联网</w:t>
      </w:r>
    </w:p>
    <w:p>
      <w:pPr>
        <w:pStyle w:val="afff0"/>
      </w:pPr>
      <w:r>
        <w:t xml:space="preserve">28、&lt;p&gt;Input port of a router don&amp;rsquo;t perform （　　） functions.&lt;/p&gt;</w:t>
      </w:r>
    </w:p>
    <w:p>
      <w:pPr>
        <w:pStyle w:val="T13"/>
      </w:pPr>
      <w:r>
        <w:tab/>
      </w:r>
      <w:r>
        <w:t xml:space="preserve">A、&lt;p&gt;the physical layer functions&lt;/p&gt;</w:t>
      </w:r>
    </w:p>
    <w:p>
      <w:pPr>
        <w:pStyle w:val="T13"/>
      </w:pPr>
      <w:r>
        <w:tab/>
      </w:r>
      <w:r>
        <w:t xml:space="preserve">B、&lt;p&gt;the data link layer functions&lt;/p&gt;</w:t>
      </w:r>
    </w:p>
    <w:p>
      <w:pPr>
        <w:pStyle w:val="T13"/>
      </w:pPr>
      <w:r>
        <w:tab/>
      </w:r>
      <w:r>
        <w:t xml:space="preserve">C、&lt;p&gt;lookup and forwarding function&lt;/p&gt;</w:t>
      </w:r>
    </w:p>
    <w:p>
      <w:pPr>
        <w:pStyle w:val="T13"/>
      </w:pPr>
      <w:r>
        <w:tab/>
      </w:r>
      <w:r>
        <w:t xml:space="preserve">D、&lt;p&gt;network management&lt;/p&gt;</w:t>
      </w:r>
    </w:p>
    <w:p>
      <w:pPr>
        <w:pStyle w:val="afff0"/>
      </w:pPr>
      <w:r>
        <w:t xml:space="preserve">29、用人单位支付劳动者的工资（　　）当地最低工资标准。</w:t>
      </w:r>
    </w:p>
    <w:p>
      <w:pPr>
        <w:pStyle w:val="T43"/>
      </w:pPr>
      <w:r>
        <w:tab/>
      </w:r>
      <w:r>
        <w:t xml:space="preserve">A、不得低于</w:t>
      </w:r>
      <w:r>
        <w:tab/>
      </w:r>
      <w:r>
        <w:t xml:space="preserve">B、不得高于</w:t>
      </w:r>
      <w:r>
        <w:tab/>
      </w:r>
      <w:r>
        <w:t xml:space="preserve">C、等于</w:t>
      </w:r>
      <w:r>
        <w:tab/>
      </w:r>
      <w:r>
        <w:t xml:space="preserve">D、低于</w:t>
      </w:r>
    </w:p>
    <w:p>
      <w:pPr>
        <w:pStyle w:val="afff0"/>
      </w:pPr>
      <w:r>
        <w:t xml:space="preserve">30、《计算机软件保护条例》是保护软件的（　　）。</w:t>
      </w:r>
    </w:p>
    <w:p>
      <w:pPr>
        <w:pStyle w:val="T43"/>
      </w:pPr>
      <w:r>
        <w:tab/>
      </w:r>
      <w:r>
        <w:t xml:space="preserve">A、使用权</w:t>
      </w:r>
      <w:r>
        <w:tab/>
      </w:r>
      <w:r>
        <w:t xml:space="preserve">B、复制权</w:t>
      </w:r>
      <w:r>
        <w:tab/>
      </w:r>
      <w:r>
        <w:t xml:space="preserve">C、发行权</w:t>
      </w:r>
      <w:r>
        <w:tab/>
      </w:r>
      <w:r>
        <w:t xml:space="preserve">D、著作权</w:t>
      </w:r>
    </w:p>
    <w:p>
      <w:pPr>
        <w:pStyle w:val="afff0"/>
      </w:pPr>
      <w:r>
        <w:t xml:space="preserve">31、《中华人民共和国网络安全法》规定，网络运营者应当为（　　）、国家安全机关依法维护国家安全和侦查犯罪的活动提供技术支持和协助。</w:t>
      </w:r>
    </w:p>
    <w:p>
      <w:pPr>
        <w:pStyle w:val="T43"/>
      </w:pPr>
      <w:r>
        <w:tab/>
      </w:r>
      <w:r>
        <w:t xml:space="preserve">A、公安机关</w:t>
      </w:r>
      <w:r>
        <w:tab/>
      </w:r>
      <w:r>
        <w:t xml:space="preserve">B、通信部门</w:t>
      </w:r>
      <w:r>
        <w:tab/>
      </w:r>
      <w:r>
        <w:t xml:space="preserve">C、工信部门</w:t>
      </w:r>
      <w:r>
        <w:tab/>
      </w:r>
      <w:r>
        <w:t xml:space="preserve">D、媒体</w:t>
      </w:r>
    </w:p>
    <w:p>
      <w:pPr>
        <w:pStyle w:val="afff0"/>
      </w:pPr>
      <w:r>
        <w:t xml:space="preserve">32、以下属于邻接权的是（　　）。</w:t>
      </w:r>
    </w:p>
    <w:p>
      <w:pPr>
        <w:pStyle w:val="T43"/>
      </w:pPr>
      <w:r>
        <w:tab/>
      </w:r>
      <w:r>
        <w:t xml:space="preserve">A、出版权</w:t>
      </w:r>
      <w:r>
        <w:tab/>
      </w:r>
      <w:r>
        <w:t xml:space="preserve">B、表演者权</w:t>
      </w:r>
      <w:r>
        <w:tab/>
      </w:r>
      <w:r>
        <w:t xml:space="preserve">C、录音录像权</w:t>
      </w:r>
      <w:r>
        <w:tab/>
      </w:r>
      <w:r>
        <w:t xml:space="preserve">D、播放权</w:t>
      </w:r>
    </w:p>
    <w:p>
      <w:pPr>
        <w:pStyle w:val="afff0"/>
      </w:pPr>
      <w:r>
        <w:t xml:space="preserve">33、下列关于CMIP（公共管理信息协议）描述，正确的是（　　）。</w:t>
      </w:r>
    </w:p>
    <w:p>
      <w:pPr>
        <w:pStyle w:val="T23"/>
      </w:pPr>
      <w:r>
        <w:tab/>
      </w:r>
      <w:r>
        <w:t xml:space="preserve">A、针对TCP/IP环境</w:t>
      </w:r>
      <w:r>
        <w:tab/>
      </w:r>
      <w:r>
        <w:t xml:space="preserve">B、结构简单，易于实现</w:t>
      </w:r>
    </w:p>
    <w:p>
      <w:pPr>
        <w:pStyle w:val="T23"/>
      </w:pPr>
      <w:r>
        <w:tab/>
      </w:r>
      <w:r>
        <w:t xml:space="preserve">C、采用报告机制</w:t>
      </w:r>
      <w:r>
        <w:tab/>
      </w:r>
      <w:r>
        <w:t xml:space="preserve">D、由IETF制定</w:t>
      </w:r>
    </w:p>
    <w:p>
      <w:pPr>
        <w:pStyle w:val="afff0"/>
      </w:pPr>
      <w:r>
        <w:t xml:space="preserve">34、简单网络管理协议SNMP处于网络体系结构的哪一层?（　　）</w:t>
      </w:r>
    </w:p>
    <w:p>
      <w:pPr>
        <w:pStyle w:val="T23"/>
      </w:pPr>
      <w:r>
        <w:tab/>
      </w:r>
      <w:r>
        <w:t xml:space="preserve">A、传输层</w:t>
      </w:r>
      <w:r>
        <w:tab/>
      </w:r>
      <w:r>
        <w:t xml:space="preserve">B、互联层</w:t>
      </w:r>
    </w:p>
    <w:p>
      <w:pPr>
        <w:pStyle w:val="T23"/>
      </w:pPr>
      <w:r>
        <w:tab/>
      </w:r>
      <w:r>
        <w:t xml:space="preserve">C、逻辑链路控制层</w:t>
      </w:r>
      <w:r>
        <w:tab/>
      </w:r>
      <w:r>
        <w:t xml:space="preserve">D、应用层</w:t>
      </w:r>
    </w:p>
    <w:p>
      <w:pPr>
        <w:pStyle w:val="afff0"/>
      </w:pPr>
      <w:r>
        <w:t xml:space="preserve">35、（　　）指一个数据包从用户的计算机发送到网站服务器，然后再立即从网站服务器返回用户计算机的来回时间。</w:t>
      </w:r>
    </w:p>
    <w:p>
      <w:pPr>
        <w:pStyle w:val="T43"/>
      </w:pPr>
      <w:r>
        <w:tab/>
      </w:r>
      <w:r>
        <w:t xml:space="preserve">A、丢包率</w:t>
      </w:r>
      <w:r>
        <w:tab/>
      </w:r>
      <w:r>
        <w:t xml:space="preserve">B、网络延时</w:t>
      </w:r>
      <w:r>
        <w:tab/>
      </w:r>
      <w:r>
        <w:t xml:space="preserve">C、下载速度</w:t>
      </w:r>
      <w:r>
        <w:tab/>
      </w:r>
      <w:r>
        <w:t xml:space="preserve">D、抖动</w:t>
      </w:r>
    </w:p>
    <w:p>
      <w:pPr>
        <w:pStyle w:val="afff0"/>
      </w:pPr>
      <w:r>
        <w:t xml:space="preserve">36、在网络管理中，不属于性能管理功能的是（　　）。</w:t>
      </w:r>
    </w:p>
    <w:p>
      <w:pPr>
        <w:pStyle w:val="T23"/>
      </w:pPr>
      <w:r>
        <w:tab/>
      </w:r>
      <w:r>
        <w:t xml:space="preserve">A、性能监控</w:t>
      </w:r>
      <w:r>
        <w:tab/>
      </w:r>
      <w:r>
        <w:t xml:space="preserve">B、数据管理</w:t>
      </w:r>
    </w:p>
    <w:p>
      <w:pPr>
        <w:pStyle w:val="T23"/>
      </w:pPr>
      <w:r>
        <w:tab/>
      </w:r>
      <w:r>
        <w:t xml:space="preserve">C、性能分析</w:t>
      </w:r>
      <w:r>
        <w:tab/>
      </w:r>
      <w:r>
        <w:t xml:space="preserve">D、实时性能监控</w:t>
      </w:r>
    </w:p>
    <w:p>
      <w:pPr>
        <w:pStyle w:val="afff0"/>
      </w:pPr>
      <w:r>
        <w:t xml:space="preserve">37、以下哪一项用于网络管理员了解服务器磁盘驱动器的繁忙程度？（　　）</w:t>
      </w:r>
    </w:p>
    <w:p>
      <w:pPr>
        <w:pStyle w:val="T13"/>
      </w:pPr>
      <w:r>
        <w:tab/>
      </w:r>
      <w:r>
        <w:t xml:space="preserve">A、DiskBytes/sec</w:t>
      </w:r>
    </w:p>
    <w:p>
      <w:pPr>
        <w:pStyle w:val="T13"/>
      </w:pPr>
      <w:r>
        <w:tab/>
      </w:r>
      <w:r>
        <w:t xml:space="preserve">B、AverageDiskBytes/Transfer</w:t>
      </w:r>
    </w:p>
    <w:p>
      <w:pPr>
        <w:pStyle w:val="T13"/>
      </w:pPr>
      <w:r>
        <w:tab/>
      </w:r>
      <w:r>
        <w:t xml:space="preserve">C、%DiskTime</w:t>
      </w:r>
    </w:p>
    <w:p>
      <w:pPr>
        <w:pStyle w:val="T13"/>
      </w:pPr>
      <w:r>
        <w:tab/>
      </w:r>
      <w:r>
        <w:t xml:space="preserve">D、Thread\%ProcessorTime</w:t>
      </w:r>
    </w:p>
    <w:p>
      <w:pPr>
        <w:pStyle w:val="afff0"/>
      </w:pPr>
      <w:r>
        <w:t xml:space="preserve">38、如果长时间监控系统性能计数器，可使用（　　）的功能。</w:t>
      </w:r>
    </w:p>
    <w:p>
      <w:pPr>
        <w:pStyle w:val="T43"/>
      </w:pPr>
      <w:r>
        <w:tab/>
      </w:r>
      <w:r>
        <w:t xml:space="preserve">A、性能监视器</w:t>
      </w:r>
      <w:r>
        <w:tab/>
      </w:r>
      <w:r>
        <w:t xml:space="preserve">B、计数器日志</w:t>
      </w:r>
      <w:r>
        <w:tab/>
      </w:r>
      <w:r>
        <w:t xml:space="preserve">C、性能警报</w:t>
      </w:r>
      <w:r>
        <w:tab/>
      </w:r>
      <w:r>
        <w:t xml:space="preserve">D、安全日志</w:t>
      </w:r>
    </w:p>
    <w:p>
      <w:pPr>
        <w:pStyle w:val="afff0"/>
      </w:pPr>
      <w:r>
        <w:t xml:space="preserve">39、以下哪个命令提供了实时的对系统处理器的状态监视。显示系统中CPU最“敏感”的任务列表。（　　）</w:t>
      </w:r>
    </w:p>
    <w:p>
      <w:pPr>
        <w:pStyle w:val="T23"/>
      </w:pPr>
      <w:r>
        <w:tab/>
      </w:r>
      <w:r>
        <w:t xml:space="preserve">A、stap</w:t>
      </w:r>
      <w:r>
        <w:tab/>
      </w:r>
      <w:r>
        <w:t xml:space="preserve">B、top</w:t>
      </w:r>
    </w:p>
    <w:p>
      <w:pPr>
        <w:pStyle w:val="T23"/>
      </w:pPr>
      <w:r>
        <w:tab/>
      </w:r>
      <w:r>
        <w:t xml:space="preserve">C、trace</w:t>
      </w:r>
      <w:r>
        <w:tab/>
      </w:r>
      <w:r>
        <w:t xml:space="preserve">D、netstat</w:t>
      </w:r>
    </w:p>
    <w:p>
      <w:pPr>
        <w:pStyle w:val="afff0"/>
      </w:pPr>
      <w:r>
        <w:t xml:space="preserve">40、下列哪个命令可以用于磁盘IO监控工具。（　　）</w:t>
      </w:r>
    </w:p>
    <w:p>
      <w:pPr>
        <w:pStyle w:val="T23"/>
      </w:pPr>
      <w:r>
        <w:tab/>
      </w:r>
      <w:r>
        <w:t xml:space="preserve">A、tcpdump</w:t>
      </w:r>
      <w:r>
        <w:tab/>
      </w:r>
      <w:r>
        <w:t xml:space="preserve">B、vmstat</w:t>
      </w:r>
    </w:p>
    <w:p>
      <w:pPr>
        <w:pStyle w:val="T23"/>
      </w:pPr>
      <w:r>
        <w:tab/>
      </w:r>
      <w:r>
        <w:t xml:space="preserve">C、free</w:t>
      </w:r>
      <w:r>
        <w:tab/>
      </w:r>
      <w:r>
        <w:t xml:space="preserve">D、iostat</w:t>
      </w:r>
    </w:p>
    <w:p>
      <w:pPr>
        <w:pStyle w:val="afff0"/>
      </w:pPr>
      <w:r>
        <w:t xml:space="preserve">41、下面哪一项不属于需要检测的数据库系统性能。（　　）</w:t>
      </w:r>
    </w:p>
    <w:p>
      <w:pPr>
        <w:pStyle w:val="T23"/>
      </w:pPr>
      <w:r>
        <w:tab/>
      </w:r>
      <w:r>
        <w:t xml:space="preserve">A、用户查询响应时间</w:t>
      </w:r>
      <w:r>
        <w:tab/>
      </w:r>
      <w:r>
        <w:t xml:space="preserve">B、并发访问用户数</w:t>
      </w:r>
    </w:p>
    <w:p>
      <w:pPr>
        <w:pStyle w:val="T23"/>
      </w:pPr>
      <w:r>
        <w:tab/>
      </w:r>
      <w:r>
        <w:t xml:space="preserve">C、数据库大小</w:t>
      </w:r>
      <w:r>
        <w:tab/>
      </w:r>
      <w:r>
        <w:t xml:space="preserve">D、系统吞吐量</w:t>
      </w:r>
    </w:p>
    <w:p>
      <w:pPr>
        <w:pStyle w:val="afff0"/>
      </w:pPr>
      <w:r>
        <w:t xml:space="preserve">42、数据库设计中的逻辑结构设计的任务是把（　　）阶段产生的概念数据库模式变换为逻辑结构的数据库模式。</w:t>
      </w:r>
    </w:p>
    <w:p>
      <w:pPr>
        <w:pStyle w:val="T23"/>
      </w:pPr>
      <w:r>
        <w:tab/>
      </w:r>
      <w:r>
        <w:t xml:space="preserve">A、需求分析</w:t>
      </w:r>
      <w:r>
        <w:tab/>
      </w:r>
      <w:r>
        <w:t xml:space="preserve">B、物理设计</w:t>
      </w:r>
    </w:p>
    <w:p>
      <w:pPr>
        <w:pStyle w:val="T23"/>
      </w:pPr>
      <w:r>
        <w:tab/>
      </w:r>
      <w:r>
        <w:t xml:space="preserve">C、逻辑结构设计</w:t>
      </w:r>
      <w:r>
        <w:tab/>
      </w:r>
      <w:r>
        <w:t xml:space="preserve">D、概念结构设计</w:t>
      </w:r>
    </w:p>
    <w:p>
      <w:pPr>
        <w:pStyle w:val="afff0"/>
      </w:pPr>
      <w:r>
        <w:t xml:space="preserve">43、要修改表的结构，应使用SQL语言的命令（　　）。</w:t>
      </w:r>
    </w:p>
    <w:p>
      <w:pPr>
        <w:pStyle w:val="T23"/>
      </w:pPr>
      <w:r>
        <w:tab/>
      </w:r>
      <w:r>
        <w:t xml:space="preserve">A、UPDATETABLE</w:t>
      </w:r>
      <w:r>
        <w:tab/>
      </w:r>
      <w:r>
        <w:t xml:space="preserve">B、MODlFYTABLE</w:t>
      </w:r>
    </w:p>
    <w:p>
      <w:pPr>
        <w:pStyle w:val="T23"/>
      </w:pPr>
      <w:r>
        <w:tab/>
      </w:r>
      <w:r>
        <w:t xml:space="preserve">C、ALTERTABLE</w:t>
      </w:r>
      <w:r>
        <w:tab/>
      </w:r>
      <w:r>
        <w:t xml:space="preserve">D、CHANGETABLE</w:t>
      </w:r>
    </w:p>
    <w:p>
      <w:pPr>
        <w:pStyle w:val="afff0"/>
      </w:pPr>
      <w:r>
        <w:t xml:space="preserve">44、在查询语句的where子句中，如果出现了"agebetween30and40"，这个表达式等同于（　　）。</w:t>
      </w:r>
    </w:p>
    <w:p>
      <w:pPr>
        <w:pStyle w:val="T13"/>
      </w:pPr>
      <w:r>
        <w:tab/>
      </w:r>
      <w:r>
        <w:t xml:space="preserve">A、age&gt;=30andage&lt;=40</w:t>
      </w:r>
    </w:p>
    <w:p>
      <w:pPr>
        <w:pStyle w:val="T13"/>
      </w:pPr>
      <w:r>
        <w:tab/>
      </w:r>
      <w:r>
        <w:t xml:space="preserve">B、age&gt;=30orage&lt;=40</w:t>
      </w:r>
    </w:p>
    <w:p>
      <w:pPr>
        <w:pStyle w:val="T13"/>
      </w:pPr>
      <w:r>
        <w:tab/>
      </w:r>
      <w:r>
        <w:t xml:space="preserve">C、age&gt;30andage&lt;40</w:t>
      </w:r>
    </w:p>
    <w:p>
      <w:pPr>
        <w:pStyle w:val="T13"/>
      </w:pPr>
      <w:r>
        <w:tab/>
      </w:r>
      <w:r>
        <w:t xml:space="preserve">D、age&gt;30orage&lt;40</w:t>
      </w:r>
    </w:p>
    <w:p>
      <w:pPr>
        <w:pStyle w:val="afff0"/>
      </w:pPr>
      <w:r>
        <w:t xml:space="preserve">45、select*from员工数据表innerjoin项目数据表orderby所属部门computesum(工资)by所属部门.语句含义为（　　）。</w:t>
      </w:r>
    </w:p>
    <w:p>
      <w:pPr>
        <w:pStyle w:val="T13"/>
      </w:pPr>
      <w:r>
        <w:tab/>
      </w:r>
      <w:r>
        <w:t xml:space="preserve">A、把员工数据库按照员工姓名排序后，计算每个部门的工资总和。</w:t>
      </w:r>
    </w:p>
    <w:p>
      <w:pPr>
        <w:pStyle w:val="T13"/>
      </w:pPr>
      <w:r>
        <w:tab/>
      </w:r>
      <w:r>
        <w:t xml:space="preserve">B、把员工数据库按照所属部门排序后，计算每个部门的平均工资。</w:t>
      </w:r>
    </w:p>
    <w:p>
      <w:pPr>
        <w:pStyle w:val="T13"/>
      </w:pPr>
      <w:r>
        <w:tab/>
      </w:r>
      <w:r>
        <w:t xml:space="preserve">C、把员工数据库按照员工姓名排序后，计算每个部门的平均工资。</w:t>
      </w:r>
    </w:p>
    <w:p>
      <w:pPr>
        <w:pStyle w:val="T13"/>
      </w:pPr>
      <w:r>
        <w:tab/>
      </w:r>
      <w:r>
        <w:t xml:space="preserve">D、把员工数据库按照所属部门排序后，计算每个部门的工资总和。</w:t>
      </w:r>
    </w:p>
    <w:p>
      <w:pPr>
        <w:pStyle w:val="afff0"/>
      </w:pPr>
      <w:r>
        <w:t xml:space="preserve">46、在SQL语言中的视图VIEW是数据库的（　　）。</w:t>
      </w:r>
    </w:p>
    <w:p>
      <w:pPr>
        <w:pStyle w:val="T43"/>
      </w:pPr>
      <w:r>
        <w:tab/>
      </w:r>
      <w:r>
        <w:t xml:space="preserve">A、外模式</w:t>
      </w:r>
      <w:r>
        <w:tab/>
      </w:r>
      <w:r>
        <w:t xml:space="preserve">B、模式</w:t>
      </w:r>
      <w:r>
        <w:tab/>
      </w:r>
      <w:r>
        <w:t xml:space="preserve">C、内模式</w:t>
      </w:r>
      <w:r>
        <w:tab/>
      </w:r>
      <w:r>
        <w:t xml:space="preserve">D、存储模式</w:t>
      </w:r>
    </w:p>
    <w:p>
      <w:pPr>
        <w:pStyle w:val="afff0"/>
      </w:pPr>
      <w:r>
        <w:t xml:space="preserve">47、用户收到了一封可疑的电子邮件，要求用户提供银行账户及密码，这属于何种攻击手段（　　）。</w:t>
      </w:r>
    </w:p>
    <w:p>
      <w:pPr>
        <w:pStyle w:val="T23"/>
      </w:pPr>
      <w:r>
        <w:tab/>
      </w:r>
      <w:r>
        <w:t xml:space="preserve">A、缓存溢出攻击</w:t>
      </w:r>
      <w:r>
        <w:tab/>
      </w:r>
      <w:r>
        <w:t xml:space="preserve">B、钓鱼攻击</w:t>
      </w:r>
    </w:p>
    <w:p>
      <w:pPr>
        <w:pStyle w:val="T23"/>
      </w:pPr>
      <w:r>
        <w:tab/>
      </w:r>
      <w:r>
        <w:t xml:space="preserve">C、暗门攻击</w:t>
      </w:r>
      <w:r>
        <w:tab/>
      </w:r>
      <w:r>
        <w:t xml:space="preserve">D、DDOS攻击</w:t>
      </w:r>
    </w:p>
    <w:p>
      <w:pPr>
        <w:pStyle w:val="afff0"/>
      </w:pPr>
      <w:r>
        <w:t xml:space="preserve">48、关系数据库中一个表S的结构为S（SN，CN，grade），其中SN为学生名，CN为课程名，二者均为字符型；grade为成绩，数值型，取值范围0－100。若要把“张二的化学成绩80分”插入S中，则可用（　　）。</w:t>
      </w:r>
    </w:p>
    <w:p>
      <w:pPr>
        <w:pStyle w:val="T13"/>
      </w:pPr>
      <w:r>
        <w:tab/>
      </w:r>
      <w:r>
        <w:t xml:space="preserve">A、ADDINTOSVALUES（’张二’，’化学’，’80’）</w:t>
      </w:r>
    </w:p>
    <w:p>
      <w:pPr>
        <w:pStyle w:val="T13"/>
      </w:pPr>
      <w:r>
        <w:tab/>
      </w:r>
      <w:r>
        <w:t xml:space="preserve">B、ADDS（SN，CN，grade）VALUES（’张二’，’化学’，80）</w:t>
      </w:r>
    </w:p>
    <w:p>
      <w:pPr>
        <w:pStyle w:val="T13"/>
      </w:pPr>
      <w:r>
        <w:tab/>
      </w:r>
      <w:r>
        <w:t xml:space="preserve">C、INSERTINTOSVALUES（’张二’，’化学’，’80’）</w:t>
      </w:r>
    </w:p>
    <w:p>
      <w:pPr>
        <w:pStyle w:val="T13"/>
      </w:pPr>
      <w:r>
        <w:tab/>
      </w:r>
      <w:r>
        <w:t xml:space="preserve">D、INSERTINTOSVALUES（’张二’，’化学’，80）</w:t>
      </w:r>
    </w:p>
    <w:p>
      <w:pPr>
        <w:pStyle w:val="afff0"/>
      </w:pPr>
      <w:r>
        <w:t xml:space="preserve">49、DELETE语句用来删除表中的数据,一次可以删除（　　）。</w:t>
      </w:r>
    </w:p>
    <w:p>
      <w:pPr>
        <w:pStyle w:val="T43"/>
      </w:pPr>
      <w:r>
        <w:tab/>
      </w:r>
      <w:r>
        <w:t xml:space="preserve">A、一行</w:t>
      </w:r>
      <w:r>
        <w:tab/>
      </w:r>
      <w:r>
        <w:t xml:space="preserve">B、3行</w:t>
      </w:r>
      <w:r>
        <w:tab/>
      </w:r>
      <w:r>
        <w:t xml:space="preserve">C、一行和多行</w:t>
      </w:r>
      <w:r>
        <w:tab/>
      </w:r>
      <w:r>
        <w:t xml:space="preserve">D、多行</w:t>
      </w:r>
    </w:p>
    <w:p>
      <w:pPr>
        <w:pStyle w:val="afff0"/>
      </w:pPr>
      <w:r>
        <w:t xml:space="preserve">50、关系规范化中的删除操作异常是指（　　）。</w:t>
      </w:r>
    </w:p>
    <w:p>
      <w:pPr>
        <w:pStyle w:val="T23"/>
      </w:pPr>
      <w:r>
        <w:tab/>
      </w:r>
      <w:r>
        <w:t xml:space="preserve">A、不该删除的数据被删除</w:t>
      </w:r>
      <w:r>
        <w:tab/>
      </w:r>
      <w:r>
        <w:t xml:space="preserve">B、不该插入的数据被插入</w:t>
      </w:r>
    </w:p>
    <w:p>
      <w:pPr>
        <w:pStyle w:val="T23"/>
      </w:pPr>
      <w:r>
        <w:tab/>
      </w:r>
      <w:r>
        <w:t xml:space="preserve">C、应该删除的数据未被删除</w:t>
      </w:r>
      <w:r>
        <w:tab/>
      </w:r>
      <w:r>
        <w:t xml:space="preserve">D、应该插入的数据未被插入</w:t>
      </w:r>
    </w:p>
    <w:p>
      <w:pPr>
        <w:pStyle w:val="afff0"/>
      </w:pPr>
      <w:r>
        <w:t xml:space="preserve">51、MySQL日志文件的类型包括：错误日志、查询日志、二进制日志和（　　）。</w:t>
      </w:r>
    </w:p>
    <w:p>
      <w:pPr>
        <w:pStyle w:val="T43"/>
      </w:pPr>
      <w:r>
        <w:tab/>
      </w:r>
      <w:r>
        <w:t xml:space="preserve">A、慢查询日志</w:t>
      </w:r>
      <w:r>
        <w:tab/>
      </w:r>
      <w:r>
        <w:t xml:space="preserve">B、索引日志</w:t>
      </w:r>
      <w:r>
        <w:tab/>
      </w:r>
      <w:r>
        <w:t xml:space="preserve">C、权限日志</w:t>
      </w:r>
      <w:r>
        <w:tab/>
      </w:r>
      <w:r>
        <w:t xml:space="preserve">D、文本日志</w:t>
      </w:r>
    </w:p>
    <w:p>
      <w:pPr>
        <w:pStyle w:val="afff0"/>
      </w:pPr>
      <w:r>
        <w:t xml:space="preserve">52、以下哪项测试不属于性能测试？（　　）。</w:t>
      </w:r>
    </w:p>
    <w:p>
      <w:pPr>
        <w:pStyle w:val="T13"/>
      </w:pPr>
      <w:r>
        <w:tab/>
      </w:r>
      <w:r>
        <w:t xml:space="preserve">A、测试路由器的丢包率</w:t>
      </w:r>
    </w:p>
    <w:p>
      <w:pPr>
        <w:pStyle w:val="T13"/>
      </w:pPr>
      <w:r>
        <w:tab/>
      </w:r>
      <w:r>
        <w:t xml:space="preserve">B、对路由器的路由表最大值进行测试</w:t>
      </w:r>
    </w:p>
    <w:p>
      <w:pPr>
        <w:pStyle w:val="T13"/>
      </w:pPr>
      <w:r>
        <w:tab/>
      </w:r>
      <w:r>
        <w:t xml:space="preserve">C、路由器OSPFHello报文相关字段验证</w:t>
      </w:r>
    </w:p>
    <w:p>
      <w:pPr>
        <w:pStyle w:val="T13"/>
      </w:pPr>
      <w:r>
        <w:tab/>
      </w:r>
      <w:r>
        <w:t xml:space="preserve">D、路由器吞吐量测试</w:t>
      </w:r>
    </w:p>
    <w:p>
      <w:pPr>
        <w:pStyle w:val="afff0"/>
      </w:pPr>
      <w:r>
        <w:t xml:space="preserve">53、RFC3511适合于下列哪类网络设备的测试？（　　）。</w:t>
      </w:r>
    </w:p>
    <w:p>
      <w:pPr>
        <w:pStyle w:val="T23"/>
      </w:pPr>
      <w:r>
        <w:tab/>
      </w:r>
      <w:r>
        <w:t xml:space="preserve">A、集线器</w:t>
      </w:r>
      <w:r>
        <w:tab/>
      </w:r>
      <w:r>
        <w:t xml:space="preserve">B、以太网交换机</w:t>
      </w:r>
    </w:p>
    <w:p>
      <w:pPr>
        <w:pStyle w:val="T23"/>
      </w:pPr>
      <w:r>
        <w:tab/>
      </w:r>
      <w:r>
        <w:t xml:space="preserve">C、防火墙</w:t>
      </w:r>
      <w:r>
        <w:tab/>
      </w:r>
      <w:r>
        <w:t xml:space="preserve">D、路由器</w:t>
      </w:r>
    </w:p>
    <w:p>
      <w:pPr>
        <w:pStyle w:val="afff0"/>
      </w:pPr>
      <w:r>
        <w:t xml:space="preserve">54、根据RFC2544,下列有关以太网测试的说法中，不正确的是哪个？（　　）。</w:t>
      </w:r>
    </w:p>
    <w:p>
      <w:pPr>
        <w:pStyle w:val="T13"/>
      </w:pPr>
      <w:r>
        <w:tab/>
      </w:r>
      <w:r>
        <w:t xml:space="preserve">A、对于每种测试条件，必须至少在5种不同的帧长下进行</w:t>
      </w:r>
    </w:p>
    <w:p>
      <w:pPr>
        <w:pStyle w:val="T13"/>
      </w:pPr>
      <w:r>
        <w:tab/>
      </w:r>
      <w:r>
        <w:t xml:space="preserve">B、对于以太网测试，建议的帧长为64、128、256、512、1024、1280、1518</w:t>
      </w:r>
    </w:p>
    <w:p>
      <w:pPr>
        <w:pStyle w:val="T13"/>
      </w:pPr>
      <w:r>
        <w:tab/>
      </w:r>
      <w:r>
        <w:t xml:space="preserve">C、关于吞吐率测试，每次测试时间应当至少持续60s</w:t>
      </w:r>
    </w:p>
    <w:p>
      <w:pPr>
        <w:pStyle w:val="T13"/>
      </w:pPr>
      <w:r>
        <w:tab/>
      </w:r>
      <w:r>
        <w:t xml:space="preserve">D、一个设备的吞吐率等于它的最大转发速率</w:t>
      </w:r>
    </w:p>
    <w:p>
      <w:pPr>
        <w:pStyle w:val="afff0"/>
      </w:pPr>
      <w:r>
        <w:t xml:space="preserve">55、根据RFC2544,在进行吞吐量测试时，每次测试该持续多长时间？（　　）。</w:t>
      </w:r>
    </w:p>
    <w:p>
      <w:pPr>
        <w:pStyle w:val="T43"/>
      </w:pPr>
      <w:r>
        <w:tab/>
      </w:r>
      <w:r>
        <w:t xml:space="preserve">A、10s</w:t>
      </w:r>
      <w:r>
        <w:tab/>
      </w:r>
      <w:r>
        <w:t xml:space="preserve">B、20s</w:t>
      </w:r>
      <w:r>
        <w:tab/>
      </w:r>
      <w:r>
        <w:t xml:space="preserve">C、30s</w:t>
      </w:r>
      <w:r>
        <w:tab/>
      </w:r>
      <w:r>
        <w:t xml:space="preserve">D、40s</w:t>
      </w:r>
    </w:p>
    <w:p>
      <w:pPr>
        <w:pStyle w:val="afff0"/>
      </w:pPr>
      <w:r>
        <w:t xml:space="preserve">56、以下哪个协议是第4~7层测试中常用的主要协议？（　　）。</w:t>
      </w:r>
    </w:p>
    <w:p>
      <w:pPr>
        <w:pStyle w:val="T23"/>
      </w:pPr>
      <w:r>
        <w:tab/>
      </w:r>
      <w:r>
        <w:t xml:space="preserve">A、TCP和HTTP</w:t>
      </w:r>
      <w:r>
        <w:tab/>
      </w:r>
      <w:r>
        <w:t xml:space="preserve">B、IP和ARP</w:t>
      </w:r>
    </w:p>
    <w:p>
      <w:pPr>
        <w:pStyle w:val="T23"/>
      </w:pPr>
      <w:r>
        <w:tab/>
      </w:r>
      <w:r>
        <w:t xml:space="preserve">C、ICMP和BGP</w:t>
      </w:r>
      <w:r>
        <w:tab/>
      </w:r>
      <w:r>
        <w:t xml:space="preserve">D、SMTP和RARP</w:t>
      </w:r>
    </w:p>
    <w:p>
      <w:pPr>
        <w:pStyle w:val="afff0"/>
      </w:pPr>
      <w:r>
        <w:t xml:space="preserve">57、（　　）是对一系列对于网络管理者、网络运营者有意义的参数进行测量、计算所得到的结果,这些运行质量分析结果可用于指导网络规划、配置、管理和维护等多方面工作,对网络管理者、网络运营者具有十分重要的意义。</w:t>
      </w:r>
    </w:p>
    <w:p>
      <w:pPr>
        <w:pStyle w:val="T23"/>
      </w:pPr>
      <w:r>
        <w:tab/>
      </w:r>
      <w:r>
        <w:t xml:space="preserve">A、网络运行管理</w:t>
      </w:r>
      <w:r>
        <w:tab/>
      </w:r>
      <w:r>
        <w:t xml:space="preserve">B、网络运行质量</w:t>
      </w:r>
    </w:p>
    <w:p>
      <w:pPr>
        <w:pStyle w:val="T23"/>
      </w:pPr>
      <w:r>
        <w:tab/>
      </w:r>
      <w:r>
        <w:t xml:space="preserve">C、网络运行测试</w:t>
      </w:r>
      <w:r>
        <w:tab/>
      </w:r>
      <w:r>
        <w:t xml:space="preserve">D、网络运行分析</w:t>
      </w:r>
    </w:p>
    <w:p>
      <w:pPr>
        <w:pStyle w:val="afff0"/>
      </w:pPr>
      <w:r>
        <w:t xml:space="preserve">58、（　　）包括分组在路由器内部队列中等待路由的时延和分组在节点之间传输的单向或双向时延。</w:t>
      </w:r>
    </w:p>
    <w:p>
      <w:pPr>
        <w:pStyle w:val="T43"/>
      </w:pPr>
      <w:r>
        <w:tab/>
      </w:r>
      <w:r>
        <w:t xml:space="preserve">A、时延</w:t>
      </w:r>
      <w:r>
        <w:tab/>
      </w:r>
      <w:r>
        <w:t xml:space="preserve">B、吞吐量</w:t>
      </w:r>
      <w:r>
        <w:tab/>
      </w:r>
      <w:r>
        <w:t xml:space="preserve">C、可用带宽</w:t>
      </w:r>
      <w:r>
        <w:tab/>
      </w:r>
      <w:r>
        <w:t xml:space="preserve">D、分组丢失率</w:t>
      </w:r>
    </w:p>
    <w:p>
      <w:pPr>
        <w:pStyle w:val="afff0"/>
      </w:pPr>
      <w:r>
        <w:t xml:space="preserve">59、RED可以避免缓存任意丢弃报文？（　　）</w:t>
      </w:r>
    </w:p>
    <w:p>
      <w:pPr>
        <w:pStyle w:val="T43"/>
      </w:pPr>
      <w:r>
        <w:tab/>
      </w:r>
      <w:r>
        <w:t xml:space="preserve">A、可以</w:t>
      </w:r>
      <w:r>
        <w:tab/>
      </w:r>
      <w:r>
        <w:t xml:space="preserve">B、不可以</w:t>
      </w:r>
      <w:r>
        <w:tab/>
      </w:r>
      <w:r>
        <w:t xml:space="preserve">C、不一定</w:t>
      </w:r>
      <w:r>
        <w:tab/>
      </w:r>
      <w:r>
        <w:t xml:space="preserve">D、以上都不是</w:t>
      </w:r>
    </w:p>
    <w:p>
      <w:pPr>
        <w:pStyle w:val="afff0"/>
      </w:pPr>
      <w:r>
        <w:t xml:space="preserve">60、（　　）是指技术人员根据自己的经验对一个已有或待建的网络进行大致的性能评估,判断网络配置能否满足用户的需求。</w:t>
      </w:r>
    </w:p>
    <w:p>
      <w:pPr>
        <w:pStyle w:val="T43"/>
      </w:pPr>
      <w:r>
        <w:tab/>
      </w:r>
      <w:r>
        <w:t xml:space="preserve">A、质量分析</w:t>
      </w:r>
      <w:r>
        <w:tab/>
      </w:r>
      <w:r>
        <w:t xml:space="preserve">B、定性分析</w:t>
      </w:r>
      <w:r>
        <w:tab/>
      </w:r>
      <w:r>
        <w:t xml:space="preserve">C、定量分析</w:t>
      </w:r>
      <w:r>
        <w:tab/>
      </w:r>
      <w:r>
        <w:t xml:space="preserve">D、测试分析</w:t>
      </w:r>
    </w:p>
    <w:p>
      <w:pPr>
        <w:pStyle w:val="afff0"/>
      </w:pPr>
      <w:r>
        <w:t xml:space="preserve">61、（　　）是收集和分析网络运行状况的手段,可以帮助人们搞清网络的当前运行状况,为故障诊断、性能分析、网络监控、网络控制及规划设计提供重要支持。</w:t>
      </w:r>
    </w:p>
    <w:p>
      <w:pPr>
        <w:pStyle w:val="T23"/>
      </w:pPr>
      <w:r>
        <w:tab/>
      </w:r>
      <w:r>
        <w:t xml:space="preserve">A、网络管理</w:t>
      </w:r>
      <w:r>
        <w:tab/>
      </w:r>
      <w:r>
        <w:t xml:space="preserve">B、网络评估</w:t>
      </w:r>
    </w:p>
    <w:p>
      <w:pPr>
        <w:pStyle w:val="T23"/>
      </w:pPr>
      <w:r>
        <w:tab/>
      </w:r>
      <w:r>
        <w:t xml:space="preserve">C、网络质量保证</w:t>
      </w:r>
      <w:r>
        <w:tab/>
      </w:r>
      <w:r>
        <w:t xml:space="preserve">D、网络测量</w:t>
      </w:r>
    </w:p>
    <w:p>
      <w:pPr>
        <w:pStyle w:val="afff0"/>
      </w:pPr>
      <w:r>
        <w:t xml:space="preserve">62、（　　）是面向网络业务承载类型、以网络本身为研究对象，以网络提供业务能力为监控重点的网络监控。</w:t>
      </w:r>
    </w:p>
    <w:p>
      <w:pPr>
        <w:pStyle w:val="T23"/>
      </w:pPr>
      <w:r>
        <w:tab/>
      </w:r>
      <w:r>
        <w:t xml:space="preserve">A、网络运行管理</w:t>
      </w:r>
      <w:r>
        <w:tab/>
      </w:r>
      <w:r>
        <w:t xml:space="preserve">B、质量服务保证</w:t>
      </w:r>
    </w:p>
    <w:p>
      <w:pPr>
        <w:pStyle w:val="T23"/>
      </w:pPr>
      <w:r>
        <w:tab/>
      </w:r>
      <w:r>
        <w:t xml:space="preserve">C、网络运行质量监控</w:t>
      </w:r>
      <w:r>
        <w:tab/>
      </w:r>
      <w:r>
        <w:t xml:space="preserve">D、网络带宽管理</w:t>
      </w:r>
    </w:p>
    <w:p>
      <w:pPr>
        <w:pStyle w:val="afff0"/>
      </w:pPr>
      <w:r>
        <w:t xml:space="preserve">63、数据流量需要（　　）的网络。</w:t>
      </w:r>
    </w:p>
    <w:p>
      <w:pPr>
        <w:pStyle w:val="T23"/>
      </w:pPr>
      <w:r>
        <w:tab/>
      </w:r>
      <w:r>
        <w:t xml:space="preserve">A、高带宽和低丢包率</w:t>
      </w:r>
      <w:r>
        <w:tab/>
      </w:r>
      <w:r>
        <w:t xml:space="preserve">B、高带宽和高丢包率</w:t>
      </w:r>
    </w:p>
    <w:p>
      <w:pPr>
        <w:pStyle w:val="T23"/>
      </w:pPr>
      <w:r>
        <w:tab/>
      </w:r>
      <w:r>
        <w:t xml:space="preserve">C、高带宽、低延时和低抖动</w:t>
      </w:r>
      <w:r>
        <w:tab/>
      </w:r>
      <w:r>
        <w:t xml:space="preserve">D、低带宽，低延时和低抖动</w:t>
      </w:r>
    </w:p>
    <w:p>
      <w:pPr>
        <w:pStyle w:val="afff0"/>
      </w:pPr>
      <w:r>
        <w:t xml:space="preserve">64、下列对事件的描述最准确的是（　　）。</w:t>
      </w:r>
    </w:p>
    <w:p>
      <w:pPr>
        <w:pStyle w:val="T13"/>
      </w:pPr>
      <w:r>
        <w:tab/>
      </w:r>
      <w:r>
        <w:t xml:space="preserve">A、指在某一服务中不属于标准操作的并能导致、或可能导致这个服务的中断或服务质量下降的任何事件</w:t>
      </w:r>
    </w:p>
    <w:p>
      <w:pPr>
        <w:pStyle w:val="T13"/>
      </w:pPr>
      <w:r>
        <w:tab/>
      </w:r>
      <w:r>
        <w:t xml:space="preserve">B、专指在某一服务中属于标准操作的并能导致这个服务的中断的任何事件</w:t>
      </w:r>
    </w:p>
    <w:p>
      <w:pPr>
        <w:pStyle w:val="T13"/>
      </w:pPr>
      <w:r>
        <w:tab/>
      </w:r>
      <w:r>
        <w:t xml:space="preserve">C、专指在某一服务中不属于标准操作的可能导致这个服务服务质量下降的任何事件</w:t>
      </w:r>
    </w:p>
    <w:p>
      <w:pPr>
        <w:pStyle w:val="T13"/>
      </w:pPr>
      <w:r>
        <w:tab/>
      </w:r>
      <w:r>
        <w:t xml:space="preserve">D、专指在某一服务中属于标准操作的并能导致服务质量下降的任何事件</w:t>
      </w:r>
    </w:p>
    <w:p>
      <w:pPr>
        <w:pStyle w:val="afff0"/>
      </w:pPr>
      <w:r>
        <w:t xml:space="preserve">65、由于中央处理器（CPU）产生的事件一般归类为（　　）。</w:t>
      </w:r>
    </w:p>
    <w:p>
      <w:pPr>
        <w:pStyle w:val="T43"/>
      </w:pPr>
      <w:r>
        <w:tab/>
      </w:r>
      <w:r>
        <w:t xml:space="preserve">A、系统类</w:t>
      </w:r>
      <w:r>
        <w:tab/>
      </w:r>
      <w:r>
        <w:t xml:space="preserve">B、服务类</w:t>
      </w:r>
      <w:r>
        <w:tab/>
      </w:r>
      <w:r>
        <w:t xml:space="preserve">C、网络类</w:t>
      </w:r>
      <w:r>
        <w:tab/>
      </w:r>
      <w:r>
        <w:t xml:space="preserve">D、功能类</w:t>
      </w:r>
    </w:p>
    <w:p>
      <w:pPr>
        <w:pStyle w:val="afff0"/>
      </w:pPr>
      <w:r>
        <w:t xml:space="preserve">66、对于问题管理描述准确的是（　　）。</w:t>
      </w:r>
    </w:p>
    <w:p>
      <w:pPr>
        <w:pStyle w:val="T13"/>
      </w:pPr>
      <w:r>
        <w:tab/>
      </w:r>
      <w:r>
        <w:t xml:space="preserve">A、问题管理一般围绕解决问题，不需要查询事件数据库</w:t>
      </w:r>
    </w:p>
    <w:p>
      <w:pPr>
        <w:pStyle w:val="T13"/>
      </w:pPr>
      <w:r>
        <w:tab/>
      </w:r>
      <w:r>
        <w:t xml:space="preserve">B、问题管理是分析事件发生的真正的潜在原因</w:t>
      </w:r>
    </w:p>
    <w:p>
      <w:pPr>
        <w:pStyle w:val="T13"/>
      </w:pPr>
      <w:r>
        <w:tab/>
      </w:r>
      <w:r>
        <w:t xml:space="preserve">C、问题管理是调查提供的服务存在的故障</w:t>
      </w:r>
    </w:p>
    <w:p>
      <w:pPr>
        <w:pStyle w:val="T13"/>
      </w:pPr>
      <w:r>
        <w:tab/>
      </w:r>
      <w:r>
        <w:t xml:space="preserve">D、问题管理调查基础设施和所有可用信息，包括事件数据库，来确定引起事件发生的真正的潜在原因以及提供的服务中可能存在的故障。</w:t>
      </w:r>
    </w:p>
    <w:p>
      <w:pPr>
        <w:pStyle w:val="afff0"/>
      </w:pPr>
      <w:r>
        <w:t xml:space="preserve">67、对已知错误描述正确的是（　　）。</w:t>
      </w:r>
    </w:p>
    <w:p>
      <w:pPr>
        <w:pStyle w:val="T13"/>
      </w:pPr>
      <w:r>
        <w:tab/>
      </w:r>
      <w:r>
        <w:t xml:space="preserve">A、指当成功地对一个问题进行诊断并且已找到了一个应急措施之后，这个问题所处的状态</w:t>
      </w:r>
    </w:p>
    <w:p>
      <w:pPr>
        <w:pStyle w:val="T13"/>
      </w:pPr>
      <w:r>
        <w:tab/>
      </w:r>
      <w:r>
        <w:t xml:space="preserve">B、指已经找到问题发生的根源但是还没有找到解决方法的问题</w:t>
      </w:r>
    </w:p>
    <w:p>
      <w:pPr>
        <w:pStyle w:val="T13"/>
      </w:pPr>
      <w:r>
        <w:tab/>
      </w:r>
      <w:r>
        <w:t xml:space="preserve">C、指没找到问题发生的根源但是已经找到解决方法的问题</w:t>
      </w:r>
    </w:p>
    <w:p>
      <w:pPr>
        <w:pStyle w:val="T13"/>
      </w:pPr>
      <w:r>
        <w:tab/>
      </w:r>
      <w:r>
        <w:t xml:space="preserve">D、是指没有解决的事件所处的状态</w:t>
      </w:r>
    </w:p>
    <w:p>
      <w:pPr>
        <w:pStyle w:val="afff0"/>
      </w:pPr>
      <w:r>
        <w:t xml:space="preserve">68、下列对服务器描述哪种描述属于故障（　　）。</w:t>
      </w:r>
    </w:p>
    <w:p>
      <w:pPr>
        <w:pStyle w:val="T13"/>
      </w:pPr>
      <w:r>
        <w:tab/>
      </w:r>
      <w:r>
        <w:t xml:space="preserve">A、服务器主机同时安装多个服务</w:t>
      </w:r>
    </w:p>
    <w:p>
      <w:pPr>
        <w:pStyle w:val="T13"/>
      </w:pPr>
      <w:r>
        <w:tab/>
      </w:r>
      <w:r>
        <w:t xml:space="preserve">B、服务器主机网卡转发的数据帧存在碎片</w:t>
      </w:r>
    </w:p>
    <w:p>
      <w:pPr>
        <w:pStyle w:val="T13"/>
      </w:pPr>
      <w:r>
        <w:tab/>
      </w:r>
      <w:r>
        <w:t xml:space="preserve">C、服务器主机处理能力下降</w:t>
      </w:r>
    </w:p>
    <w:p>
      <w:pPr>
        <w:pStyle w:val="T13"/>
      </w:pPr>
      <w:r>
        <w:tab/>
      </w:r>
      <w:r>
        <w:t xml:space="preserve">D、服务器主机并发连接过高但没有影响性能</w:t>
      </w:r>
    </w:p>
    <w:p>
      <w:pPr>
        <w:pStyle w:val="afff0"/>
      </w:pPr>
      <w:r>
        <w:t xml:space="preserve">69、故障从OSI层次角度分类,下面描述属于物理层故障的是（　　）。</w:t>
      </w:r>
    </w:p>
    <w:p>
      <w:pPr>
        <w:pStyle w:val="T13"/>
      </w:pPr>
      <w:r>
        <w:tab/>
      </w:r>
      <w:r>
        <w:t xml:space="preserve">A、线缆故障</w:t>
      </w:r>
    </w:p>
    <w:p>
      <w:pPr>
        <w:pStyle w:val="T13"/>
      </w:pPr>
      <w:r>
        <w:tab/>
      </w:r>
      <w:r>
        <w:t xml:space="preserve">B、http.conf配置文件错误</w:t>
      </w:r>
    </w:p>
    <w:p>
      <w:pPr>
        <w:pStyle w:val="T13"/>
      </w:pPr>
      <w:r>
        <w:tab/>
      </w:r>
      <w:r>
        <w:t xml:space="preserve">C、glance.conf配置文件名字误保存为nova.conf</w:t>
      </w:r>
    </w:p>
    <w:p>
      <w:pPr>
        <w:pStyle w:val="T13"/>
      </w:pPr>
      <w:r>
        <w:tab/>
      </w:r>
      <w:r>
        <w:t xml:space="preserve">D、Ubuntu系统netplan网卡配置文件错误</w:t>
      </w:r>
    </w:p>
    <w:p>
      <w:pPr>
        <w:pStyle w:val="afff0"/>
      </w:pPr>
      <w:r>
        <w:t xml:space="preserve">70、故障处理流程首先应（　　）。</w:t>
      </w:r>
    </w:p>
    <w:p>
      <w:pPr>
        <w:pStyle w:val="T43"/>
      </w:pPr>
      <w:r>
        <w:tab/>
      </w:r>
      <w:r>
        <w:t xml:space="preserve">A、故障关闭</w:t>
      </w:r>
      <w:r>
        <w:tab/>
      </w:r>
      <w:r>
        <w:t xml:space="preserve">B、故障分类</w:t>
      </w:r>
      <w:r>
        <w:tab/>
      </w:r>
      <w:r>
        <w:t xml:space="preserve">C、故障记录</w:t>
      </w:r>
      <w:r>
        <w:tab/>
      </w:r>
      <w:r>
        <w:t xml:space="preserve">D、故障确认</w:t>
      </w:r>
    </w:p>
    <w:p>
      <w:pPr>
        <w:pStyle w:val="afff0"/>
      </w:pPr>
      <w:r>
        <w:t xml:space="preserve">71、对于告警事件，下面描述正确的是（　　）。</w:t>
      </w:r>
    </w:p>
    <w:p>
      <w:pPr>
        <w:pStyle w:val="T13"/>
      </w:pPr>
      <w:r>
        <w:tab/>
      </w:r>
      <w:r>
        <w:t xml:space="preserve">A、告警事件不需要采取措施</w:t>
      </w:r>
    </w:p>
    <w:p>
      <w:pPr>
        <w:pStyle w:val="T13"/>
      </w:pPr>
      <w:r>
        <w:tab/>
      </w:r>
      <w:r>
        <w:t xml:space="preserve">B、信息事件需要人工参与，并采取措施处理</w:t>
      </w:r>
    </w:p>
    <w:p>
      <w:pPr>
        <w:pStyle w:val="T13"/>
      </w:pPr>
      <w:r>
        <w:tab/>
      </w:r>
      <w:r>
        <w:t xml:space="preserve">C、告警事件一般是设备运行故障状态信息，需要采取处理措施</w:t>
      </w:r>
    </w:p>
    <w:p>
      <w:pPr>
        <w:pStyle w:val="T13"/>
      </w:pPr>
      <w:r>
        <w:tab/>
      </w:r>
      <w:r>
        <w:t xml:space="preserve">D、告警事件一般是服务或者设备接近阈值产生的，一般需要关注</w:t>
      </w:r>
    </w:p>
    <w:p>
      <w:pPr>
        <w:pStyle w:val="afff0"/>
      </w:pPr>
      <w:r>
        <w:t xml:space="preserve">72、被动性问题管理的目标是（　　）。</w:t>
      </w:r>
    </w:p>
    <w:p>
      <w:pPr>
        <w:pStyle w:val="T13"/>
      </w:pPr>
      <w:r>
        <w:tab/>
      </w:r>
      <w:r>
        <w:t xml:space="preserve">A、被动性问题管理的目标是找出导致未来的事件发生的根本原因</w:t>
      </w:r>
    </w:p>
    <w:p>
      <w:pPr>
        <w:pStyle w:val="T13"/>
      </w:pPr>
      <w:r>
        <w:tab/>
      </w:r>
      <w:r>
        <w:t xml:space="preserve">B、被动性问题管理的目标是找出导致以前的事件发生的根本原因，以及提出解决措施或纠正建议</w:t>
      </w:r>
    </w:p>
    <w:p>
      <w:pPr>
        <w:pStyle w:val="T13"/>
      </w:pPr>
      <w:r>
        <w:tab/>
      </w:r>
      <w:r>
        <w:t xml:space="preserve">C、被动性问题管理的目标是找出导致现在发生的事件发生的根本原因</w:t>
      </w:r>
    </w:p>
    <w:p>
      <w:pPr>
        <w:pStyle w:val="T13"/>
      </w:pPr>
      <w:r>
        <w:tab/>
      </w:r>
      <w:r>
        <w:t xml:space="preserve">D、被动性问题管理的目标是提出解决措施或纠正建议</w:t>
      </w:r>
    </w:p>
    <w:p>
      <w:pPr>
        <w:pStyle w:val="afff0"/>
      </w:pPr>
      <w:r>
        <w:t xml:space="preserve">73、SNMP中的MIB是一个（　　）数据库。</w:t>
      </w:r>
    </w:p>
    <w:p>
      <w:pPr>
        <w:pStyle w:val="T43"/>
      </w:pPr>
      <w:r>
        <w:tab/>
      </w:r>
      <w:r>
        <w:t xml:space="preserve">A、星型</w:t>
      </w:r>
      <w:r>
        <w:tab/>
      </w:r>
      <w:r>
        <w:t xml:space="preserve">B、总线型</w:t>
      </w:r>
      <w:r>
        <w:tab/>
      </w:r>
      <w:r>
        <w:t xml:space="preserve">C、树形</w:t>
      </w:r>
      <w:r>
        <w:tab/>
      </w:r>
      <w:r>
        <w:t xml:space="preserve">D、网状型</w:t>
      </w:r>
    </w:p>
    <w:p>
      <w:pPr>
        <w:pStyle w:val="afff0"/>
      </w:pPr>
      <w:r>
        <w:t xml:space="preserve">74、关于SNMP协议描述正确的是（　　）。</w:t>
      </w:r>
    </w:p>
    <w:p>
      <w:pPr>
        <w:pStyle w:val="T13"/>
      </w:pPr>
      <w:r>
        <w:tab/>
      </w:r>
      <w:r>
        <w:t xml:space="preserve">A、代理和管理站被称为mib服务器</w:t>
      </w:r>
    </w:p>
    <w:p>
      <w:pPr>
        <w:pStyle w:val="T13"/>
      </w:pPr>
      <w:r>
        <w:tab/>
      </w:r>
      <w:r>
        <w:t xml:space="preserve">B、代理负责管理mib数据库，类似客户机</w:t>
      </w:r>
    </w:p>
    <w:p>
      <w:pPr>
        <w:pStyle w:val="T13"/>
      </w:pPr>
      <w:r>
        <w:tab/>
      </w:r>
      <w:r>
        <w:t xml:space="preserve">C、SNMP采用特殊的客户机/服务器模式，包含代理和管理站</w:t>
      </w:r>
    </w:p>
    <w:p>
      <w:pPr>
        <w:pStyle w:val="T13"/>
      </w:pPr>
      <w:r>
        <w:tab/>
      </w:r>
      <w:r>
        <w:t xml:space="preserve">D、管理站负责访问mib数据库类似服务器</w:t>
      </w:r>
    </w:p>
    <w:p>
      <w:pPr>
        <w:pStyle w:val="afff0"/>
      </w:pPr>
      <w:r>
        <w:t xml:space="preserve">75、Zabbix作为分布式网络管理软件数据采集存储在（　　）。</w:t>
      </w:r>
    </w:p>
    <w:p>
      <w:pPr>
        <w:pStyle w:val="T23"/>
      </w:pPr>
      <w:r>
        <w:tab/>
      </w:r>
      <w:r>
        <w:t xml:space="preserve">A、mib数据库中</w:t>
      </w:r>
      <w:r>
        <w:tab/>
      </w:r>
      <w:r>
        <w:t xml:space="preserve">B、access数据库中</w:t>
      </w:r>
    </w:p>
    <w:p>
      <w:pPr>
        <w:pStyle w:val="T23"/>
      </w:pPr>
      <w:r>
        <w:tab/>
      </w:r>
      <w:r>
        <w:t xml:space="preserve">C、MySQL数据库中</w:t>
      </w:r>
      <w:r>
        <w:tab/>
      </w:r>
      <w:r>
        <w:t xml:space="preserve">D、Excel表格中</w:t>
      </w:r>
    </w:p>
    <w:p>
      <w:pPr>
        <w:pStyle w:val="afff0"/>
      </w:pPr>
      <w:r>
        <w:t xml:space="preserve">76、在Linux系统中出现crit日志信息含义是（　　）。</w:t>
      </w:r>
    </w:p>
    <w:p>
      <w:pPr>
        <w:pStyle w:val="T13"/>
      </w:pPr>
      <w:r>
        <w:tab/>
      </w:r>
      <w:r>
        <w:t xml:space="preserve">A、一般错误信息</w:t>
      </w:r>
    </w:p>
    <w:p>
      <w:pPr>
        <w:pStyle w:val="T13"/>
      </w:pPr>
      <w:r>
        <w:tab/>
      </w:r>
      <w:r>
        <w:t xml:space="preserve">B、危险情况，例如硬盘错误，可能会阻碍程序的部分功能</w:t>
      </w:r>
    </w:p>
    <w:p>
      <w:pPr>
        <w:pStyle w:val="T13"/>
      </w:pPr>
      <w:r>
        <w:tab/>
      </w:r>
      <w:r>
        <w:t xml:space="preserve">C、严重警告信息</w:t>
      </w:r>
    </w:p>
    <w:p>
      <w:pPr>
        <w:pStyle w:val="T13"/>
      </w:pPr>
      <w:r>
        <w:tab/>
      </w:r>
      <w:r>
        <w:t xml:space="preserve">D、紧急信息，系统不可用状态</w:t>
      </w:r>
    </w:p>
    <w:p>
      <w:pPr>
        <w:pStyle w:val="afff0"/>
      </w:pPr>
      <w:r>
        <w:t xml:space="preserve">77、在Linux系统最严重的日志级别是（　　）。</w:t>
      </w:r>
    </w:p>
    <w:p>
      <w:pPr>
        <w:pStyle w:val="T23"/>
      </w:pPr>
      <w:r>
        <w:tab/>
      </w:r>
      <w:r>
        <w:t xml:space="preserve">A、warning</w:t>
      </w:r>
      <w:r>
        <w:tab/>
      </w:r>
      <w:r>
        <w:t xml:space="preserve">B、err</w:t>
      </w:r>
    </w:p>
    <w:p>
      <w:pPr>
        <w:pStyle w:val="T23"/>
      </w:pPr>
      <w:r>
        <w:tab/>
      </w:r>
      <w:r>
        <w:t xml:space="preserve">C、emerg</w:t>
      </w:r>
      <w:r>
        <w:tab/>
      </w:r>
      <w:r>
        <w:t xml:space="preserve">D、info</w:t>
      </w:r>
    </w:p>
    <w:p>
      <w:pPr>
        <w:pStyle w:val="afff0"/>
      </w:pPr>
      <w:r>
        <w:t xml:space="preserve">78、下面关于Sniffer的说法中不正确的是（　　）。</w:t>
      </w:r>
    </w:p>
    <w:p>
      <w:pPr>
        <w:pStyle w:val="T13"/>
      </w:pPr>
      <w:r>
        <w:tab/>
      </w:r>
      <w:r>
        <w:t xml:space="preserve">A、硬件的Sniffer被称为网络分析仪</w:t>
      </w:r>
    </w:p>
    <w:p>
      <w:pPr>
        <w:pStyle w:val="T13"/>
      </w:pPr>
      <w:r>
        <w:tab/>
      </w:r>
      <w:r>
        <w:t xml:space="preserve">B、设成混杂工作模式的网卡的数据可以经由Sniffer接收下来</w:t>
      </w:r>
    </w:p>
    <w:p>
      <w:pPr>
        <w:pStyle w:val="T13"/>
      </w:pPr>
      <w:r>
        <w:tab/>
      </w:r>
      <w:r>
        <w:t xml:space="preserve">C、Sniffer可以防止黑客攻击网络</w:t>
      </w:r>
    </w:p>
    <w:p>
      <w:pPr>
        <w:pStyle w:val="T13"/>
      </w:pPr>
      <w:r>
        <w:tab/>
      </w:r>
      <w:r>
        <w:t xml:space="preserve">D、Sniffer能够监视网络，统计网络流量</w:t>
      </w:r>
    </w:p>
    <w:p>
      <w:pPr>
        <w:pStyle w:val="afff0"/>
      </w:pPr>
      <w:r>
        <w:t xml:space="preserve">79、线缆应有余量以适应终接、检测和变更。电信间(配线间)对绞电缆预留长度宜为（　　）。</w:t>
      </w:r>
    </w:p>
    <w:p>
      <w:pPr>
        <w:pStyle w:val="T23"/>
      </w:pPr>
      <w:r>
        <w:tab/>
      </w:r>
      <w:r>
        <w:t xml:space="preserve">A、3～6m</w:t>
      </w:r>
      <w:r>
        <w:tab/>
      </w:r>
      <w:r>
        <w:t xml:space="preserve">B、10～20cm</w:t>
      </w:r>
    </w:p>
    <w:p>
      <w:pPr>
        <w:pStyle w:val="T23"/>
      </w:pPr>
      <w:r>
        <w:tab/>
      </w:r>
      <w:r>
        <w:t xml:space="preserve">C、0.5～2m</w:t>
      </w:r>
      <w:r>
        <w:tab/>
      </w:r>
      <w:r>
        <w:t xml:space="preserve">D、3～5m</w:t>
      </w:r>
    </w:p>
    <w:p>
      <w:pPr>
        <w:pStyle w:val="afff0"/>
      </w:pPr>
      <w:r>
        <w:t xml:space="preserve">80、使用traceroute命令测试网络可以（　　）。</w:t>
      </w:r>
    </w:p>
    <w:p>
      <w:pPr>
        <w:pStyle w:val="T13"/>
      </w:pPr>
      <w:r>
        <w:tab/>
      </w:r>
      <w:r>
        <w:t xml:space="preserve">A、检验链路协议是否运行正常</w:t>
      </w:r>
    </w:p>
    <w:p>
      <w:pPr>
        <w:pStyle w:val="T13"/>
      </w:pPr>
      <w:r>
        <w:tab/>
      </w:r>
      <w:r>
        <w:t xml:space="preserve">B、检验目标网络是否在路由表中</w:t>
      </w:r>
    </w:p>
    <w:p>
      <w:pPr>
        <w:pStyle w:val="T13"/>
      </w:pPr>
      <w:r>
        <w:tab/>
      </w:r>
      <w:r>
        <w:t xml:space="preserve">C、检验应用程序是否正常</w:t>
      </w:r>
    </w:p>
    <w:p>
      <w:pPr>
        <w:pStyle w:val="T13"/>
      </w:pPr>
      <w:r>
        <w:tab/>
      </w:r>
      <w:r>
        <w:t xml:space="preserve">D、显示分组到达目标经过的各个路由器</w:t>
      </w:r>
    </w:p>
    <w:p>
      <w:pPr>
        <w:pStyle w:val="afff0"/>
      </w:pPr>
      <w:r>
        <w:t xml:space="preserve">81、（　　）要对于动态路由协议采用认证机制？</w:t>
      </w:r>
    </w:p>
    <w:p>
      <w:pPr>
        <w:pStyle w:val="T23"/>
      </w:pPr>
      <w:r>
        <w:tab/>
      </w:r>
      <w:r>
        <w:t xml:space="preserve">A、保证路由信息完整性</w:t>
      </w:r>
      <w:r>
        <w:tab/>
      </w:r>
      <w:r>
        <w:t xml:space="preserve">B、保证路由信息机密性</w:t>
      </w:r>
    </w:p>
    <w:p>
      <w:pPr>
        <w:pStyle w:val="T23"/>
      </w:pPr>
      <w:r>
        <w:tab/>
      </w:r>
      <w:r>
        <w:t xml:space="preserve">C、保证网络路由的健壮</w:t>
      </w:r>
      <w:r>
        <w:tab/>
      </w:r>
      <w:r>
        <w:t xml:space="preserve">D、防止路由回路</w:t>
      </w:r>
    </w:p>
    <w:p>
      <w:pPr>
        <w:pStyle w:val="afff0"/>
      </w:pPr>
      <w:r>
        <w:t xml:space="preserve">82、请说出在数据封装过程中，自下至上的协议数据单元（PDU）名字（　　）。</w:t>
      </w:r>
    </w:p>
    <w:p>
      <w:pPr>
        <w:pStyle w:val="T13"/>
      </w:pPr>
      <w:r>
        <w:tab/>
      </w:r>
      <w:r>
        <w:t xml:space="preserve">A、数据流、数据段、数据帧、数据包、比特</w:t>
      </w:r>
    </w:p>
    <w:p>
      <w:pPr>
        <w:pStyle w:val="T13"/>
      </w:pPr>
      <w:r>
        <w:tab/>
      </w:r>
      <w:r>
        <w:t xml:space="preserve">B、数据流、数据段、数据包、数据帧、比特</w:t>
      </w:r>
    </w:p>
    <w:p>
      <w:pPr>
        <w:pStyle w:val="T13"/>
      </w:pPr>
      <w:r>
        <w:tab/>
      </w:r>
      <w:r>
        <w:t xml:space="preserve">C、数据帧、数据流、数据段、数据包、比特</w:t>
      </w:r>
    </w:p>
    <w:p>
      <w:pPr>
        <w:pStyle w:val="T13"/>
      </w:pPr>
      <w:r>
        <w:tab/>
      </w:r>
      <w:r>
        <w:t xml:space="preserve">D、比特、数据帧、数据包、数据段、数据流</w:t>
      </w:r>
    </w:p>
    <w:p>
      <w:pPr>
        <w:pStyle w:val="afff0"/>
      </w:pPr>
      <w:r>
        <w:t xml:space="preserve">83、表示两个或多个事务可以同时运行而不互相影响的是（　　）。</w:t>
      </w:r>
    </w:p>
    <w:p>
      <w:pPr>
        <w:pStyle w:val="T43"/>
      </w:pPr>
      <w:r>
        <w:tab/>
      </w:r>
      <w:r>
        <w:t xml:space="preserve">A、原子性</w:t>
      </w:r>
      <w:r>
        <w:tab/>
      </w:r>
      <w:r>
        <w:t xml:space="preserve">B、一致性</w:t>
      </w:r>
      <w:r>
        <w:tab/>
      </w:r>
      <w:r>
        <w:t xml:space="preserve">C、独立性</w:t>
      </w:r>
      <w:r>
        <w:tab/>
      </w:r>
      <w:r>
        <w:t xml:space="preserve">D、持久性</w:t>
      </w:r>
    </w:p>
    <w:p>
      <w:pPr>
        <w:pStyle w:val="afff0"/>
      </w:pPr>
      <w:r>
        <w:t xml:space="preserve">84、关闭ICMP协议后，路由器在Windows操作系统中Tracert命令的结果中会显示（　　）符号。</w:t>
      </w:r>
    </w:p>
    <w:p>
      <w:pPr>
        <w:pStyle w:val="T43"/>
      </w:pPr>
      <w:r>
        <w:tab/>
      </w:r>
      <w:r>
        <w:t xml:space="preserve">A、&amp;</w:t>
      </w:r>
      <w:r>
        <w:tab/>
      </w:r>
      <w:r>
        <w:t xml:space="preserve">B、●</w:t>
      </w:r>
      <w:r>
        <w:tab/>
      </w:r>
      <w:r>
        <w:t xml:space="preserve">C、！</w:t>
      </w:r>
      <w:r>
        <w:tab/>
      </w:r>
      <w:r>
        <w:t xml:space="preserve">D、*</w:t>
      </w:r>
    </w:p>
    <w:p>
      <w:pPr>
        <w:pStyle w:val="afff0"/>
      </w:pPr>
      <w:r>
        <w:t xml:space="preserve">85、在混合加密方式下，真正用来加解密通信过程中所传输数据（明文）的密钥是（　　）。</w:t>
      </w:r>
    </w:p>
    <w:p>
      <w:pPr>
        <w:pStyle w:val="T23"/>
      </w:pPr>
      <w:r>
        <w:tab/>
      </w:r>
      <w:r>
        <w:t xml:space="preserve">A、非对称算法的公钥</w:t>
      </w:r>
      <w:r>
        <w:tab/>
      </w:r>
      <w:r>
        <w:t xml:space="preserve">B、对称算法的密钥</w:t>
      </w:r>
    </w:p>
    <w:p>
      <w:pPr>
        <w:pStyle w:val="T23"/>
      </w:pPr>
      <w:r>
        <w:tab/>
      </w:r>
      <w:r>
        <w:t xml:space="preserve">C、非对称算法的私钥</w:t>
      </w:r>
      <w:r>
        <w:tab/>
      </w:r>
      <w:r>
        <w:t xml:space="preserve">D、CA中心的公钥</w:t>
      </w:r>
    </w:p>
    <w:p>
      <w:pPr>
        <w:pStyle w:val="afff0"/>
      </w:pPr>
      <w:r>
        <w:t xml:space="preserve">86、传感器节点采集数据中不可缺少的部分是（　　）。</w:t>
      </w:r>
    </w:p>
    <w:p>
      <w:pPr>
        <w:pStyle w:val="T43"/>
      </w:pPr>
      <w:r>
        <w:tab/>
      </w:r>
      <w:r>
        <w:t xml:space="preserve">A、温度</w:t>
      </w:r>
      <w:r>
        <w:tab/>
      </w:r>
      <w:r>
        <w:t xml:space="preserve">B、湿度</w:t>
      </w:r>
      <w:r>
        <w:tab/>
      </w:r>
      <w:r>
        <w:t xml:space="preserve">C、风向</w:t>
      </w:r>
      <w:r>
        <w:tab/>
      </w:r>
      <w:r>
        <w:t xml:space="preserve">D、位置信息</w:t>
      </w:r>
    </w:p>
    <w:p>
      <w:pPr>
        <w:pStyle w:val="afff0"/>
      </w:pPr>
      <w:r>
        <w:t xml:space="preserve">87、在同一个二层交换机不同的VLAN中，两个主机在同一个段，他们之间是否能进行通信。（　　）</w:t>
      </w:r>
    </w:p>
    <w:p>
      <w:pPr>
        <w:pStyle w:val="T43"/>
      </w:pPr>
      <w:r>
        <w:tab/>
      </w:r>
      <w:r>
        <w:t xml:space="preserve">A、能</w:t>
      </w:r>
      <w:r>
        <w:tab/>
      </w:r>
      <w:r>
        <w:t xml:space="preserve">B、不能</w:t>
      </w:r>
      <w:r>
        <w:tab/>
      </w:r>
      <w:r>
        <w:t xml:space="preserve">C、不确定</w:t>
      </w:r>
      <w:r>
        <w:tab/>
      </w:r>
      <w:r>
        <w:t xml:space="preserve">D、可能</w:t>
      </w:r>
    </w:p>
    <w:p>
      <w:pPr>
        <w:pStyle w:val="afff0"/>
      </w:pPr>
      <w:r>
        <w:t xml:space="preserve">88、如图所示,三台交换机S1、SW2和SW3,其中SW1为根桥,S1和SW2之间发生了链路拥塞,SW2收不到根桥发送的配置BPDU,管理员需要配置哪种生成树保护机制来防止链路拥塞产生的问题?（　　） 见图88-M</w:t>
      </w:r>
      <w:r>
        <w:drawing>
          <wp:inline>
            <wp:extent cx="4360244" cy="2473692"/>
            <wp:effectExtent b="0" l="0" r="0" t="0"/>
            <wp:docPr descr="88-M.png" title="d8b78b5008834c3a9afbdbb21d7392a04fa914d2.png" id="21" name="Picture"/>
            <a:graphic>
              <a:graphicData uri="http://schemas.openxmlformats.org/drawingml/2006/picture">
                <pic:pic>
                  <pic:nvPicPr>
                    <pic:cNvPr descr="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" id="22" name="Picture"/>
                    <pic:cNvPicPr>
                      <a:picLocks noChangeArrowheads="1" noChangeAspect="1"/>
                    </pic:cNvPicPr>
                  </pic:nvPicPr>
                  <pic:blipFill>
                    <a:blip r:embed="rId20"/>
                    <a:stretch>
                      <a:fillRect/>
                    </a:stretch>
                  </pic:blipFill>
                  <pic:spPr bwMode="auto">
                    <a:xfrm>
                      <a:off x="0" y="0"/>
                      <a:ext cx="4360244" cy="2473692"/>
                    </a:xfrm>
                    <a:prstGeom prst="rect">
                      <a:avLst/>
                    </a:prstGeom>
                    <a:noFill/>
                    <a:ln w="9525">
                      <a:noFill/>
                      <a:headEnd/>
                      <a:tailEnd/>
                    </a:ln>
                  </pic:spPr>
                </pic:pic>
              </a:graphicData>
            </a:graphic>
          </wp:inline>
        </w:drawing>
      </w:r>
    </w:p>
    <w:p>
      <w:pPr>
        <w:pStyle w:val="T23"/>
      </w:pPr>
      <w:r>
        <w:tab/>
      </w:r>
      <w:r>
        <w:t xml:space="preserve">A、根保护</w:t>
      </w:r>
      <w:r>
        <w:tab/>
      </w:r>
      <w:r>
        <w:t xml:space="preserve">B、防TC-BPDU攻击</w:t>
      </w:r>
    </w:p>
    <w:p>
      <w:pPr>
        <w:pStyle w:val="T23"/>
      </w:pPr>
      <w:r>
        <w:tab/>
      </w:r>
      <w:r>
        <w:t xml:space="preserve">C、BPDU保护</w:t>
      </w:r>
      <w:r>
        <w:tab/>
      </w:r>
      <w:r>
        <w:t xml:space="preserve">D、环路保护</w:t>
      </w:r>
    </w:p>
    <w:p>
      <w:pPr>
        <w:pStyle w:val="afff0"/>
      </w:pPr>
      <w:r>
        <w:t xml:space="preserve">89、（　　）网络中，采用默认路由最为简捷？</w:t>
      </w:r>
    </w:p>
    <w:p>
      <w:pPr>
        <w:pStyle w:val="T43"/>
      </w:pPr>
      <w:r>
        <w:tab/>
      </w:r>
      <w:r>
        <w:t xml:space="preserve">A、局域网</w:t>
      </w:r>
      <w:r>
        <w:tab/>
      </w:r>
      <w:r>
        <w:t xml:space="preserve">B、存根网络</w:t>
      </w:r>
      <w:r>
        <w:tab/>
      </w:r>
      <w:r>
        <w:t xml:space="preserve">C、外围网络</w:t>
      </w:r>
      <w:r>
        <w:tab/>
      </w:r>
      <w:r>
        <w:t xml:space="preserve">D、星型网络</w:t>
      </w:r>
    </w:p>
    <w:p>
      <w:pPr>
        <w:pStyle w:val="afff0"/>
      </w:pPr>
      <w:r>
        <w:t xml:space="preserve">90、用于局域网之间互联的设备一般采用（　　）。</w:t>
      </w:r>
    </w:p>
    <w:p>
      <w:pPr>
        <w:pStyle w:val="T43"/>
      </w:pPr>
      <w:r>
        <w:tab/>
      </w:r>
      <w:r>
        <w:t xml:space="preserve">A、中继器</w:t>
      </w:r>
      <w:r>
        <w:tab/>
      </w:r>
      <w:r>
        <w:t xml:space="preserve">B、网桥</w:t>
      </w:r>
      <w:r>
        <w:tab/>
      </w:r>
      <w:r>
        <w:t xml:space="preserve">C、路由器</w:t>
      </w:r>
      <w:r>
        <w:tab/>
      </w:r>
      <w:r>
        <w:t xml:space="preserve">D、网关</w:t>
      </w:r>
    </w:p>
    <w:p>
      <w:pPr>
        <w:pStyle w:val="afff0"/>
      </w:pPr>
      <w:r>
        <w:t xml:space="preserve">91、RIP协议用default-routeoriginate命令向邻居发送一条缺省路由时，可以用此命令同时设置该缺省路由的何种属性？（　　）</w:t>
      </w:r>
    </w:p>
    <w:p>
      <w:pPr>
        <w:pStyle w:val="T23"/>
      </w:pPr>
      <w:r>
        <w:tab/>
      </w:r>
      <w:r>
        <w:t xml:space="preserve">A、Cost</w:t>
      </w:r>
      <w:r>
        <w:tab/>
      </w:r>
      <w:r>
        <w:t xml:space="preserve">B、AS-PATH</w:t>
      </w:r>
    </w:p>
    <w:p>
      <w:pPr>
        <w:pStyle w:val="T23"/>
      </w:pPr>
      <w:r>
        <w:tab/>
      </w:r>
      <w:r>
        <w:t xml:space="preserve">C、Interface</w:t>
      </w:r>
      <w:r>
        <w:tab/>
      </w:r>
      <w:r>
        <w:t xml:space="preserve">D、Nexthop</w:t>
      </w:r>
    </w:p>
    <w:p>
      <w:pPr>
        <w:pStyle w:val="afff0"/>
      </w:pPr>
      <w:r>
        <w:t xml:space="preserve">92、RIPv2的的组播地址是（　　）。</w:t>
      </w:r>
    </w:p>
    <w:p>
      <w:pPr>
        <w:pStyle w:val="T23"/>
      </w:pPr>
      <w:r>
        <w:tab/>
      </w:r>
      <w:r>
        <w:t xml:space="preserve">A、224.0.0.1</w:t>
      </w:r>
      <w:r>
        <w:tab/>
      </w:r>
      <w:r>
        <w:t xml:space="preserve">B、224.0.0.5</w:t>
      </w:r>
    </w:p>
    <w:p>
      <w:pPr>
        <w:pStyle w:val="T23"/>
      </w:pPr>
      <w:r>
        <w:tab/>
      </w:r>
      <w:r>
        <w:t xml:space="preserve">C、224.0.0.6</w:t>
      </w:r>
      <w:r>
        <w:tab/>
      </w:r>
      <w:r>
        <w:t xml:space="preserve">D、224.0.0.9</w:t>
      </w:r>
    </w:p>
    <w:p>
      <w:pPr>
        <w:pStyle w:val="afff0"/>
      </w:pPr>
      <w:r>
        <w:t xml:space="preserve">93、现有一台运行OSPF的路由器连接到区域0和区域1。你将区域1配置成了完全Stub区域，只在区域1内部操作的LSA包含哪几类?（　　）</w:t>
      </w:r>
    </w:p>
    <w:p>
      <w:pPr>
        <w:pStyle w:val="T13"/>
      </w:pPr>
      <w:r>
        <w:tab/>
      </w:r>
      <w:r>
        <w:t xml:space="preserve">A、7类LSA</w:t>
      </w:r>
    </w:p>
    <w:p>
      <w:pPr>
        <w:pStyle w:val="T13"/>
      </w:pPr>
      <w:r>
        <w:tab/>
      </w:r>
      <w:r>
        <w:t xml:space="preserve">B、1类LSA和2类LSA</w:t>
      </w:r>
    </w:p>
    <w:p>
      <w:pPr>
        <w:pStyle w:val="T13"/>
      </w:pPr>
      <w:r>
        <w:tab/>
      </w:r>
      <w:r>
        <w:t xml:space="preserve">C、1类LSA，2类LSA和5类LSA</w:t>
      </w:r>
    </w:p>
    <w:p>
      <w:pPr>
        <w:pStyle w:val="T13"/>
      </w:pPr>
      <w:r>
        <w:tab/>
      </w:r>
      <w:r>
        <w:t xml:space="preserve">D、1类LSA,2类LSA和3类LSA</w:t>
      </w:r>
    </w:p>
    <w:p>
      <w:pPr>
        <w:pStyle w:val="afff0"/>
      </w:pPr>
      <w:r>
        <w:t xml:space="preserve">94、现有Route-policy如下：ipcommunity-filter1permit100:1ipas-path-filter2permit^100$route-policytestpermitnode10if-matchcommunity-filter1if-matchas-path-filter2applyas-path200关于上述配置描述正确的是?（　　）</w:t>
      </w:r>
    </w:p>
    <w:p>
      <w:pPr>
        <w:pStyle w:val="T13"/>
      </w:pPr>
      <w:r>
        <w:tab/>
      </w:r>
      <w:r>
        <w:t xml:space="preserve">A、仅当BGP路由携带团体属性值为100：1或者AS_PATH为100时，该BGP路由会匹配上面route-policy。匹配路由的AS-PATH属性会被改为200</w:t>
      </w:r>
    </w:p>
    <w:p>
      <w:pPr>
        <w:pStyle w:val="T13"/>
      </w:pPr>
      <w:r>
        <w:tab/>
      </w:r>
      <w:r>
        <w:t xml:space="preserve">B、仅当BGP路由携带团体属性值为100：1且AS_PATH为100时，该BGP路由会匹配上面route-policy。匹配路由的AS-PATH属性会被改为200</w:t>
      </w:r>
    </w:p>
    <w:p>
      <w:pPr>
        <w:pStyle w:val="T13"/>
      </w:pPr>
      <w:r>
        <w:tab/>
      </w:r>
      <w:r>
        <w:t xml:space="preserve">C、仅当BGP路由携带AS-PATH为100，该BGP路由会匹配上面route-policy。匹配路由的AS_PATH属性会被改为200</w:t>
      </w:r>
    </w:p>
    <w:p>
      <w:pPr>
        <w:pStyle w:val="T13"/>
      </w:pPr>
      <w:r>
        <w:tab/>
      </w:r>
      <w:r>
        <w:t xml:space="preserve">D、只要BGP路由携带团体属性值为100：1时，该BGP路由会匹配上面route-policy。匹配路由的AS_PATH属性会被改为200</w:t>
      </w:r>
    </w:p>
    <w:p>
      <w:pPr>
        <w:pStyle w:val="afff0"/>
      </w:pPr>
      <w:r>
        <w:t xml:space="preserve">95、PPP帧格式中的Protocol字段为0xC223，表示该协议是？（　　）</w:t>
      </w:r>
    </w:p>
    <w:p>
      <w:pPr>
        <w:pStyle w:val="T43"/>
      </w:pPr>
      <w:r>
        <w:tab/>
      </w:r>
      <w:r>
        <w:t xml:space="preserve">A、CHAP</w:t>
      </w:r>
      <w:r>
        <w:tab/>
      </w:r>
      <w:r>
        <w:t xml:space="preserve">B、PAP</w:t>
      </w:r>
      <w:r>
        <w:tab/>
      </w:r>
      <w:r>
        <w:t xml:space="preserve">C、NCP</w:t>
      </w:r>
      <w:r>
        <w:tab/>
      </w:r>
      <w:r>
        <w:t xml:space="preserve">D、LCP</w:t>
      </w:r>
    </w:p>
    <w:p>
      <w:pPr>
        <w:pStyle w:val="afff0"/>
      </w:pPr>
      <w:r>
        <w:t xml:space="preserve">96、AAA最常用的是（　　）协议，其是一种分布式的、客户端/服务器结构的信息交互协议，可以实现对用户的认证、计费和授权功能。</w:t>
      </w:r>
    </w:p>
    <w:p>
      <w:pPr>
        <w:pStyle w:val="T23"/>
      </w:pPr>
      <w:r>
        <w:tab/>
      </w:r>
      <w:r>
        <w:t xml:space="preserve">A、RADIUS</w:t>
      </w:r>
      <w:r>
        <w:tab/>
      </w:r>
      <w:r>
        <w:t xml:space="preserve">B、TCP</w:t>
      </w:r>
    </w:p>
    <w:p>
      <w:pPr>
        <w:pStyle w:val="T23"/>
      </w:pPr>
      <w:r>
        <w:tab/>
      </w:r>
      <w:r>
        <w:t xml:space="preserve">C、IP</w:t>
      </w:r>
      <w:r>
        <w:tab/>
      </w:r>
      <w:r>
        <w:t xml:space="preserve">D、UDP</w:t>
      </w:r>
    </w:p>
    <w:p>
      <w:pPr>
        <w:pStyle w:val="afff0"/>
      </w:pPr>
      <w:r>
        <w:t xml:space="preserve">97、ACL命令acl[number]acl-number[match-order{auto|config}],其中aclnumber用于指定访问控制列表的编号，用户自定义访问控制列表的acl-number取值范围是（　　）。</w:t>
      </w:r>
    </w:p>
    <w:p>
      <w:pPr>
        <w:pStyle w:val="T23"/>
      </w:pPr>
      <w:r>
        <w:tab/>
      </w:r>
      <w:r>
        <w:t xml:space="preserve">A、1000~3999</w:t>
      </w:r>
      <w:r>
        <w:tab/>
      </w:r>
      <w:r>
        <w:t xml:space="preserve">B、4000~4999</w:t>
      </w:r>
    </w:p>
    <w:p>
      <w:pPr>
        <w:pStyle w:val="T23"/>
      </w:pPr>
      <w:r>
        <w:tab/>
      </w:r>
      <w:r>
        <w:t xml:space="preserve">C、3000~3999</w:t>
      </w:r>
      <w:r>
        <w:tab/>
      </w:r>
      <w:r>
        <w:t xml:space="preserve">D、5000~5999</w:t>
      </w:r>
    </w:p>
    <w:p>
      <w:pPr>
        <w:pStyle w:val="afff0"/>
      </w:pPr>
      <w:r>
        <w:t xml:space="preserve">98、端口隔离为用户提供了更安全、更灵活的组网方案。下面关于端口隔离的描述，不对的是（　　）。</w:t>
      </w:r>
    </w:p>
    <w:p>
      <w:pPr>
        <w:pStyle w:val="T13"/>
      </w:pPr>
      <w:r>
        <w:tab/>
      </w:r>
      <w:r>
        <w:t xml:space="preserve">A、端口隔离可以用来配置二层隔离</w:t>
      </w:r>
    </w:p>
    <w:p>
      <w:pPr>
        <w:pStyle w:val="T13"/>
      </w:pPr>
      <w:r>
        <w:tab/>
      </w:r>
      <w:r>
        <w:t xml:space="preserve">B、缺省模式下，端口隔离为二层隔离三层互通</w:t>
      </w:r>
    </w:p>
    <w:p>
      <w:pPr>
        <w:pStyle w:val="T13"/>
      </w:pPr>
      <w:r>
        <w:tab/>
      </w:r>
      <w:r>
        <w:t xml:space="preserve">C、需要配置端口隔离的端口上都必须配置端口隔离使能功能</w:t>
      </w:r>
    </w:p>
    <w:p>
      <w:pPr>
        <w:pStyle w:val="T13"/>
      </w:pPr>
      <w:r>
        <w:tab/>
      </w:r>
      <w:r>
        <w:t xml:space="preserve">D、端口隔离命令portisolateenable可以指定端口在全局模式下配置</w:t>
      </w:r>
    </w:p>
    <w:p>
      <w:pPr>
        <w:pStyle w:val="afff0"/>
      </w:pPr>
      <w:r>
        <w:t xml:space="preserve">99、下面关于OSPF报文验证描述错的是：（　　）</w:t>
      </w:r>
    </w:p>
    <w:p>
      <w:pPr>
        <w:pStyle w:val="T13"/>
      </w:pPr>
      <w:r>
        <w:tab/>
      </w:r>
      <w:r>
        <w:t xml:space="preserve">A、AR2200支持的验证模式按加密算法不同分为nullsimple、MD5以及HMAC-MD5</w:t>
      </w:r>
    </w:p>
    <w:p>
      <w:pPr>
        <w:pStyle w:val="T13"/>
      </w:pPr>
      <w:r>
        <w:tab/>
      </w:r>
      <w:r>
        <w:t xml:space="preserve">B、AR2200支持两种认证方式:区域验证和接口验证</w:t>
      </w:r>
    </w:p>
    <w:p>
      <w:pPr>
        <w:pStyle w:val="T13"/>
      </w:pPr>
      <w:r>
        <w:tab/>
      </w:r>
      <w:r>
        <w:t xml:space="preserve">C、当区城验证方式和接口验证方式同时存在时，优先使用区城验证</w:t>
      </w:r>
    </w:p>
    <w:p>
      <w:pPr>
        <w:pStyle w:val="T13"/>
      </w:pPr>
      <w:r>
        <w:tab/>
      </w:r>
      <w:r>
        <w:t xml:space="preserve">D、只有通过验证的OSPF报文才能接受，否则将不能正常建立邻居</w:t>
      </w:r>
    </w:p>
    <w:p>
      <w:pPr>
        <w:pStyle w:val="afff0"/>
      </w:pPr>
      <w:r>
        <w:t xml:space="preserve">100、下面关于802.1S部署特点描述正确的是？（　　）</w:t>
      </w:r>
    </w:p>
    <w:p>
      <w:pPr>
        <w:pStyle w:val="T13"/>
      </w:pPr>
      <w:r>
        <w:tab/>
      </w:r>
      <w:r>
        <w:t xml:space="preserve">A、所有VLAN共享个生成树实例</w:t>
      </w:r>
    </w:p>
    <w:p>
      <w:pPr>
        <w:pStyle w:val="T13"/>
      </w:pPr>
      <w:r>
        <w:tab/>
      </w:r>
      <w:r>
        <w:t xml:space="preserve">B、多个网桥共享一个生成树实例</w:t>
      </w:r>
    </w:p>
    <w:p>
      <w:pPr>
        <w:pStyle w:val="T13"/>
      </w:pPr>
      <w:r>
        <w:tab/>
      </w:r>
      <w:r>
        <w:t xml:space="preserve">C、每个VLAN拥有一个生成树实例</w:t>
      </w:r>
    </w:p>
    <w:p>
      <w:pPr>
        <w:pStyle w:val="T13"/>
      </w:pPr>
      <w:r>
        <w:tab/>
      </w:r>
      <w:r>
        <w:t xml:space="preserve">D、多个VLAN共享一个生成树实例</w:t>
      </w:r>
    </w:p>
    <w:p>
      <w:pPr>
        <w:pStyle w:val="afff0"/>
      </w:pPr>
      <w:r>
        <w:t xml:space="preserve">101、配置VRRP抢占时延的命令是?（　　）</w:t>
      </w:r>
    </w:p>
    <w:p>
      <w:pPr>
        <w:pStyle w:val="T13"/>
      </w:pPr>
      <w:r>
        <w:tab/>
      </w:r>
      <w:r>
        <w:t xml:space="preserve">A、vrrpvridIpreempt-modetimerdelay20</w:t>
      </w:r>
    </w:p>
    <w:p>
      <w:pPr>
        <w:pStyle w:val="T13"/>
      </w:pPr>
      <w:r>
        <w:tab/>
      </w:r>
      <w:r>
        <w:t xml:space="preserve">B、vrrpvridIpreempt-delay20</w:t>
      </w:r>
    </w:p>
    <w:p>
      <w:pPr>
        <w:pStyle w:val="T13"/>
      </w:pPr>
      <w:r>
        <w:tab/>
      </w:r>
      <w:r>
        <w:t xml:space="preserve">C、vrrpvrid1preempt-timer20</w:t>
      </w:r>
    </w:p>
    <w:p>
      <w:pPr>
        <w:pStyle w:val="T13"/>
      </w:pPr>
      <w:r>
        <w:tab/>
      </w:r>
      <w:r>
        <w:t xml:space="preserve">D、vrrpvrid1timerdelay20</w:t>
      </w:r>
    </w:p>
    <w:p>
      <w:pPr>
        <w:pStyle w:val="afff0"/>
      </w:pPr>
      <w:r>
        <w:t xml:space="preserve">102、如图所示，R1、R2和R3同时运行OSPF并宣告各自的环回口，如下描述错误的是?（　　） 见图102-M</w:t>
      </w:r>
      <w:r>
        <w:drawing>
          <wp:inline>
            <wp:extent cx="5219700" cy="1745337"/>
            <wp:effectExtent b="0" l="0" r="0" t="0"/>
            <wp:docPr descr="102-M.png" title="c6b35de85ea2a2e3cfaeef2d5ef6fcbd9cf2a10a.png" id="24" name="Picture"/>
            <a:graphic>
              <a:graphicData uri="http://schemas.openxmlformats.org/drawingml/2006/picture">
                <pic:pic>
                  <pic:nvPicPr>
                    <pic:cNvPr descr="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" id="25" name="Picture"/>
                    <pic:cNvPicPr>
                      <a:picLocks noChangeArrowheads="1" noChangeAspect="1"/>
                    </pic:cNvPicPr>
                  </pic:nvPicPr>
                  <pic:blipFill>
                    <a:blip r:embed="rId23"/>
                    <a:stretch>
                      <a:fillRect/>
                    </a:stretch>
                  </pic:blipFill>
                  <pic:spPr bwMode="auto">
                    <a:xfrm>
                      <a:off x="0" y="0"/>
                      <a:ext cx="5219700" cy="1745337"/>
                    </a:xfrm>
                    <a:prstGeom prst="rect">
                      <a:avLst/>
                    </a:prstGeom>
                    <a:noFill/>
                    <a:ln w="9525">
                      <a:noFill/>
                      <a:headEnd/>
                      <a:tailEnd/>
                    </a:ln>
                  </pic:spPr>
                </pic:pic>
              </a:graphicData>
            </a:graphic>
          </wp:inline>
        </w:drawing>
      </w:r>
    </w:p>
    <w:p>
      <w:pPr>
        <w:pStyle w:val="T13"/>
      </w:pPr>
      <w:r>
        <w:tab/>
      </w:r>
      <w:r>
        <w:t xml:space="preserve">A、R2上可以使用filter-policyexport命令过滤R3的环回口路由</w:t>
      </w:r>
    </w:p>
    <w:p>
      <w:pPr>
        <w:pStyle w:val="T13"/>
      </w:pPr>
      <w:r>
        <w:tab/>
      </w:r>
      <w:r>
        <w:t xml:space="preserve">B、R2上可以在Area0中使用filterimport命令来过滤R3的环回口路由</w:t>
      </w:r>
    </w:p>
    <w:p>
      <w:pPr>
        <w:pStyle w:val="T13"/>
      </w:pPr>
      <w:r>
        <w:tab/>
      </w:r>
      <w:r>
        <w:t xml:space="preserve">C、R1上可以使用filter-policyimport过滤R3的环回口路由</w:t>
      </w:r>
    </w:p>
    <w:p>
      <w:pPr>
        <w:pStyle w:val="T13"/>
      </w:pPr>
      <w:r>
        <w:tab/>
      </w:r>
      <w:r>
        <w:t xml:space="preserve">D、R2上可以使用Area1中使用filterexport命令来过滤R3的环回口路由</w:t>
      </w:r>
    </w:p>
    <w:p>
      <w:pPr>
        <w:pStyle w:val="afff0"/>
      </w:pPr>
      <w:r>
        <w:t xml:space="preserve">103、你正在完成一项工作就是尽量压缩IPv6地址的长度。现有IPV6地址为2013:0000:130F:0000:0000:09C0:876A:130B,为了能够使该IPv6地址更简洁,可以将该IPV6地址压缩为下面的哪一种?（　　）</w:t>
      </w:r>
    </w:p>
    <w:p>
      <w:pPr>
        <w:pStyle w:val="T13"/>
      </w:pPr>
      <w:r>
        <w:tab/>
      </w:r>
      <w:r>
        <w:t xml:space="preserve">A、2013:0:130F:0:0.09C0:876A:130B</w:t>
      </w:r>
    </w:p>
    <w:p>
      <w:pPr>
        <w:pStyle w:val="T13"/>
      </w:pPr>
      <w:r>
        <w:tab/>
      </w:r>
      <w:r>
        <w:t xml:space="preserve">B、2013::130F::9C0:876A:130B</w:t>
      </w:r>
    </w:p>
    <w:p>
      <w:pPr>
        <w:pStyle w:val="T13"/>
      </w:pPr>
      <w:r>
        <w:tab/>
      </w:r>
      <w:r>
        <w:t xml:space="preserve">C、2013:0:130F::9C0:876A:130B</w:t>
      </w:r>
    </w:p>
    <w:p>
      <w:pPr>
        <w:pStyle w:val="T13"/>
      </w:pPr>
      <w:r>
        <w:tab/>
      </w:r>
      <w:r>
        <w:t xml:space="preserve">D、213::13F::9C:876A:13B</w:t>
      </w:r>
    </w:p>
    <w:p>
      <w:pPr>
        <w:pStyle w:val="afff0"/>
      </w:pPr>
      <w:r>
        <w:t xml:space="preserve">104、RIPng路由协议采用的传输层协议是（　　）。</w:t>
      </w:r>
    </w:p>
    <w:p>
      <w:pPr>
        <w:pStyle w:val="T43"/>
      </w:pPr>
      <w:r>
        <w:tab/>
      </w:r>
      <w:r>
        <w:t xml:space="preserve">A、UDP</w:t>
      </w:r>
      <w:r>
        <w:tab/>
      </w:r>
      <w:r>
        <w:t xml:space="preserve">B、TCP</w:t>
      </w:r>
      <w:r>
        <w:tab/>
      </w:r>
      <w:r>
        <w:t xml:space="preserve">C、IP</w:t>
      </w:r>
      <w:r>
        <w:tab/>
      </w:r>
      <w:r>
        <w:t xml:space="preserve">D、ARP</w:t>
      </w:r>
    </w:p>
    <w:p>
      <w:pPr>
        <w:pStyle w:val="afff0"/>
      </w:pPr>
      <w:r>
        <w:t xml:space="preserve">105、如图所示的拓扑中,整网运行OSPFv3协议在没有外部路由引入的情况下,R1上不会产生哪种类型的LSA?（　　） 见图105-M</w:t>
      </w:r>
      <w:r>
        <w:drawing>
          <wp:inline>
            <wp:extent cx="5219700" cy="3081306"/>
            <wp:effectExtent b="0" l="0" r="0" t="0"/>
            <wp:docPr descr="105-M.png" title="dc867d1b821d75575c7a5a9e65fe6220733d5fe0.png" id="27" name="Picture"/>
            <a:graphic>
              <a:graphicData uri="http://schemas.openxmlformats.org/drawingml/2006/picture">
                <pic:pic>
                  <pic:nvPicPr>
                    <pic:cNvPr descr="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" id="28" name="Picture"/>
                    <pic:cNvPicPr>
                      <a:picLocks noChangeArrowheads="1" noChangeAspect="1"/>
                    </pic:cNvPicPr>
                  </pic:nvPicPr>
                  <pic:blipFill>
                    <a:blip r:embed="rId26"/>
                    <a:stretch>
                      <a:fillRect/>
                    </a:stretch>
                  </pic:blipFill>
                  <pic:spPr bwMode="auto">
                    <a:xfrm>
                      <a:off x="0" y="0"/>
                      <a:ext cx="5219700" cy="3081306"/>
                    </a:xfrm>
                    <a:prstGeom prst="rect">
                      <a:avLst/>
                    </a:prstGeom>
                    <a:noFill/>
                    <a:ln w="9525">
                      <a:noFill/>
                      <a:headEnd/>
                      <a:tailEnd/>
                    </a:ln>
                  </pic:spPr>
                </pic:pic>
              </a:graphicData>
            </a:graphic>
          </wp:inline>
        </w:drawing>
      </w:r>
    </w:p>
    <w:p>
      <w:pPr>
        <w:pStyle w:val="T13"/>
      </w:pPr>
      <w:r>
        <w:tab/>
      </w:r>
      <w:r>
        <w:t xml:space="preserve">A、Intra-area-prefix-lsa</w:t>
      </w:r>
    </w:p>
    <w:p>
      <w:pPr>
        <w:pStyle w:val="T13"/>
      </w:pPr>
      <w:r>
        <w:tab/>
      </w:r>
      <w:r>
        <w:t xml:space="preserve">B、Inter-area-routerLSA</w:t>
      </w:r>
    </w:p>
    <w:p>
      <w:pPr>
        <w:pStyle w:val="T13"/>
      </w:pPr>
      <w:r>
        <w:tab/>
      </w:r>
      <w:r>
        <w:t xml:space="preserve">C、LINK-LSA</w:t>
      </w:r>
    </w:p>
    <w:p>
      <w:pPr>
        <w:pStyle w:val="T13"/>
      </w:pPr>
      <w:r>
        <w:tab/>
      </w:r>
      <w:r>
        <w:t xml:space="preserve">D、Inter-area-prefix-lsa</w:t>
      </w:r>
    </w:p>
    <w:p>
      <w:pPr>
        <w:pStyle w:val="afff0"/>
      </w:pPr>
      <w:r>
        <w:t xml:space="preserve">106、在802.11s路由协议中，下面不属于路由管理帧的是（　　）。</w:t>
      </w:r>
    </w:p>
    <w:p>
      <w:pPr>
        <w:pStyle w:val="T23"/>
      </w:pPr>
      <w:r>
        <w:tab/>
      </w:r>
      <w:r>
        <w:t xml:space="preserve">A、RANN</w:t>
      </w:r>
      <w:r>
        <w:tab/>
      </w:r>
      <w:r>
        <w:t xml:space="preserve">B、PREQ</w:t>
      </w:r>
    </w:p>
    <w:p>
      <w:pPr>
        <w:pStyle w:val="T23"/>
      </w:pPr>
      <w:r>
        <w:tab/>
      </w:r>
      <w:r>
        <w:t xml:space="preserve">C、PREP</w:t>
      </w:r>
      <w:r>
        <w:tab/>
      </w:r>
      <w:r>
        <w:t xml:space="preserve">D、PS-POLL</w:t>
      </w:r>
    </w:p>
    <w:p>
      <w:pPr>
        <w:pStyle w:val="afff0"/>
      </w:pPr>
      <w:r>
        <w:t xml:space="preserve">107、在华为无线网络中,在AC上用来和AP建立CAPWAP隧道的地址是?（　　）</w:t>
      </w:r>
    </w:p>
    <w:p>
      <w:pPr>
        <w:pStyle w:val="T23"/>
      </w:pPr>
      <w:r>
        <w:tab/>
      </w:r>
      <w:r>
        <w:t xml:space="preserve">A、互联地址</w:t>
      </w:r>
      <w:r>
        <w:tab/>
      </w:r>
      <w:r>
        <w:t xml:space="preserve">B、WLAN源地址</w:t>
      </w:r>
    </w:p>
    <w:p>
      <w:pPr>
        <w:pStyle w:val="T23"/>
      </w:pPr>
      <w:r>
        <w:tab/>
      </w:r>
      <w:r>
        <w:t xml:space="preserve">C、AP管理地址</w:t>
      </w:r>
      <w:r>
        <w:tab/>
      </w:r>
      <w:r>
        <w:t xml:space="preserve">D、WLAN业务地址</w:t>
      </w:r>
    </w:p>
    <w:p>
      <w:pPr>
        <w:pStyle w:val="afff0"/>
      </w:pPr>
      <w:r>
        <w:t xml:space="preserve">108、在大型的WLAN组网中一般采用（　　）组网。</w:t>
      </w:r>
    </w:p>
    <w:p>
      <w:pPr>
        <w:pStyle w:val="T43"/>
      </w:pPr>
      <w:r>
        <w:tab/>
      </w:r>
      <w:r>
        <w:t xml:space="preserve">A、二层</w:t>
      </w:r>
      <w:r>
        <w:tab/>
      </w:r>
      <w:r>
        <w:t xml:space="preserve">B、三层</w:t>
      </w:r>
      <w:r>
        <w:tab/>
      </w:r>
      <w:r>
        <w:t xml:space="preserve">C、四层</w:t>
      </w:r>
      <w:r>
        <w:tab/>
      </w:r>
      <w:r>
        <w:t xml:space="preserve">D、多层</w:t>
      </w:r>
    </w:p>
    <w:p>
      <w:pPr>
        <w:pStyle w:val="afff0"/>
      </w:pPr>
      <w:r>
        <w:t xml:space="preserve">109、防火墙默认已经创建了一些安全区域,以下哪个安全区域不是防火墙上默认存在的?（　　）</w:t>
      </w:r>
    </w:p>
    <w:p>
      <w:pPr>
        <w:pStyle w:val="T23"/>
      </w:pPr>
      <w:r>
        <w:tab/>
      </w:r>
      <w:r>
        <w:t xml:space="preserve">A、Internet</w:t>
      </w:r>
      <w:r>
        <w:tab/>
      </w:r>
      <w:r>
        <w:t xml:space="preserve">B、Local</w:t>
      </w:r>
    </w:p>
    <w:p>
      <w:pPr>
        <w:pStyle w:val="T23"/>
      </w:pPr>
      <w:r>
        <w:tab/>
      </w:r>
      <w:r>
        <w:t xml:space="preserve">C、Trust</w:t>
      </w:r>
      <w:r>
        <w:tab/>
      </w:r>
      <w:r>
        <w:t xml:space="preserve">D、DMZ</w:t>
      </w:r>
    </w:p>
    <w:p>
      <w:pPr>
        <w:pStyle w:val="afff0"/>
      </w:pPr>
      <w:r>
        <w:t xml:space="preserve">110、在防火墙域间安全策略中，以下哪一项的数据流不是OutbounD方向？（　　）</w:t>
      </w:r>
    </w:p>
    <w:p>
      <w:pPr>
        <w:pStyle w:val="T13"/>
      </w:pPr>
      <w:r>
        <w:tab/>
      </w:r>
      <w:r>
        <w:t xml:space="preserve">A、从DMZ区域到Untrust区域的数据流</w:t>
      </w:r>
    </w:p>
    <w:p>
      <w:pPr>
        <w:pStyle w:val="T13"/>
      </w:pPr>
      <w:r>
        <w:tab/>
      </w:r>
      <w:r>
        <w:t xml:space="preserve">B、从Trust区域到DMZ区域的数据流</w:t>
      </w:r>
    </w:p>
    <w:p>
      <w:pPr>
        <w:pStyle w:val="T13"/>
      </w:pPr>
      <w:r>
        <w:tab/>
      </w:r>
      <w:r>
        <w:t xml:space="preserve">C、从Trust区域到Untrust区域的数据流</w:t>
      </w:r>
    </w:p>
    <w:p>
      <w:pPr>
        <w:pStyle w:val="T13"/>
      </w:pPr>
      <w:r>
        <w:tab/>
      </w:r>
      <w:r>
        <w:t xml:space="preserve">D、从Trust区域到Local区域的数据流</w:t>
      </w:r>
    </w:p>
    <w:p>
      <w:pPr>
        <w:pStyle w:val="afff0"/>
      </w:pPr>
      <w:r>
        <w:t xml:space="preserve">111、以下哪种攻击不属于网络层攻击？（　　）</w:t>
      </w:r>
    </w:p>
    <w:p>
      <w:pPr>
        <w:pStyle w:val="T23"/>
      </w:pPr>
      <w:r>
        <w:tab/>
      </w:r>
      <w:r>
        <w:t xml:space="preserve">A、IP欺骗攻击</w:t>
      </w:r>
      <w:r>
        <w:tab/>
      </w:r>
      <w:r>
        <w:t xml:space="preserve">B、Smurf攻击</w:t>
      </w:r>
    </w:p>
    <w:p>
      <w:pPr>
        <w:pStyle w:val="T23"/>
      </w:pPr>
      <w:r>
        <w:tab/>
      </w:r>
      <w:r>
        <w:t xml:space="preserve">C、ARP欺骗攻击</w:t>
      </w:r>
      <w:r>
        <w:tab/>
      </w:r>
      <w:r>
        <w:t xml:space="preserve">D、ICMP攻击</w:t>
      </w:r>
    </w:p>
    <w:p>
      <w:pPr>
        <w:pStyle w:val="afff0"/>
      </w:pPr>
      <w:r>
        <w:t xml:space="preserve">112、RD用于区分不同VPN中的相同IP地址，RD包含多少bit?（　　）</w:t>
      </w:r>
    </w:p>
    <w:p>
      <w:pPr>
        <w:pStyle w:val="T43"/>
      </w:pPr>
      <w:r>
        <w:tab/>
      </w:r>
      <w:r>
        <w:t xml:space="preserve">A、64</w:t>
      </w:r>
      <w:r>
        <w:tab/>
      </w:r>
      <w:r>
        <w:t xml:space="preserve">B、32</w:t>
      </w:r>
      <w:r>
        <w:tab/>
      </w:r>
      <w:r>
        <w:t xml:space="preserve">C、16</w:t>
      </w:r>
      <w:r>
        <w:tab/>
      </w:r>
      <w:r>
        <w:t xml:space="preserve">D、128</w:t>
      </w:r>
    </w:p>
    <w:p>
      <w:pPr>
        <w:pStyle w:val="afff0"/>
      </w:pPr>
      <w:r>
        <w:t xml:space="preserve">113、路由器HW1和路由器HW2分别连接网络A和网络B。如下图所示，如果你希望在路由器HW1和路同器HW2之间建立IPsecVPN。（　　） 见图113-M</w:t>
      </w:r>
      <w:r>
        <w:drawing>
          <wp:inline>
            <wp:extent cx="5219700" cy="2141550"/>
            <wp:effectExtent b="0" l="0" r="0" t="0"/>
            <wp:docPr descr="113-M.png" title="daea630484150c09c294ea529cb397401db3a4bb.png" id="30" name="Picture"/>
            <a:graphic>
              <a:graphicData uri="http://schemas.openxmlformats.org/drawingml/2006/picture">
                <pic:pic>
                  <pic:nvPicPr>
                    <pic:cNvPr descr="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" id="31" name="Picture"/>
                    <pic:cNvPicPr>
                      <a:picLocks noChangeArrowheads="1" noChangeAspect="1"/>
                    </pic:cNvPicPr>
                  </pic:nvPicPr>
                  <pic:blipFill>
                    <a:blip r:embed="rId29"/>
                    <a:stretch>
                      <a:fillRect/>
                    </a:stretch>
                  </pic:blipFill>
                  <pic:spPr bwMode="auto">
                    <a:xfrm>
                      <a:off x="0" y="0"/>
                      <a:ext cx="5219700" cy="2141550"/>
                    </a:xfrm>
                    <a:prstGeom prst="rect">
                      <a:avLst/>
                    </a:prstGeom>
                    <a:noFill/>
                    <a:ln w="9525">
                      <a:noFill/>
                      <a:headEnd/>
                      <a:tailEnd/>
                    </a:ln>
                  </pic:spPr>
                </pic:pic>
              </a:graphicData>
            </a:graphic>
          </wp:inline>
        </w:drawing>
      </w:r>
    </w:p>
    <w:p>
      <w:pPr>
        <w:pStyle w:val="T13"/>
      </w:pPr>
      <w:r>
        <w:tab/>
      </w:r>
      <w:r>
        <w:t xml:space="preserve">A、rulepermitipsource192.168.1.10destination192.168.1.2.0</w:t>
      </w:r>
    </w:p>
    <w:p>
      <w:pPr>
        <w:pStyle w:val="T13"/>
      </w:pPr>
      <w:r>
        <w:tab/>
      </w:r>
      <w:r>
        <w:t xml:space="preserve">B、rulepermitipsource10.1.1.00.0.0.255destination192.168.1.2.0</w:t>
      </w:r>
    </w:p>
    <w:p>
      <w:pPr>
        <w:pStyle w:val="T13"/>
      </w:pPr>
      <w:r>
        <w:tab/>
      </w:r>
      <w:r>
        <w:t xml:space="preserve">C、rulepermitipsource10.1.1.00.0.0.255destination10.1.2.00.0.0.255</w:t>
      </w:r>
    </w:p>
    <w:p>
      <w:pPr>
        <w:pStyle w:val="T13"/>
      </w:pPr>
      <w:r>
        <w:tab/>
      </w:r>
      <w:r>
        <w:t xml:space="preserve">D、rulepermitipsource192.168.1.10destination10.1.2.00.0.0.255</w:t>
      </w:r>
    </w:p>
    <w:p>
      <w:pPr>
        <w:pStyle w:val="afff0"/>
      </w:pPr>
      <w:r>
        <w:t xml:space="preserve">114、我国加快了转变传统粗放式的网络资源管理理念和运营模式，以构建开放架构的（　　）为核心，打造高效弹性的网络资源池化管理和按需调度的能力，支持极度差异化的网络定制服务。</w:t>
      </w:r>
    </w:p>
    <w:p>
      <w:pPr>
        <w:pStyle w:val="T23"/>
      </w:pPr>
      <w:r>
        <w:tab/>
      </w:r>
      <w:r>
        <w:t xml:space="preserve">A、网络资源管理平台</w:t>
      </w:r>
      <w:r>
        <w:tab/>
      </w:r>
      <w:r>
        <w:t xml:space="preserve">B、网络资源管理团队</w:t>
      </w:r>
    </w:p>
    <w:p>
      <w:pPr>
        <w:pStyle w:val="T23"/>
      </w:pPr>
      <w:r>
        <w:tab/>
      </w:r>
      <w:r>
        <w:t xml:space="preserve">C、网络资源管理制度</w:t>
      </w:r>
      <w:r>
        <w:tab/>
      </w:r>
      <w:r>
        <w:t xml:space="preserve">D、服务器管理平台</w:t>
      </w:r>
    </w:p>
    <w:p>
      <w:pPr>
        <w:pStyle w:val="afff0"/>
      </w:pPr>
      <w:r>
        <w:t xml:space="preserve">115、尾丢弃及其导致队列满时路由器进行尾丢弃，即新到的所有数据包都（　　）。</w:t>
      </w:r>
    </w:p>
    <w:p>
      <w:pPr>
        <w:pStyle w:val="T43"/>
      </w:pPr>
      <w:r>
        <w:tab/>
      </w:r>
      <w:r>
        <w:t xml:space="preserve">A、排队</w:t>
      </w:r>
      <w:r>
        <w:tab/>
      </w:r>
      <w:r>
        <w:t xml:space="preserve">B、关闭接口</w:t>
      </w:r>
      <w:r>
        <w:tab/>
      </w:r>
      <w:r>
        <w:t xml:space="preserve">C、丢弃</w:t>
      </w:r>
      <w:r>
        <w:tab/>
      </w:r>
      <w:r>
        <w:t xml:space="preserve">D、优先发送</w:t>
      </w:r>
    </w:p>
    <w:p>
      <w:pPr>
        <w:pStyle w:val="afff0"/>
      </w:pPr>
      <w:r>
        <w:t xml:space="preserve">116、以下不属于存储资源管理的是（　　）。</w:t>
      </w:r>
    </w:p>
    <w:p>
      <w:pPr>
        <w:pStyle w:val="T43"/>
      </w:pPr>
      <w:r>
        <w:tab/>
      </w:r>
      <w:r>
        <w:t xml:space="preserve">A、NAS</w:t>
      </w:r>
      <w:r>
        <w:tab/>
      </w:r>
      <w:r>
        <w:t xml:space="preserve">B、DAS</w:t>
      </w:r>
      <w:r>
        <w:tab/>
      </w:r>
      <w:r>
        <w:t xml:space="preserve">C、SAN</w:t>
      </w:r>
      <w:r>
        <w:tab/>
      </w:r>
      <w:r>
        <w:t xml:space="preserve">D、DVD</w:t>
      </w:r>
    </w:p>
    <w:p>
      <w:pPr>
        <w:pStyle w:val="afff0"/>
      </w:pPr>
      <w:r>
        <w:t xml:space="preserve">117、SNMP是INTERNET上的网络管理协议，下列不属于其优点的是？（　　）</w:t>
      </w:r>
    </w:p>
    <w:p>
      <w:pPr>
        <w:pStyle w:val="T13"/>
      </w:pPr>
      <w:r>
        <w:tab/>
      </w:r>
      <w:r>
        <w:t xml:space="preserve">A、管理信息结构以及MIB十分简单</w:t>
      </w:r>
    </w:p>
    <w:p>
      <w:pPr>
        <w:pStyle w:val="T13"/>
      </w:pPr>
      <w:r>
        <w:tab/>
      </w:r>
      <w:r>
        <w:t xml:space="preserve">B、管理信息结构及MIB相当复杂</w:t>
      </w:r>
    </w:p>
    <w:p>
      <w:pPr>
        <w:pStyle w:val="T13"/>
      </w:pPr>
      <w:r>
        <w:tab/>
      </w:r>
      <w:r>
        <w:t xml:space="preserve">C、提供支持一个最小网络管理方案所需要的功能</w:t>
      </w:r>
    </w:p>
    <w:p>
      <w:pPr>
        <w:pStyle w:val="T13"/>
      </w:pPr>
      <w:r>
        <w:tab/>
      </w:r>
      <w:r>
        <w:t xml:space="preserve">D、建立在SGMP的基础上，人们已积累了大量的操作经验</w:t>
      </w:r>
    </w:p>
    <w:p>
      <w:pPr>
        <w:pStyle w:val="afff0"/>
      </w:pPr>
      <w:r>
        <w:t xml:space="preserve">118、在SNMP术语中通常被称为管理信息库是？（　　）</w:t>
      </w:r>
    </w:p>
    <w:p>
      <w:pPr>
        <w:pStyle w:val="T13"/>
      </w:pPr>
      <w:r>
        <w:tab/>
      </w:r>
      <w:r>
        <w:t xml:space="preserve">A、MIB</w:t>
      </w:r>
    </w:p>
    <w:p>
      <w:pPr>
        <w:pStyle w:val="T13"/>
      </w:pPr>
      <w:r>
        <w:tab/>
      </w:r>
      <w:r>
        <w:t xml:space="preserve">B、SQLserver</w:t>
      </w:r>
    </w:p>
    <w:p>
      <w:pPr>
        <w:pStyle w:val="T13"/>
      </w:pPr>
      <w:r>
        <w:tab/>
      </w:r>
      <w:r>
        <w:t xml:space="preserve">C、InformationBase</w:t>
      </w:r>
    </w:p>
    <w:p>
      <w:pPr>
        <w:pStyle w:val="T13"/>
      </w:pPr>
      <w:r>
        <w:tab/>
      </w:r>
      <w:r>
        <w:t xml:space="preserve">D、Oracle</w:t>
      </w:r>
    </w:p>
    <w:p>
      <w:pPr>
        <w:pStyle w:val="afff0"/>
      </w:pPr>
      <w:r>
        <w:t xml:space="preserve">119、RMON2监视器配置组中，定义了监视器的？（　　）</w:t>
      </w:r>
    </w:p>
    <w:p>
      <w:pPr>
        <w:pStyle w:val="T23"/>
      </w:pPr>
      <w:r>
        <w:tab/>
      </w:r>
      <w:r>
        <w:t xml:space="preserve">A、串行配置表</w:t>
      </w:r>
      <w:r>
        <w:tab/>
      </w:r>
      <w:r>
        <w:t xml:space="preserve">B、网络配置表</w:t>
      </w:r>
    </w:p>
    <w:p>
      <w:pPr>
        <w:pStyle w:val="T23"/>
      </w:pPr>
      <w:r>
        <w:tab/>
      </w:r>
      <w:r>
        <w:t xml:space="preserve">C、陷入定义表</w:t>
      </w:r>
      <w:r>
        <w:tab/>
      </w:r>
      <w:r>
        <w:t xml:space="preserve">D、标准参数集合</w:t>
      </w:r>
    </w:p>
    <w:p>
      <w:pPr>
        <w:pStyle w:val="afff0"/>
      </w:pPr>
      <w:r>
        <w:t xml:space="preserve">120、如要在一个建筑物中的几个办公室进行连网，一般采用的技术方案是？（　　）</w:t>
      </w:r>
    </w:p>
    <w:p>
      <w:pPr>
        <w:pStyle w:val="T43"/>
      </w:pPr>
      <w:r>
        <w:tab/>
      </w:r>
      <w:r>
        <w:t xml:space="preserve">A、广域网</w:t>
      </w:r>
      <w:r>
        <w:tab/>
      </w:r>
      <w:r>
        <w:t xml:space="preserve">B、城域网</w:t>
      </w:r>
      <w:r>
        <w:tab/>
      </w:r>
      <w:r>
        <w:t xml:space="preserve">C、局域网</w:t>
      </w:r>
      <w:r>
        <w:tab/>
      </w:r>
      <w:r>
        <w:t xml:space="preserve">D、互联网</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二、多选题（每题1分，共20分。）</w:t>
      </w:r>
    </w:p>
    <w:p>
      <w:pPr>
        <w:pStyle w:val="afff0"/>
      </w:pPr>
      <w:r>
        <w:t xml:space="preserve">121、（　　）良好的职业道德应该具有的特征有哪些。</w:t>
      </w:r>
    </w:p>
    <w:p>
      <w:pPr>
        <w:pStyle w:val="T43"/>
      </w:pPr>
      <w:r>
        <w:tab/>
      </w:r>
      <w:r>
        <w:t xml:space="preserve">A、职业性</w:t>
      </w:r>
      <w:r>
        <w:tab/>
      </w:r>
      <w:r>
        <w:t xml:space="preserve">B、实践性</w:t>
      </w:r>
      <w:r>
        <w:tab/>
      </w:r>
      <w:r>
        <w:t xml:space="preserve">C、继承性</w:t>
      </w:r>
      <w:r>
        <w:tab/>
      </w:r>
      <w:r>
        <w:t xml:space="preserve">D、多样性</w:t>
      </w:r>
    </w:p>
    <w:p>
      <w:pPr>
        <w:pStyle w:val="afff0"/>
      </w:pPr>
      <w:r>
        <w:t xml:space="preserve">122、（　　）守法具体表现为哪些方面。</w:t>
      </w:r>
    </w:p>
    <w:p>
      <w:pPr>
        <w:pStyle w:val="T43"/>
      </w:pPr>
      <w:r>
        <w:tab/>
      </w:r>
      <w:r>
        <w:t xml:space="preserve">A、知法</w:t>
      </w:r>
      <w:r>
        <w:tab/>
      </w:r>
      <w:r>
        <w:t xml:space="preserve">B、守法</w:t>
      </w:r>
      <w:r>
        <w:tab/>
      </w:r>
      <w:r>
        <w:t xml:space="preserve">C、违法</w:t>
      </w:r>
      <w:r>
        <w:tab/>
      </w:r>
      <w:r>
        <w:t xml:space="preserve">D、护法</w:t>
      </w:r>
    </w:p>
    <w:p>
      <w:pPr>
        <w:pStyle w:val="afff0"/>
      </w:pPr>
      <w:r>
        <w:t xml:space="preserve">123、下列属于外存储设备的是（　　）。</w:t>
      </w:r>
    </w:p>
    <w:p>
      <w:pPr>
        <w:pStyle w:val="T43"/>
      </w:pPr>
      <w:r>
        <w:tab/>
      </w:r>
      <w:r>
        <w:t xml:space="preserve">A、U盘</w:t>
      </w:r>
      <w:r>
        <w:tab/>
      </w:r>
      <w:r>
        <w:t xml:space="preserve">B、硬盘</w:t>
      </w:r>
      <w:r>
        <w:tab/>
      </w:r>
      <w:r>
        <w:t xml:space="preserve">C、软盘</w:t>
      </w:r>
      <w:r>
        <w:tab/>
      </w:r>
      <w:r>
        <w:t xml:space="preserve">D、RAM</w:t>
      </w:r>
    </w:p>
    <w:p>
      <w:pPr>
        <w:pStyle w:val="afff0"/>
      </w:pPr>
      <w:r>
        <w:t xml:space="preserve">124、多媒体元素包括（　　）。</w:t>
      </w:r>
    </w:p>
    <w:p>
      <w:pPr>
        <w:pStyle w:val="T43"/>
      </w:pPr>
      <w:r>
        <w:tab/>
      </w:r>
      <w:r>
        <w:t xml:space="preserve">A、图片</w:t>
      </w:r>
      <w:r>
        <w:tab/>
      </w:r>
      <w:r>
        <w:t xml:space="preserve">B、音频</w:t>
      </w:r>
      <w:r>
        <w:tab/>
      </w:r>
      <w:r>
        <w:t xml:space="preserve">C、视频</w:t>
      </w:r>
      <w:r>
        <w:tab/>
      </w:r>
      <w:r>
        <w:t xml:space="preserve">D、数据库软件</w:t>
      </w:r>
    </w:p>
    <w:p>
      <w:pPr>
        <w:pStyle w:val="afff0"/>
      </w:pPr>
      <w:r>
        <w:t xml:space="preserve">125、计算机网络的特点是（　　）。</w:t>
      </w:r>
    </w:p>
    <w:p>
      <w:pPr>
        <w:pStyle w:val="T23"/>
      </w:pPr>
      <w:r>
        <w:tab/>
      </w:r>
      <w:r>
        <w:t xml:space="preserve">A、资源共享</w:t>
      </w:r>
      <w:r>
        <w:tab/>
      </w:r>
      <w:r>
        <w:t xml:space="preserve">B、均衡负载，互相协作</w:t>
      </w:r>
    </w:p>
    <w:p>
      <w:pPr>
        <w:pStyle w:val="T23"/>
      </w:pPr>
      <w:r>
        <w:tab/>
      </w:r>
      <w:r>
        <w:t xml:space="preserve">C、分布式处理</w:t>
      </w:r>
      <w:r>
        <w:tab/>
      </w:r>
      <w:r>
        <w:t xml:space="preserve">D、提高计算机的可靠性</w:t>
      </w:r>
    </w:p>
    <w:p>
      <w:pPr>
        <w:pStyle w:val="afff0"/>
      </w:pPr>
      <w:r>
        <w:t xml:space="preserve">126、《中华人民共和国网络安全法》规定，网络安全事件应急预案应当按照事件发生后的（　　）等因素对网络安全事件进行分级。</w:t>
      </w:r>
    </w:p>
    <w:p>
      <w:pPr>
        <w:pStyle w:val="T43"/>
      </w:pPr>
      <w:r>
        <w:tab/>
      </w:r>
      <w:r>
        <w:t xml:space="preserve">A、危害程度</w:t>
      </w:r>
      <w:r>
        <w:tab/>
      </w:r>
      <w:r>
        <w:t xml:space="preserve">B、影响范围</w:t>
      </w:r>
      <w:r>
        <w:tab/>
      </w:r>
      <w:r>
        <w:t xml:space="preserve">C、事件大小</w:t>
      </w:r>
      <w:r>
        <w:tab/>
      </w:r>
      <w:r>
        <w:t xml:space="preserve">D、关注人数</w:t>
      </w:r>
    </w:p>
    <w:p>
      <w:pPr>
        <w:pStyle w:val="afff0"/>
      </w:pPr>
      <w:r>
        <w:t xml:space="preserve">127、关于网络性能管理描述正确的是（　　）。</w:t>
      </w:r>
    </w:p>
    <w:p>
      <w:pPr>
        <w:pStyle w:val="T13"/>
      </w:pPr>
      <w:r>
        <w:tab/>
      </w:r>
      <w:r>
        <w:t xml:space="preserve">A、指评价系统资源的运行状况及通信效率等系统性能。</w:t>
      </w:r>
    </w:p>
    <w:p>
      <w:pPr>
        <w:pStyle w:val="T13"/>
      </w:pPr>
      <w:r>
        <w:tab/>
      </w:r>
      <w:r>
        <w:t xml:space="preserve">B、其能力包括监视和分析被管网络及其所提供服务的性能机制。</w:t>
      </w:r>
    </w:p>
    <w:p>
      <w:pPr>
        <w:pStyle w:val="T13"/>
      </w:pPr>
      <w:r>
        <w:tab/>
      </w:r>
      <w:r>
        <w:t xml:space="preserve">C、性能分析的结果可能会触发某个诊断测试过程或重新配置网络以维持网络的性能。</w:t>
      </w:r>
    </w:p>
    <w:p>
      <w:pPr>
        <w:pStyle w:val="T13"/>
      </w:pPr>
      <w:r>
        <w:tab/>
      </w:r>
      <w:r>
        <w:t xml:space="preserve">D、性能管理收集分析有关被管网络当前状况的数据信息，并维持和分析性能日志。</w:t>
      </w:r>
    </w:p>
    <w:p>
      <w:pPr>
        <w:pStyle w:val="afff0"/>
      </w:pPr>
      <w:r>
        <w:t xml:space="preserve">128、sar可以从多方面对系统的活动进行报告，包括下列哪些项？（　　）</w:t>
      </w:r>
    </w:p>
    <w:p>
      <w:pPr>
        <w:pStyle w:val="T23"/>
      </w:pPr>
      <w:r>
        <w:tab/>
      </w:r>
      <w:r>
        <w:t xml:space="preserve">A、文件的读写情况</w:t>
      </w:r>
      <w:r>
        <w:tab/>
      </w:r>
      <w:r>
        <w:t xml:space="preserve">B、CPU 效率</w:t>
      </w:r>
    </w:p>
    <w:p>
      <w:pPr>
        <w:pStyle w:val="T23"/>
      </w:pPr>
      <w:r>
        <w:tab/>
      </w:r>
      <w:r>
        <w:t xml:space="preserve">C、网络使用情况</w:t>
      </w:r>
      <w:r>
        <w:tab/>
      </w:r>
      <w:r>
        <w:t xml:space="preserve">D、进程活动</w:t>
      </w:r>
    </w:p>
    <w:p>
      <w:pPr>
        <w:pStyle w:val="afff0"/>
      </w:pPr>
      <w:r>
        <w:t xml:space="preserve">129、下面的选项是关系数据库基本特征的是（　　）。</w:t>
      </w:r>
    </w:p>
    <w:p>
      <w:pPr>
        <w:pStyle w:val="T23"/>
      </w:pPr>
      <w:r>
        <w:tab/>
      </w:r>
      <w:r>
        <w:t xml:space="preserve">A、与列的次序无关</w:t>
      </w:r>
      <w:r>
        <w:tab/>
      </w:r>
      <w:r>
        <w:t xml:space="preserve">B、不同的列应有不同的数据类型</w:t>
      </w:r>
    </w:p>
    <w:p>
      <w:pPr>
        <w:pStyle w:val="T23"/>
      </w:pPr>
      <w:r>
        <w:tab/>
      </w:r>
      <w:r>
        <w:t xml:space="preserve">C、不同的列应有不同的列名</w:t>
      </w:r>
      <w:r>
        <w:tab/>
      </w:r>
      <w:r>
        <w:t xml:space="preserve">D、与行的次序无关</w:t>
      </w:r>
    </w:p>
    <w:p>
      <w:pPr>
        <w:pStyle w:val="afff0"/>
      </w:pPr>
      <w:r>
        <w:t xml:space="preserve">130、模糊查找like '_a%',下面（　　）结果是可能的。</w:t>
      </w:r>
    </w:p>
    <w:p>
      <w:pPr>
        <w:pStyle w:val="T43"/>
      </w:pPr>
      <w:r>
        <w:tab/>
      </w:r>
      <w:r>
        <w:t xml:space="preserve">A、aili</w:t>
      </w:r>
      <w:r>
        <w:tab/>
      </w:r>
      <w:r>
        <w:t xml:space="preserve">B、bai</w:t>
      </w:r>
      <w:r>
        <w:tab/>
      </w:r>
      <w:r>
        <w:t xml:space="preserve">C、catt</w:t>
      </w:r>
      <w:r>
        <w:tab/>
      </w:r>
      <w:r>
        <w:t xml:space="preserve">D、cca</w:t>
      </w:r>
    </w:p>
    <w:p>
      <w:pPr>
        <w:pStyle w:val="afff0"/>
      </w:pPr>
      <w:r>
        <w:t xml:space="preserve">131、SQL的视图是从（　　）中导出的。</w:t>
      </w:r>
    </w:p>
    <w:p>
      <w:pPr>
        <w:pStyle w:val="T43"/>
      </w:pPr>
      <w:r>
        <w:tab/>
      </w:r>
      <w:r>
        <w:t xml:space="preserve">A、基本表</w:t>
      </w:r>
      <w:r>
        <w:tab/>
      </w:r>
      <w:r>
        <w:t xml:space="preserve">B、视图</w:t>
      </w:r>
      <w:r>
        <w:tab/>
      </w:r>
      <w:r>
        <w:t xml:space="preserve">C、数据库</w:t>
      </w:r>
      <w:r>
        <w:tab/>
      </w:r>
      <w:r>
        <w:t xml:space="preserve">D、列</w:t>
      </w:r>
    </w:p>
    <w:p>
      <w:pPr>
        <w:pStyle w:val="afff0"/>
      </w:pPr>
      <w:r>
        <w:t xml:space="preserve">132、以下（　　）属于DML操作。</w:t>
      </w:r>
    </w:p>
    <w:p>
      <w:pPr>
        <w:pStyle w:val="T23"/>
      </w:pPr>
      <w:r>
        <w:tab/>
      </w:r>
      <w:r>
        <w:t xml:space="preserve">A、INSERT</w:t>
      </w:r>
      <w:r>
        <w:tab/>
      </w:r>
      <w:r>
        <w:t xml:space="preserve">B、UPDATE</w:t>
      </w:r>
    </w:p>
    <w:p>
      <w:pPr>
        <w:pStyle w:val="T23"/>
      </w:pPr>
      <w:r>
        <w:tab/>
      </w:r>
      <w:r>
        <w:t xml:space="preserve">C、DELETE</w:t>
      </w:r>
      <w:r>
        <w:tab/>
      </w:r>
      <w:r>
        <w:t xml:space="preserve">D、CREATE</w:t>
      </w:r>
    </w:p>
    <w:p>
      <w:pPr>
        <w:pStyle w:val="afff0"/>
      </w:pPr>
      <w:r>
        <w:t xml:space="preserve">133、下列哪些指标是第4~7层网络测试中所关注的HTTP层面上的3个关键指标？（　　）</w:t>
      </w:r>
    </w:p>
    <w:p>
      <w:pPr>
        <w:pStyle w:val="T23"/>
      </w:pPr>
      <w:r>
        <w:tab/>
      </w:r>
      <w:r>
        <w:t xml:space="preserve">A、最大连接数</w:t>
      </w:r>
      <w:r>
        <w:tab/>
      </w:r>
      <w:r>
        <w:t xml:space="preserve">B、最大同步用户数</w:t>
      </w:r>
    </w:p>
    <w:p>
      <w:pPr>
        <w:pStyle w:val="T23"/>
      </w:pPr>
      <w:r>
        <w:tab/>
      </w:r>
      <w:r>
        <w:t xml:space="preserve">C、最大事务处理速率</w:t>
      </w:r>
      <w:r>
        <w:tab/>
      </w:r>
      <w:r>
        <w:t xml:space="preserve">D、突发流量处理</w:t>
      </w:r>
    </w:p>
    <w:p>
      <w:pPr>
        <w:pStyle w:val="afff0"/>
      </w:pPr>
      <w:r>
        <w:t xml:space="preserve">134、导致延迟的主要原因是以下哪个？（　　）</w:t>
      </w:r>
    </w:p>
    <w:p>
      <w:pPr>
        <w:pStyle w:val="T23"/>
      </w:pPr>
      <w:r>
        <w:tab/>
      </w:r>
      <w:r>
        <w:t xml:space="preserve">A、丢失帧</w:t>
      </w:r>
      <w:r>
        <w:tab/>
      </w:r>
      <w:r>
        <w:t xml:space="preserve">B、缓存</w:t>
      </w:r>
    </w:p>
    <w:p>
      <w:pPr>
        <w:pStyle w:val="T23"/>
      </w:pPr>
      <w:r>
        <w:tab/>
      </w:r>
      <w:r>
        <w:t xml:space="preserve">C、端口配置错误</w:t>
      </w:r>
      <w:r>
        <w:tab/>
      </w:r>
      <w:r>
        <w:t xml:space="preserve">D、网络环路</w:t>
      </w:r>
    </w:p>
    <w:p>
      <w:pPr>
        <w:pStyle w:val="afff0"/>
      </w:pPr>
      <w:r>
        <w:t xml:space="preserve">135、以下哪些属于测试设计的内容？（　　）</w:t>
      </w:r>
    </w:p>
    <w:p>
      <w:pPr>
        <w:pStyle w:val="T43"/>
      </w:pPr>
      <w:r>
        <w:tab/>
      </w:r>
      <w:r>
        <w:t xml:space="preserve">A、测试类型</w:t>
      </w:r>
      <w:r>
        <w:tab/>
      </w:r>
      <w:r>
        <w:t xml:space="preserve">B、测试组播</w:t>
      </w:r>
      <w:r>
        <w:tab/>
      </w:r>
      <w:r>
        <w:t xml:space="preserve">C、测试广播</w:t>
      </w:r>
      <w:r>
        <w:tab/>
      </w:r>
      <w:r>
        <w:t xml:space="preserve">D、测试协议</w:t>
      </w:r>
    </w:p>
    <w:p>
      <w:pPr>
        <w:pStyle w:val="afff0"/>
      </w:pPr>
      <w:r>
        <w:t xml:space="preserve">136、网络运行质量指标体系包括（　　）和（　　）。</w:t>
      </w:r>
    </w:p>
    <w:p>
      <w:pPr>
        <w:pStyle w:val="T23"/>
      </w:pPr>
      <w:r>
        <w:tab/>
      </w:r>
      <w:r>
        <w:t xml:space="preserve">A、网络运行质量测试体系</w:t>
      </w:r>
      <w:r>
        <w:tab/>
      </w:r>
      <w:r>
        <w:t xml:space="preserve">B、网络运行质量分项指标体系</w:t>
      </w:r>
    </w:p>
    <w:p>
      <w:pPr>
        <w:pStyle w:val="T23"/>
      </w:pPr>
      <w:r>
        <w:tab/>
      </w:r>
      <w:r>
        <w:t xml:space="preserve">C、网络运行质量综合指标体系</w:t>
      </w:r>
      <w:r>
        <w:tab/>
      </w:r>
      <w:r>
        <w:t xml:space="preserve">D、网络运行质量数字体系</w:t>
      </w:r>
    </w:p>
    <w:p>
      <w:pPr>
        <w:pStyle w:val="afff0"/>
      </w:pPr>
      <w:r>
        <w:t xml:space="preserve">137、IETF IPPM定义的IP网络运行质量指标包括（　　）多个参数。</w:t>
      </w:r>
    </w:p>
    <w:p>
      <w:pPr>
        <w:pStyle w:val="T13"/>
      </w:pPr>
      <w:r>
        <w:tab/>
      </w:r>
      <w:r>
        <w:t xml:space="preserve">A、IP连接性</w:t>
      </w:r>
    </w:p>
    <w:p>
      <w:pPr>
        <w:pStyle w:val="T13"/>
      </w:pPr>
      <w:r>
        <w:tab/>
      </w:r>
      <w:r>
        <w:t xml:space="preserve">B、IP包传输时延</w:t>
      </w:r>
    </w:p>
    <w:p>
      <w:pPr>
        <w:pStyle w:val="T13"/>
      </w:pPr>
      <w:r>
        <w:tab/>
      </w:r>
      <w:r>
        <w:t xml:space="preserve">C、IP包丢包率</w:t>
      </w:r>
    </w:p>
    <w:p>
      <w:pPr>
        <w:pStyle w:val="T13"/>
      </w:pPr>
      <w:r>
        <w:tab/>
      </w:r>
      <w:r>
        <w:t xml:space="preserve">D、IP包时延变化(时延抖动)及流量参数</w:t>
      </w:r>
    </w:p>
    <w:p>
      <w:pPr>
        <w:pStyle w:val="afff0"/>
      </w:pPr>
      <w:r>
        <w:t xml:space="preserve">138、语音业务承载网络关注的主要元指标包括（　　）。</w:t>
      </w:r>
    </w:p>
    <w:p>
      <w:pPr>
        <w:pStyle w:val="T43"/>
      </w:pPr>
      <w:r>
        <w:tab/>
      </w:r>
      <w:r>
        <w:t xml:space="preserve">A、时延</w:t>
      </w:r>
      <w:r>
        <w:tab/>
      </w:r>
      <w:r>
        <w:t xml:space="preserve">B、丢包率</w:t>
      </w:r>
      <w:r>
        <w:tab/>
      </w:r>
      <w:r>
        <w:t xml:space="preserve">C、时延抖动</w:t>
      </w:r>
      <w:r>
        <w:tab/>
      </w:r>
      <w:r>
        <w:t xml:space="preserve">D、接口带宽</w:t>
      </w:r>
    </w:p>
    <w:p>
      <w:pPr>
        <w:pStyle w:val="afff0"/>
      </w:pPr>
      <w:r>
        <w:t xml:space="preserve">139、下列可以归类到工作站故障事件的是（　　）。</w:t>
      </w:r>
    </w:p>
    <w:p>
      <w:pPr>
        <w:pStyle w:val="T23"/>
      </w:pPr>
      <w:r>
        <w:tab/>
      </w:r>
      <w:r>
        <w:t xml:space="preserve">A、www服务故障</w:t>
      </w:r>
      <w:r>
        <w:tab/>
      </w:r>
      <w:r>
        <w:t xml:space="preserve">B、鼠标故障</w:t>
      </w:r>
    </w:p>
    <w:p>
      <w:pPr>
        <w:pStyle w:val="T23"/>
      </w:pPr>
      <w:r>
        <w:tab/>
      </w:r>
      <w:r>
        <w:t xml:space="preserve">C、显示器故障</w:t>
      </w:r>
      <w:r>
        <w:tab/>
      </w:r>
      <w:r>
        <w:t xml:space="preserve">D、键盘故障</w:t>
      </w:r>
    </w:p>
    <w:p>
      <w:pPr>
        <w:pStyle w:val="afff0"/>
      </w:pPr>
      <w:r>
        <w:t xml:space="preserve">140、下面对事件和问题描述正确的是（　　）。</w:t>
      </w:r>
    </w:p>
    <w:p>
      <w:pPr>
        <w:pStyle w:val="T13"/>
      </w:pPr>
      <w:r>
        <w:tab/>
      </w:r>
      <w:r>
        <w:t xml:space="preserve">A、对一些仍处于待解决状态的事件来说，对相关问题的调查可解决这些事件</w:t>
      </w:r>
    </w:p>
    <w:p>
      <w:pPr>
        <w:pStyle w:val="T13"/>
      </w:pPr>
      <w:r>
        <w:tab/>
      </w:r>
      <w:r>
        <w:t xml:space="preserve">B、事件管理通过提供应急措施和对事件的临时修复来支持事件管理的工作，但不负责解决事件</w:t>
      </w:r>
    </w:p>
    <w:p>
      <w:pPr>
        <w:pStyle w:val="T13"/>
      </w:pPr>
      <w:r>
        <w:tab/>
      </w:r>
      <w:r>
        <w:t xml:space="preserve">C、事件管理的目标是采取任何可能的方法，包括一个应急措施来快速地解决事件</w:t>
      </w:r>
    </w:p>
    <w:p>
      <w:pPr>
        <w:pStyle w:val="T13"/>
      </w:pPr>
      <w:r>
        <w:tab/>
      </w:r>
      <w:r>
        <w:t xml:space="preserve">D、而问题管理则注重确定并消除引起事件和问题的深层原因</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三、简答题（每题5分，共5分。）</w:t>
      </w:r>
    </w:p>
    <w:p>
      <w:pPr>
        <w:pStyle w:val="afff0"/>
      </w:pPr>
      <w:r>
        <w:t xml:space="preserve">141、&lt;p&gt;简述TCPIP参考模型共分为几层及每一层的功能？&lt;/p&gt;</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四、综合题（共15分。）</w:t>
      </w:r>
    </w:p>
    <w:p>
      <w:pPr>
        <w:pStyle w:val="afff0"/>
      </w:pPr>
      <w:r>
        <w:t xml:space="preserve">142、&lt;p&gt;某企业的管理员使用linux操作系统，搭建一台DNS服务器，阅读题目回答相应问题。&lt;/p&gt; 见图1-M</w:t>
      </w:r>
      <w:r>
        <w:drawing>
          <wp:inline>
            <wp:extent cx="3062920" cy="2909454"/>
            <wp:effectExtent b="0" l="0" r="0" t="0"/>
            <wp:docPr descr="1-M.png" title="3c479e9daa0f4ab7a1a9b379e274764c93054b94.png" id="33" name="Picture"/>
            <a:graphic>
              <a:graphicData uri="http://schemas.openxmlformats.org/drawingml/2006/picture">
                <pic:pic>
                  <pic:nvPicPr>
                    <pic:cNvPr descr="data:image/jpeg;base64,iVBORw0KGgoAAAANSUhEUgAAAd8AAAHHCAYAAAD+hVKuAAAACXBIWXMAABYlAAAWJQFJUiTwAAAgAElEQVR4AQDKhjV5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Of19sAACAASURB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xRG89QAAIABJREF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8AAPf9AADx+AAA8foAAPf8AAD5/AAA+v4AAP//AAAAAQAABwMAAAYCAAAIBAAAEAgAABAGAAAJBAAAAQE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n9AADr9gAA6PYAAPL/AAD6BQAA+QAAAPz/AAD+AQAA/gAAAAABAAD//wAAA/8AAAMBAAADAQAABfgAAAfzAAAPAQAAFgkAABYKAAAIBAAAAAAAAAAAAAAAAAAAAAAAAAAA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1+wAA6fYAAOf5AADxAQAA9/4AAAIDAAAJDQAACQcAAAUAAAAEAAAABAAAAAAAAAAAAAAA/AAAAPwAAAD8AAAA9vkAAPfzAAD//gAABwEAAA/+AAAYBwAAGAoAAAwGAAAAAAAAAAAAAAAA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EpYk/AAAgAElEQVQAAAAAAAAAAAAAAAAAAAAAAAAAAAAAAAAAAAAAAAAAAAAAAAAAAAAAAAAAAAAAAAAAAAAAAAAAAAAAAAAAAAAAAAAAAPz+AADw+QAA7PcAAPH5AAD5/QAAAQAAAAgEAAAPBwAAFQoAAA8GAAACAQAA/f8AAO33AADd9AAA6v4AAP4EAAAKDAAADggAAAYAAAAAAAAAAAAAAP8AAAAAAAAAAAAAAAAAAAAAAAAAAAAAAAAAAAABAAAAAAAAAAAAAAD6AAAA8vgAAPb1AAAB+wAAFwIAACILAAATCQAABAIAAAAA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8/gAA7vgAAOP1AADsAQAA9wAAAPr7AAD+/QAAAAAAAAQEAAAGBQAACP0AABUBAAATBwAA7vkAAOb9AAD6BwAACgkAAA4IAAAEAAAA/wAAAP8AAAAAAAAAAAAAAAAAAAAAAAAAAAAAAAAAAAAAAAAAAAAAAAAAAAAAAAAAAAAAAAAAAAABAAAAAQAAAP0AAADy+QAA9vcAAAT5AAAaAQAAIxAAAA4G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X7AADc8AAA5P0AAPkFAAAFCAAADAoAAAcBAAAEAAAAAAAAAPsAAAD4/gAA8/QAAPz3AAAB+wAA+f0AAAgRAAAVDgAABwAAAP8AAAD/AAAAAAAAAAAAAAAAAAAAAAAAAAAAAAAAAAAAAAAAAAAAAAAAAAAAAAAAAAAAAAAAAAAAAAAAAAAAAAAAAAAAAAAAAAEAAAABAAAA+QAAAO3zAAD37wAAIAYAACoRAAAPBw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9vwAANbuAADa9wAACBIAABQNAAAHAAAA/wAAAP8AAAD/AAAAAQAAAAAAAAABAAAAAAAAAPf9AADw9AAACAQAABALAAABAAAA/wAAAP8AAAAAAAAAAAAAAAAAAAAAAAAAAAAAAAAAAAAAAAAAAAAAAAAAAAAAAAAAAAAAAAAAAAAAAAAAAAAAAAAAAAAAAAAAAAAAAAAAAAAAAAAAAgAAAAAAAADv9QAA8O4AAB4EAAAsEgAADwc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wAA1u4AANL0AAAMEwAAFAwAAAAAAAD+AAAAAAAAAAAAAAAAAAAAAAAAAAAAAAAAAAAAAQAAAAEAAAABAAAAAAAAAP8AAAD+AAAAAAAAAAAAAAAAAAAAAAAAAAAAAAAAAAAAAAAAAAAAAAAAAAAAAAAAAAAAAAAAAAAAAAAAAAAAAAAAAAAAAAAAAAAAAAAAAAAAAAAAAAAAAAAAAAAAAAAAAAIAAAABAAAA7/UAAPDtAAAlCAAALRIAAAgE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MWt+DEAACAASURB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v+AAA4/oAAAQPAAASDAAA/gAAAP4AAAAAAAAAAAAAAAAAAAAAAAAAAAAAAAAAAAAAAAAAAAAAAAAAAAABAAAAAAAAAP8AAAAAAAAAAAAAAAAAAAAAAAAAAAAAAAAAAAAAAAAAAAAAAAAAAAAAAAAAAAAAAAAAAAAAAAAAAAAAAAAAAAAAAAAAAAAAAAAAAAAAAAAAAAAAAAAAAAAAAAAAAAAAAP4AAAACAAAAEAsAAPz/AADm8wAAGPcAAB0NAAAAAAAAAAAAAAAAAAAAAAAAAAAAAAAAAAAAAAAAAAAAAAAAAAAAAAAAAAAAAAAAAAAAAAAAAAAAAAAAAAAAAAAAAAAAAAAAAAAAAAAAAAAAAAAAAAAAAAAAAAAAAAAAAAAAAAAAAAAAAAAAAAAAAAAAAMqGNXk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8AAOL0AADzAgAAFA4AAAAAAAD9AAAAAAAAAAAAAAAAAAAAAAAAAAAAAAAAAAAAAAAAAAAAAAAAAAAAAAAAAP8AAAAAAAAAAAAAAAAAAAAAAAAAAAAAAAAAAAAAAAAAAAAAAAAAAAAAAAAAAAAAAAAAAAAAAAAAAAAAAAAAAAAAAAAAAAAAAAAAAAAAAAAAAAAAAAAAAAAAAAAAAAAAAAAAAAAAAAAAAAAAAP0AAAD/AAAAEAwAAO79AADg9wAADwcAAA4G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0AAO/4AADw+QAA9/wAAPj8AAD6/QAABgMAAAgEAAAIAwAADAYAAOz9AAACBgAABwIAAPwAAAD/AAAAAAAAAAAAAAAAAAAAAAAAAAAAAAAAAAAAAAAAAAAAAAAAAAAAAAAAAAAAAAAAAAAAAAAAAAAAAAAAAAAAAAAAAAAAAAAAAAAAAAAAAAAAAAAAAAAAAAAAAAAAAAAAAAAAAAAAAAAAAAAAAAAAAAAAAAAAAAAAAAAAAAAAAAAAAAAAAAAAAAAAAAAAAAAAAAAAAAAAAAAAAAD9AAAABAAAAAoJAADl9AAAD/EAAC4V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P6AADm9QAA6vkAAPQEAAD5AQAA+wAAAP0AAAD+AQAAAgAAAAP/AAAEAAAABPgAAPgGAAALDAAAAAAAAP8AAAAAAAAAAAAAAAAAAAAAAAAAAAAAAAAAAAAAAAAAAAAAAAAAAAAAAAAAAAAAAAAAAAAAAAAAAAAAAAAAAAAAAAAAAAAAAAAAAAAAAAAAAAAAAAAAAAAAAAAAAAAAAAAAAAAAAAAAAAAAAAAAAAAAAAAAAAAAAAAAAAAAAAAAAAAAAAAAAAAAAAAAAAAAAAAAAAAAAAAAAAAAAAAAAAAAAAAA/QAAAAoGAADwBwAA6vsAAPX7AAALBQ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EyVAAAIABJREF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1+wAA6PUAAOX6AADt/wAA/QQAAAYKAAALCQAAAwEAAAQAAAACAAAA/gAAAP0AAAD8AAAA+PgAAAkAAAAJBgAA/QAAAP8AAAAAAAAAAAAAAAAAAAAAAAAAAAAAAAAAAAAAAAAAAAAAAAAAAAAAAAAAAAAAAAAAAAAAAAAAAAAAAAAAAAAAAAAAAAAAAAAAAAAAAAAAAAAAAAAAAAAAAAAAAAAAAAAAAAAAAAAAAAAAAAAAAAAAAAAAAAAAAAAAAAAAAAAAAAAAAAAAAAAAAAAAAAAAAAAAAAAAAAAAAAAAAAAAAAAAAAAA/wAAAAIAAAAMDgAA9/IAAOz3AAALBQ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D5AADX7wAA5/0AAAELAAAKCwAACAUAAAIAAAD/AAAA/gAAAP0AAAD8AAAAAQAAAAEAAAAHAAAACAgAAAAAAAD+AAAA/AAAAAAAAAAAAAAAAAAAAAAAAAAAAAAAAAAAAAAAAAAAAAAAAAAAAAAAAAAAAAAAAAAAAAAAAAAAAAAAAAAAAAAAAAAAAAAAAAAAAAAAAAAAAAAAAAAAAAAAAAAAAAAAAAAAAAAAAAAAAAAAAAAAAAAAAAAAAAAAAAAAAAAAAAAAAAAAAAAAAAAAAAAAAAAAAAAAAAAAAAAAAAAAAAAAAAAAAAAAAAAAAAAAAP0AAAAIBgAA7P0AAO33AAAfDg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8PgAANXxAADi/AAADBEAAA4LAAAAAAAA/gAAAPwAAAAAAAAAAAAAAAAAAAAAAAAA/wAAAAAAAAD9AAAAAAAAAAAAAAAAAAAAAAAAAAAAAAAAAAAAAAAAAAAAAAAAAAAAAAAAAAAAAAAAAAAAAAAAAAAAAAAAAAAAAAAAAAAAAAAAAAAAAAAAAAAAAAAAAAAAAAAAAAAAAAAAAAAAAAAAAAAAAAAAAAAAAAAAAAAAAAAAAAAAAAAAAAAAAAAAAAAAAAAAAAAAAAAAAAAAAAAAAAAAAAAAAAAAAAAAAAAAAAAAAAAAAAAAAAAAAAAAAAAAAAAAAP4AAAAEAAAAAQMAAN3yAAAE7AAAGQoAABEIAAAEAgAAAAA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y+gAA0+4AAOP9AAAPEgAADAkAAPwAAA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fkAAPDyAAAC/wAAC/8AABcCAAAhDgAAEQc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4BoeRAAAgAElEQV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3/AADT7AAA1vcAAA8UAAANCgAA/AAAAP4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gAAAAEAAAD7/wAA8vMAAPv1AAAaBAAAJAkAABMKAAAGAg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z4AADK8AAA9QkAABYPAAD8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AAAAAwAAAPn7AAD29wAAA/UAACAGAAAmEAAABwM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8AAOPzAAD0AgAAEA0AAP0AAAD9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8AAAA/QAAAAQFAAANBQAA7AEAAN3zAAAO9gAAHAwAAAMB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9fwAAOz8AAAABwAABgIAAPoAAA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wAAAP4AAAAEAAAAFA0AAPUCAADf9wAACgQAABUJ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7vgAAPgFAAAKDQAA/wAAAP8AAAAAAAAAAAAAAAAAAAAAAAAAAAAAAAAAAAAAAAAAAAAAAAAAAAAAAAAAAAAAAAAAAAAAAAAAAAAAAAAAAAAAAAAAAAAAAAAAAAAAAAAAAAAAAAAAAAAAAAAAAAAAAAAAAAAAAAAAAAAAAAAAAAAAAAAAAAAAAAAAAAAAAAAAAAAAAAAAAAAAAAAAAAAAAAAAAAAAAAAAAAAAAAAAAAAAAAAAAAAAAAAAAAAAAAAAAAAAAAAAAAAAAEmkTEgAACAASURBVAAAAAAAAAAAAAAAAAAAAAAAAAAAAAAAAAAAAAAAAAAAAAAAAAAAAAAAAAAAAAAAAAAAAAAAAAAAAAAAAAAAAAAAAAAAAAAAAAAAAAAAAAAAAAD8AAAAAAAAAAkKAADr/wAA3fIAAPf8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9PoAAPsBAAAEBQAA/gAAAP8AAAD/AAAA/wAAAP8AAAD/AAAA/wAAAP8AAAD/AAAA/wAAAP8AAAD/AAAA/wAAAP8AAAD/AAAA/wAAAP8AAAD/AAAA/wAAAP8AAAD/AAAA/wAAAP8AAAD/AAAA/wAAAP8AAAD/AAAA/wAAAP8AAAD/AAAA/wAAAP8AAAD/AAAA/wAAAP8AAAD/AAAA/wAAAP8AAAD/AAAA/wAAAP8AAAD/AAAA/wAAAP8AAAD/AAAA/wAAAP8AAAD/AAAA/wAAAP8AAAD/AAAA/wAAAP8AAAD/AAAA/wAAAP8AAAD/AAAA/wAAAP8AAAD/AAAA/wAAAP8AAAD/AAAA/wAAAP8AAAD/AAAA/wAAAP8AAAD/AAAA+wAAAAMBAAAGCwAA5/4AAOr2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0AAP0AAAACAAAA/QAAAP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wAAAALCgAA7vQAAOf2AAAbDAAABAI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7/AAAAAAAA/wAAAP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wAAAAIAAAABAgAAPD2AADy+gAAEgg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0BAAD+AAAAAgAAAP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9AAAACAsAAPf5AADs9wAAEgg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ss3UQAAIABJREF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wAAAPj5AAD6+gAACgYAAP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9AAAAAwMAAPr+AAD0+g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8AAPTzAAD39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9AAAAAQAAAPz9AAD5/QAAAAAAAAAAAAAAAAAAAAAAAAAAAAAAAAAAAAAAAAAAAAAAAAAAAAAAAAAAAAAAAAAAAAAAAAAAAAAAAAAAAAAAAAAAAAAAyoY1eQ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8/gAA9PMAAAYKAAAOEAAAAwIAAP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wAAAP8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v4AAO32AADs+gAACA4AAAkMAAAAAAAA/wAAAP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D+AAAA/wAAAAIB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ZDNSeAAAgAElEQV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z+gAA2/AAAOT9AAD5DAAAIRUAAAgKAAD/AAA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D9/gAA/AAAAAEB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P6AADV7gAA2/kAAAcRAAANDgAAAgAAAPsAAAD9AAA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D39gAA9vYAAP8M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0AANrxAADc+gAACxQAABEOAAD9AAAA9wAAAPwAAA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wAAAAAAAADy8gAA9fIAAP8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6/YAAOT9AAAHEgAADAsAAPgAAAD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Pj4AADs7QAA9/U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MNmjxMAACAASURBVAAAAAAAAAAAAAAAAAAAAAAAAAAAAAAAAAAAAAAAAAAAAAAAAAAAAAAAAAAAAAAAAAAAAAAAAAAAAAAAAAAAAAAAAAAAAAAAAAAAAAAAAAAAAAAAAAAAAAAAAAAAAAAAAAAAAAAAAAAAAAAAAAAAAAAAAAAAAAAAAAAAAAD4/AAA5PgAAPoHAAAMDAAA+QAAAP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AAAAAAAAAOvtAADp5wAACgQAAAQC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r9wAA6v8AAAQJAAD/AAA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UAAAAGAAAA8vMAAOXkAAD08QAACgQAAAoE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r9gAA9QAAAA4IAAD7AAA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BQAAAAYAAADz9AAA4d4AAOrkAAAAAAAAFQ4AABAH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z/AAA/f4AAAIAAAD9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IAAAAA/8AAO7xAADe3QAA498AAPX0AAAGBwAAGA8AABIH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8AQAAAgMAAAAAAA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wAAAAQAAAD59gAA6+wAAOXlAADr5QAA9fIAAAUHAAAcFAAAHQ4AAAkEAAAAAAAAAAAAAAAAAAAAAAAAAAAAAAAAAAAAAAAAAAAAAAAAAAAAAAAAAAAAAAAAAAAAAAAAAAAAAAAAAAAAAAAAu5THKAAAIABJREFU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Dx9AAA4d8AAOrlAAD49gAAAgMAABcUAAAxGwAAIA4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wAA/PwAAP8AAAAB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UAAAALCgAACAoAAP//AAAAAQAADA4AACQZAAAnEwAADQU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AAAA+v0AAP3+AAAF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PsAAAALDAAAGRoAAA8SAAAOEAAAIxsAAC0YAAAVCQ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AQAA8/UAAA70AAANDgAA+wAAAP4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sAAAAEAAAAERIAABceAAAH9gAAOB0AACcQAAAIAw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yopjnAAAgAElEQV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8/gAA8u4AAAYFAAAKCgAABQQAAP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8AAAABwkAABMQAAAcCwAALBMAAAsF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9fMAAPb3AAAJDAAAFxYAAAYBAAD7AAA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8AAAABQAAAAYBAAAKBQAACgQ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JBAAAAv8AAO3pAADdBgAAAgIAABUUAAADAQAA+wAAAP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AAAAAAAAAP8AAAD9/wAAAAEAAAAAAAAAAAAAAAAAAAAAAAAAAAAAAAAAAAAAAAAAAAAAAAAAAAAAAAAAAAAAAAAAAAAAAAAAAAAAAAAAAAAAAAAAAAAAAAAAAAAAAAAAAAAAAAAAAADKhjV5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HAAAVDQAA7O0AAOniAAAA/wAA+yIAABUVAAAIBwAA/QAAAPwAAAD8AAAA/wAAAAAAAAAAAAAAAAAAAAIAAAAAAAAA/wAAAP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QAAAAM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Rn/yMAACAASURB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YJAAAeEwAA3ugAAPLwAADo4QAA+PYAAPEcAAAWFAAADREAAAUHAAAFAAAAAAAAAAAAAAAAAAAAAAAAAAAAAAAAAAAA/AAAAPsAAA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D+AAAAAQIAAAcBAAAB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4+PgAuLi4ALK0tQDj/hMAIkFrAAUFHQD49wAA7OcAAPTwAADpEQAAEhgAABAOAAAKBwAABQYAAAEBAAAAAAAA/v0AAPr7AAAMDAAACg8AAPwAAA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D5+AAA+foAAAUJ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o6OgAsLCwALm5uQCwsLAAAAAAAAAAAAAUHiYAGCk6ABInHQD97QAA/PsAAPT7AAD39gAA8OwAAAYHAAAHCQAABQgAAAEBAAAAAAAA/v0AAAICAAAjJAAACQ8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QAAAAEAAADv7gAA9O8AAP8J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Q0NAAsLCwALGxsQDQ0NAAAAAAAAAAAAAAAAAAMDAwAFdXVwBISUkACB4vAL7fAADX/gAA8u8AAPz7AAD9/AAA9vwAAPb1AAACAgAAAQIAAAEBAAAAAAAA//8AAA0QAAD8/w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AAAACAAAAPL0AADo5wAAAPYAAP8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wsLAAubm5ALi4uADg4OAAAAAAAAAAAAAICAgASEhIAEdHRwBQUFAAGBgYAAAAAAAAAAAA+f0AAD0fAAALBQAA2uUAAOjrAAD5+AAA//8AAAAAAAD+/gAAAP4AAAAA/pyQOgAAIABJREFUAAAAAAAAAAAAAPz7AAD3+QAA/v4AAAQCAAD7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YAAAAIAAAA9vUAAOPgAADt5wAAEgwAAAMB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Dw8ACwsLAAubm5ALCwsAD4+PgAAAAAAAAAAAAYGBgASEhIAE9PTwBISEgACAgIAAAAAAAAAAAAAAAAAAAAAAAAAAAABwMAACYQAAATCAAAGQwAAMwKAADn7QAA9vUAAPr5AAD+/QAAAAAAAAAAAAAAAAAAAAAAAPv6AADy7wAA+fUAAAoNAAAAAAAAAAAAAAAAAAAAAAAAAAAAAAAAAAAAAAAAAAAAAAAAAAAAAAAAAAAAAAAAAAAAAAAAAAAAAAAAAAAAAAAAAAAAAAAAAAAAAAAAAAAAAAAAAAAAAAAAAAAAAAAAAAAAAAAAAAAAAAAAAAAAAAAAAAAAAAAAAAAAAAAAAAAAAAAAAAAAAAAAAAAAAAAAAAAAAAAAAAAAAAAAAAAAAAAAAAAAAAAAAAAAAAAAAAAAAAAAAAAAAAAAAAAAAAAAAAAAAAAAAAAAAAAAAAADAAAABQAAAAQAAADz9AAA4uAAAOPfAAD5+AAAEBUAAAwF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DfuuDVAAAgAElEQV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BAS4AACAASURB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Dw8AC4uLgAsbGxALi4uADw8PAAAAAAAAAAAAAQEBAAUFBQAEdHRwBQUFAACAg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4AADgeAAD7/AAA3f8AAPTzAAD+/QAA/f0AAPf2AAD49wAA8u8AAATnAAAFBQAAAwMAAAABAAACAgAAAP8AAP7+AAD//wAA/PwAAPv7AAD8+wAA/v0AAAAAAAAAAAAA+/oAAO/sAAD5+AAA7u4AABgZAAASEQAACQwAAAUIAAAEAQAAAAAAAAAAAAAAAAAA/v0AAPj1AADy8wAA6+wAAOrlAADw7AAA+voAAAsNAAAfFAAALxQAAB8O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n7/gD3+v4A8vb8APD1/AD4+v0A8/j9APX4/QD5+/4A/f8AAP7+/wD+//8AAP8AAAAAAAAAAQAAAQABAAICAAAEAgEABwUCAAsIAwANCAMABwYCABELBQAOCgQACQYCAAcF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Dg4ACwsLAAsbGxAMDAwAAAAAAAAAAAAAAAAAAoKCgASEhIAFdXVwA4OD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gQAACkRAAD+IAAAAwIAAN7mAADz8gAA+/oAAAD/AAD//wAA/PwAAPz8AAD4AAAAAAAAAAAAAAAAAAAAAAAAAAAAAAAAAAAAAAAAAAAAAAAAAAAAAAAAAAAAAAACAwAAAAAAAPz8AADy8AAA9/UAAPDrAAAMDwAADRIAAA0OAAAHBAAAAQEAAAAAAAD9/wAA+PgAAPLvAADx7gAA9vMAAPn3AAD8/AAABQcAABoUAAAqFwAAFgoAAAAAAAAAAAAAAAAAAAAAAAAAAAAAAAAAAAAAAAAAAAAAAAAAAAAAAAAAAAAAAAAAAAAAAAAAAAAAAAAAAAAAAAAAAAAAAAAAAAAAAAAAAAAAAAAAAAAAAAAAAAAAAAAAAAAAAAAAAAAAAAAAAAAAAAAAAAAAAAAAAAAAAAAAAAAAAAAAAAAAAAAAAAAAAAAAAAAAAAAAAAAAAMqGNXk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T7AADd8QAA2OsAANjmAADm7AAA9/UAAP38AAAAAAAAAAAAAAAAAAAAAAAAAAAAAAAAAAAAAAAAAAAAAAAAAAAAAAAAAAAAAAAAAAACAwAABwcAABAPAAAAAAAA7u8AAPn4AAAAAAAAAAEAAAMDAAAFBgAABQYAAAMCAAAAAQAAAAAAAP//AAD9/AAA+vkAAPz7AAD+/gAAAAAAAAQEAAAPEwAAOSUAAEQhAAAVCQAAAAAAAAAAAAAAAAAAAAAAAAAAAAAAAAAAAAAAAAAAAAAAAAAAAAAAAAAAAAAAAAAAAAAAAAAAAAAAAAAAAAA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9/wAA7vgAANruAADV6QAA4OsAAO/yAAD59wAA+/sAAP79AAAAAAAAAAAAAAAAAAAAAAAAAAAAAAAAAAABAgAABAQAAAcIAAANDAAAHBMAACgYAAD6/QAAzd8AAOPoAAD6+AAA//8AAAAAAAAAAAAAAAAAAAAAAAAAAAAAAAAAAAAAAAAAAAAAAAAAAAAAAAAAAAAABAUAAA4QAAAnHQAAQSIAACcRAAAEAQAAAAAAAAAAAAAAAAAAAAAAAAAAAAAAAAAAAAAAAAAAAAAAAAAAAAAAAAAAAAAAAAAAAAAAAAAAAAAAAAAAAAA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f8AADr9wAA4/MAAOHvAADl7wAA7fQAAPb4AAD8/AAA/v4AAAAAAAAAAAAAAgIAAAMDAAAGBQAAEQsAABkQAAAgEwAAHA0AABoMAAD7/QAAzOgAAMnfAADk6QAA9/UAAP39AAAAAAAAAAAAAAAAAAAAAAAAAAAAAAAAAAAAAAAAAAAAAAECAAAHBwAAFxUAACUaAAAxGgAAKBEAAAgDAAAAAAAAAAAAAAAAAAAAAAAAAAAAAAAAAAAAAAAAAAAAAAAAAAAAAAAAAAAAAAAAAAAAAAAAAAAAAAAAAAAAAAAAAAA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7fP7AM/e8wDj7PgAAAAAAAAAAAAAAAAAAAAAAAEBAQD/AAAA/v7+AAEBAAD7/P4ACwgEAEg0GQAUCwAAAAAAAAAAAAAAAAAA6vMAAA0KAAAIAwAA8/kAAN7n9wDR3+8A/v7/AAICAQAA/wAABwYDAAAAAAD9/v8A/v7/APz+/wD+/v4A//8AAAMDAQANCAUAIBkNANrm8wABAgIA+Pb6ABsTBwAxIg0AFQ4GAAAAAAAAAAAAAAAAAAAAAAAAAAAAAAAAAAAAAAAAAAAAAAAAAAAAAAAAAAAAAAAAAAAAAAAAAAAAAAAAAAAAAAAAAAAAAAAAAAAAAAAAAAAAAAAAAAAAAAAAAAAAAAAAAAAAAAAAAAAAAAAAAAAAAAAAAAAAAAAAAAAAAAAAAAAAAAAAAAAAAAAAAAAAAAAAAAAAAAAAAAAAAAAAAAAAAADQ0NAAsLCwALGxsQDQ0NAAAAAAAAAAAAAAAAAAMDAwAFdXVwBISEgAMD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4AAO/5AADs9wAA8PkAAPL5AADz+AAA+PsAAP//AAAAAAAABgQAAAsGAAAOCAAAEAgAABIIAAAVCQAACAMAAAAAAAAAAAAA7/kAANXsAADT5wAA4esAAO/yAAD5+AAA/PsAAP/+AAAAAAAAAAAAAAEBAAADBAAABgcAAAgKAAAbEwAAMhwAACkVAAAVCQAACAMAAAAAAAAAAAAAAAAAAAAAAAAAAAAAAAAAAAAAAAAAAAAAAAAAAAAAAAAAAAAAAAAAAAAAAAAAAAAAAAAAAAAAAAAAAAAAAAA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f6fcAydrxAPf6/gAAAAAAAAAAAAAAAAAAAAAAAAAAAAAAAAACAQAAAQEAAPz+/wAMCAQASTUXAA0GAADp8wAAtsrlAFQ9GwANBgAAwdbxANfi8QAiGQ0AHxYLANzm8wDX4vEAFRAIAAEAAAD/AAAA/v7/AP3+/wD//wAAAQEAAAMCAQADAgEAAAAAAP8AAAD9/v8A///+APv7/QAOCwkAAQEBAPv8/QAFAwEANiYPACMYCQAAAAAAAAAAAAAAAAAAAAAAAAAAAAAAAAAAAAAAAAAAAAAAAAAAAAAAAAAAAAAAAAAAAAAAAAAAAAAAAAAAAAAAAAAAAAAAAAAAAAAAAAAAAAAAAAAAAAAAAAAAAAAAAAAAAAAAAAAAAAAAAAAAAAAAAAAAAAAAAAAAAAAAAAAAAAAAAAAAAAAAAAAAAAAAAACwsLAAubm5ALi4uADg4OAAAAAAAAAAAAAICAgASEhIAEdHRwBQUFAAGBgY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v8AAPn9AAD3/AAA+v4AAAAAAAAAAAAABAEAAAgEAAAIBAAABAEAAAAAAAAAAAAAAAAAAAAAAAAAAAAAAAAAAPX7AADp9gAA4vIAAN/uAADl7wAA8PUAAPr8AAD+/gAAAgEAAAMEAAANCAAAGA8AABwRAABuX++RAAAgAElEQVQgEQAAHw0AAA8GAAAAAAAAAAAAAAAAAAAAAAAAAAAAAAAAAAAAAAAAAAAAAAAAAAAAAAAAAAAAAAAAAAAAAAAAAAAAAAAAAAAAAAAAAAAAAAAAAAAAAAAAAAA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7p9wDD1vAA/v7/AAAAAAAAAAAAAAAAAAAAAAAAAAAAAQEAAAEBAAAAAAAAAAAAAPv8/gAfFgsAKyAQAPn7/QCqweEA+vz+ADoqFQBDLRAAAAAAALHK7ADj6/UAAQEAAAMCAQATDgcA/f7/APf5/QD/AAAACgcDADgpFQD9/f4A4er1AOrw+AD2+f0A/f3/AAMDAQABAAAAAgIBAAAAAAD9/v8A//8AAAsJBgABAP8A+Pn9ADwqEAAjGAkAAAAAAAAAAAAAAAAAAAAAAAAAAAAAAAAAAAAAAAAAAAAAAAAAAAAAAAAAAAAAAAAAAAAAAAAAAAAAAAAAAAAAAAAAAAAAAAAAAAAAAAAAAAAAAAAAAAAAAAAAAAAAAAAAAAAAAAAAAAAAAAAAAAAAAAAAAAAAAAAAAAAAAPDw8ACwsLAAubm5ALCwsAD4+PgAAAAAAAAAAAAYGBgASEhIAE9PTwBISEgACAg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0AAO34AADs+AAA8/oAAPX6AAD5/AAABAIAAAoGAAAMBgAAEggAABQHAAAMBgAAAQAAAAAAAAAAAAAAAAAAAAAAAAAAAAAAAAAAAAAAAAAAAAAAAAAAAAAAAAAAAAAAAAAAAAAAAAAAAAAAAAAAAAAAAAAAAAAAAAAAAAAAAAAAAAAAAAA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7vT7ALjO7QD5+/4AAAAAAAAAAAAAAAAAAAAAAAEBAAAAAAAAAQEAAAAAAAD+/v8A/wAAAAMCAQD+/v8A9fj8APH2+wAKBwMAFg8IAAMDAQBEMRgAFAsAAPr/AACuxegA9/n9AD4tFgAjFgUA4O39ALvN5wD8/f4AGRIJACMaDQARDAYADwsCAAYFAADt8v8A5ez2AOfu9wD2+fwA/f3/APz+/wAAAAAAAAAAAPz9/wAGBAMABwUCAPv8/gBHMhMAFA0FAAAAAAAAAAAAAAAAAAAAAAAAAAAAAAAAAAAAAAAAAAAAAAAAAAAAAAAAAAAAAAAAAAAAAAAAAAAAAAAAAAAAAAAAAAAAAAAAAAAAAAAAAAAAAAAAAAAAAAAAAAAAAAAAAAAAAAAAAAAAAAAAANjY2AC4uLgAqampAMjIyAAAAAAAAAAAAAAAAAAoKCgAUFBQAE9PTwA4OD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wAAAPr9AAD7/gAABAIAAAUCAAADAQAAAAAAAAAAAAAAAAAAAAAAAAAAAAAAAAAAAAAAAAAAAAAAAAAAAAAAAAAAAAAAAAAAAAAAAAAAAAAAAAAAAAAAAAAAAAAAAAAAAAAAAAAAAAAAAAAAAAAAAAAAAAAAAAAAAAA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v9XwAODo9gABAAAA/wAAAAEAAAAAAQAAAAAAAAEBAAAAAAAAAAAAAP3+/wADAgEABgQCAP7+/wD9/v8AAgIBAC0gEAAcFQkACAUAAAsFAAAAAAAA+f8AAPr7AAC0yegA8PT6ABsUCgBONRQAAAAAAMjb9ADa5PIACAYDAAAAAAAKCAQAFA4HADIkDAAGAQAAAAAAAAAAAAD5/wAAuMvsAOvx+AAFBAIAAAAAAAEAAAD8/v8AAgEBAAwIBAASDQUAQi0RAAAAAAAAAAAAAAAAAAAAAAAAAAAAAAAAAAAAAAAAAAAAAAAAAAAAAAAAAAAAAAAAAAAAAAAAAAAAAAAAAAAAAAAAAAAAAAAAAAAAAAAAAAAAAAAAAAAAAAAAAAAAAAAAAMDAwACxsbEAuLi4ANjY2AAAAAAAAAAAAAAAAABISEgAR0dHAFBQUAAg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7vL7AAAAAAD+//8AAwIBAP8AAAABAQAAAAAAAAAAAAABAAAA+fv+AAYFAgA/LhcAHBMDAMfX8gDU4PAAAAAAAPX4/ADy9vwA3vH5AO3y+QDv9PoA8fX6APH1+wACAgEAFhAIAOnv+ADH2vMAOSYNADglDAA4JQwA/wAAAAEAAAAAAAAA8vkAAODp+gAcFAYACgQAAAAAAADP3PQA2+XyABMOBwABAAAA/wAAAP8AAAAEAgEA/P7/AP3//wDt8/sAAAAAAAAAAAAAAAAAAAAAAAAAAAAAAAAAAAAAAAAAAAAAAAAAAAAAAAAAAAAAAAAAAAAAAAAAAAAAAAAAAAAAAAAAAAAAAAAAAAAAAAAAAAAAAAAA8PDwALi4uAC5ubkAsLCwAPDw8AAAAAAAAAAAABAQEABISEgAT09PAEhISAAQE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1CVywAACAASURB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AAAAAAADAwEAAAAAAAEAAAAAAAAAAAAAAAEAAAD6/P4ABAMBAEAuFwAfEwMA5/H/ANTg8AAAAAAAFA8HAO70+gDq8PgAAgIBAPn7/QDo7/cAAAAAABINBwAHBQIAAAAAAAEBAADV4fEA7vP6ABMOBwD///8A7fP6APT3+wD09/wA8vb7ABwUCgAfFxcAAAAAAMbZ8wC2y+UAHBQKAAUEAgD9/v8AAAAAAAAAAAD/AAAAAwIBAPv7/gAFBQMAAAAAAAAAAAAAAAAAAAAAAAAAAAAAAAAAAAAAAAAAAAAAAAAAAAAAAAD6+gAAqqMAAMzJAADk4QAANDgAAGduAAAREwAAAAAA4ODgALi4uACxsbEAuLi4AAAAAAAAAAAAAAAAACAgIABQUFAAT09PAEB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7vX+AAcCAAD//wAAAQEAAAAAAAAAAAAAAAAAAP3+/wAIBgMAPSwWAB8TAwAAAAAA7/T6ADwsFgAkGggACQMAAAAAAAAAAAAAAAAAAAAAAADs9QAAvM/oAPf5/QAAAAAA+vz+AAAAAAAGBAIA8vb7APX4/AAWEAgAEAsFAOTr9QD2+f0ADQkFADUnEwAHAQAAyNv0ALvO5wAdFQsADAgEAPz+/wAAAAAAAAAAAAAAAAAAAAAAAAAAAAAAAADv9v0AAAAAAAAAAAAAAAAAAAAAAAAAAAAAAAAAAAAAAAAAAAAAAAAAAAAAAACOhQAAwLwAAAAAAAAAAAAAwLwA/cnFAIkkLwCrvL4A0NDQAAAAAAAAAAAAAAAAADg4OABPT08AUFBQACgo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3PcIADAR+QD9/P4AAAD/AAAAAAAAAAAAAAAAAP8AAAAsIBAAHxMDAAAAAAAAAAAAKhsHAPL5AADR3vQA8vb7APT3+wDz9/wADQkEAEw3FgAUCwAAJhsOAM7c7gD9/v8AKx8PACYcDQAJBgAACgQAAAAAAAD6/wAA+fsAAOzx+QDs8vkADAkEAMnY7ADC+/4A6/D4ABgSCQAMCAQA/P7/AAAAAAAAAAAAAAAAAAAAAAAAAAAAAAAAAAACAQDZ9QgAAAAAAAAAAAAAAAAAAAAAAAAAAAAAAAAAAAAAAAAAAAAAAAAAAOnnAADAvAAAAAAAAAAAAAAAAAAAAAAAA/f3AAKyrQDQ2uEACAgIAEhISABPT08ASEhIABgY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EBAOn3AQAhEgcA8/P5AAAA/wAAAAAAAAAAAAMCAQDa5PIA3ufzABMOBwAfFwwAHBMDAAUEAAAUDgcA+fv9APP2AAD2+PwA8fX6AMfX8QA/Kg8AMiEKAOLq9QDn7vcAEAwGABMKAAAAAAAAy931AMnY7AD+//8A9/n9AP8AAAAPCgUA+fv+AP3+/wD9/f8AEw4HAAMCAQD8/v8AAAAAAAAAAAAAAAAAAAAAAAAAAAAAAAAADg0GANjq/AD9/v8AAAAAAAAAAAAAAAAAAAAAAAAAAAAAAAAAAAAAAAAAAADo6OgA0KKgAEgAAAAAAAAAAAAAAAAAAAAAAAAAAAAAAD8tLACviZAAUF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FqsLAAAIABJREFUAAAAAAAAAAAAAAAAAAAAAAAAAAAAAAAAAAAAAAAAAAAAAAAAAAAAAAAAAAAAAAMBAOn4BAAD7/wAJBYKAO/w+AD7+/wAAwMBAAEAAAD1+PwA/f7/AOnv+ADU4PAABwUDABgSCQAdFAoALyIPANjj9ADn7vcADwsGAOPr9gC60f4A9vj8AN/p9AAFAwIAy9ntABsTGgAOBwAACAYDAPv9/gADAgEAKR4PAC4iEQDu8vkA2eTyAPj6/QAHBQIAAAAAAP8AAAAAAAAAAAAAAAAAAAAAAAAA/v7/AAMEAwAVEQkA1OX1AOr7BwABAQEAAAAAAAAAAAAAAAAAAAAAAAAAAADY2NgAsLCwAKmpqQDQ0NAAKAsJAEg8MQAAAAAAAAAAAAAAAAAAAAAAAAAAADlVVwAAUF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3/AAICAQDg8gMA8/j2AEAxFAD69fwA3+LuAAQDAQAAAAAABQQCAAYEAgACAgEA+/z+AOft9wDh6fQAxtYBAPX4/AANCgUAAwIBAP7+/wDd5vMA/v//ADkpFQACAgEA4Oj0AMbW7gBIMRIALR0IAPH1EwDn7vcARzQUAAcBAAD8/AUA7fL5AAsIBAAAAAAA/wAAAAEAAAD/AAAA/v7/AP3+/wACAgIAIB0QAAMDAgC80OwA7vwGAAUGAAACAQAAAAAAAAAAAAC4uLgAubm5ALCwsADg4OAAAAAAAAAAAAAAAAAAID0/ANwbEgAk5OAAAAAAAAAAAAAAAAAAABcZAABGS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GdAEkg2AB3/4sAQAAAAAAAAAAAAAAAAAAAAAAAAAAAAAAAAAAAAADhnQBJINgAd/+LAEAAAAAAAAAAAAAAAAAAAAAAAAAAAAAAAAAAAAAAAAAAAAAAAAAAAAAAAAAAAAAAAAAAAAAAAAAAAAAAAAAAAAAAAAAAAAAAAAAAAAAAAAAAAAAAAAAAAAAAAAAAAAAAAAAAAAAA4Z0ASSDYAHf/iwB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MaIyGAAAgAElEQV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yoY1eQ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4Z0ASWjYACwAjACMuAAAAAAAAHS//wCLQMAAdSBkALgAAAC4AQAAv/+LAEAAwAB1AUEAjAAAAAAAdAC//4sAQAAAAADhnQBJaNgALACMAIy4dAC/4CgAiWjYACwAjACMuAAAAAAAAHS//wCLQAAAAAAAAAAAwAB1AUEAjAAAAAAAdAC//4sAQADAAHUgZAC4AAAAuAEAAL//iwB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LiMAAC//wD/twAAAMB1AAGJnQBsQGMAi+CcANQg2AB3/4sAQADhAJ1JQQDUnOAA/2MfAADAdQABSZ0A4LdjAB8AAAAAuIwAAL//AP+3AAAA4Z0AibiMAAC//wD/twAAAMB1AAGJnQBsQGMAHwDhAJ1JQQDUnOAA/2MfAADAdQABSZ0A4LdjAIvgnADUINgAd/+LAE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0AEtAAAAAAAAAACEoAEi42ADfAAAAAAAAAAAAAAAAAAAAAOG8AKy4dAB3Yx8AAAAAAABASwB0uKwAvOEAAAAAAAAAAHQAS0AAAAAAAAAAAAAAAAB0AEtAAAAAAAAAACEoAEi42ADfAAAAAOG8AKy4dAB3Yx8AAAAAAABASwB0uKwAvOE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jABBAQEAAQEBAAEBQQCMAAAAAAAAAAAAAAAAAAAAAAAAAAAAAAAAAAAAAAAAAAAAAAAAAAAAAAAAAAAAAAAAAAAAAAAAAAAAjABBAQEAAQEBAAEBQQCMAAAAAAAAAAAAAAAAAAAAAAAAAAAAAAAAAAAAAAAAAAAAAAAAAAAAAAAAAAAAAAAAAAAAAAAAAAAAAAAAAAAAAAAAAAAAAAAAAAAAAAAAAAAAAAAAAAAAAAAAAAAAAAAAAAAAAAAAAAAAAAAAAAAAAAAAAAAAAAAAAAAAAAAAAAAAAAAAAAAAAAAAAAAAAAAAAAAAAAAAAAAAAAAAAAAAAAAAAAAAAAAAAKRZdH8AACAASURBV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AC///8A////AP///wD//7cAYx8AAAAAAAAAAAAAAAAAAAAAAAAAAAAAAAAAAAAAAAAAAAAAAAAAAAAAAAAAAAAAAAAAAAAAdAC///8A////AP///wD//7cAYx8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8AAAAAAAAAAAD///8AAAAAAAAAAAABAQEAAAAAAAAAAAAAAAAAAAAAAAAAAAAAAAAAAAAAAAAAAAAAAAAAAAAAAAAAAAAAAAAAAAAAAAAAAAAAAAAAAAAAAAAAAAABAQEAAAAAAP///wAAAAAAAAAAAAAAAAAAAAAA////AAAAAAABAQEAAAAAAP///wAAAAAAAAAAAAAAAAAAAAAAQIvgAN1JIAB1I/8Ai0AAAAAAAAAAAAAAAAAAAAAAAAAAAAAAAAAAAAAAAAAAAAAAAAAAAAAAAAAAAAAAAAAAAAAAAAAAAAAAAAAAAAAAAAAAAAAAAAAAAAAAAAAAAAAAAAAAAAAAAAAAAAAAAAAAAAAAAAD/AAAAAQAAAAAAAAD+AAEA+/v9AGtFFwA5IQcAAAAAAAAAAAAAAAAAAAAAAAAAAAAAAAAAAAAAAAAAAAAAAAAAAAAAAMnh+wDp8fsArczsAP8BAQAAAP4AAAAAAP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9EAFRIZACJnWwAQGMfAADhnQBJINgAd/+LAEAAAAAAAAAAAAAAAAAAAAAAAAAAAAAAAAAAAAAAAAAAAAAAAAAAAAAAAAAAAB9EAFRIZACJnWwAQGMfAADhnQBJINgAd/+LAE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8AAQEBAAEBAQAAAAAAAAAAAP///wABAQEAAAAAAAAAAAAAAAAA////AAAAAAAAAAAAAAAAAAAAAAAAAAAAAAAfAGN3dAABQXUAS/+LAEAAAAAAAAAAAAAAAAAAAAAAAAAAAAAAAAAAAAAAAAAAAAAAAAAAAAAAAAAAAAAAAAAAAAABAP8AAAAAAAAAAAAAAAAAAAAAAAAAAAAAAAAAAAAAAAAAAAAAAAAAAAAAAAAAAAAAAAAAAAAAAAAAAAAAAAAA/fz6APz69wAAAAcAAAAAAAAAAAAAAAAAAAAAAAAAAAAAAAAAAAAAAAAAAAAAAAAAAAAAADcfBQAAAAUANyMeAHuq4ADx+wAAAAAAAAAAAAAAAAAAAAAAAAAAAAAAAAAAAAAAAAAAAAAAAAAAAAAAAAAAAAAAAAAAAAAAAAEB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9EAFRIZABBAQAAv/+LAGO3vwDYASAAAWQAAAAASACc4LcAQAAAAAAAAAAAAAAAAAAAAAAAAAAAAAAAAAAAAAAAAAAAAAAAAAAAAAAAAAAAAAAAAAAfAGO3vwDYASAAAWQAAAAASACc4LcAQAAAAAAfRABUSGQAQQEAAL//iwBAAAAAAAAAAAAAAAAAAAAAAAAAAAAAAAAAAAAAAAAAAAAAAAAAAAAAAAAAAAAAAAAAAAAAAAAAAAAAAAAAAAAAAAAAAAAAAAAAAAAAAAAAAAAAAAAAAAAAAAAAAAAAAAAAAAAAAAAAAAAAAAAAAAAAAAAAAAAAAAAAAAAAAAAAAAAAAAAAAAAAAAAAAAAAAAAAAAAAAAAAAAH/////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8//8AAAAAAAAAAAAAAAAAAAAAAAAAAAAAAAAAAAAAAAAAAAAAAAAAAAAAAAAAAAAAAAAAAAAAAAAAAAAAAAAAAAAAAAAAAAAAAAAAAAAAAAAAAAAAAAAAAAAAAAAAAAAAAAAAAAAAAAAAAAABAQIAAwUHAAUICwAzJxkAAAAAAAAAAADm7PQAAAAAAAAAAAAAAAAAAAAAAAAAAAAAAAAAAAAAAAAAAAAAAAAAAAAAAAAAAAAAAAAAAAAAAP3+/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4APCEHAD1EIgAMBgAAAAAAALHH4AABAwQ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P8AAAAAAAAAAAAAAAAAAAAAAAAAAAAAAAAAAAAAAAAAAAAAAAAAAAAAAAAAAAAAAAAAAAAAAAAAAAAAAAAAAAAAAAAAAAAAAAAADAUAAJhdIwAAAAAAAAAAAAAAAAAAAAAAAAAAAAAAAAAAAAAAAAAAAAAAAAAAAAAAy9rqAJxt/iINAAAgAElEQVS63QAFDhcA/wEBAAAA/wAAAAAAAAAAAAAAAAAAAAAAAAAAAAAAAAAAAAAAAAAAAAAAAAAA/gAAAAAAAAEB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wIA/fz+AAAAAAAAAAAAAAAAAAAAAAAAAAAAAAAAAAAAAAAAAAAAAAAAAAAAAAAAAAAAAAAAAAAAAAAAAAAAAAAAAAAAAAAAAAAAAAAAAAAAAAAAAAAAAAAAAAAAAAAAAAAAAAAAAAAAAAAAAAAAAAAAAKe/2ADZ4u4Az+L1AAcOFgAABAgA/f7/AAAAAAAAAAAAAAAAAAAAAAAAAAAAAAAAAAAAAAAAAAAAAAAAAAAAAAAAAAAAAAAAAAE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VDAIA5vD+AAAAAAAAAAAAAAAAAAAAAAAAAAAAAAAAAAAAAAAAAAAAAAAAAAAAAAAAAAAAAAAAAAAAAAAAAAAAAAAAAAAAAAAAAAAA8/n/AGCHrQAGBgcAAwMBAAEBAAAMCQMARDEhAFM8KAAAAAAAtsvfALzU7AD3/QgACxMRAP8CCAD8/f8AAP79AAAAAAAAAAAAAAAAAAAAAAAAAAAAAAAAAAAAAAAAAAAAAAAAAAAAAAAAAAAAAAAAABMK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OKgkAAwIAAAAAAAAAAAAAAAAAAAAAAAAAAAAAAAAAAAAAAAAAAAAAAAAAAAAAAAAAAAAAAAAAAAAAAAAAAAAAAAAAAAAAAAAAAAAAAQEBAA4XIQATHSkAEx8pABUgKgAHFCEAu9fxAH+jxAD0+gAASjUhAJJqPAApIxsABAgLAAECAwAAAAAAAAAAAAAAAAAAAAAAAAAAAAAAAAAAAAAAAAAAAAAAAAAAAAAAAAAAAAAAAAAAAAAAAwIAAE8sC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FgQAPyMIAAEAAAAAAAAAAAAAAAAAAAAAAAAAAAAAAAAAAAAAAAAAAAAAAAAAAAAAAAAAAAAAAAAAAAAAAAAAAAAAAAAAAAAAAAAAAAEAAAcMEAAKEBUAChAWAAoQFgALEhgADxceAOv+DwCLq8sAAAAAAAsDAAB9TRkAFgsBAAD//wAAAAAAAAAAAAAAAAAAAAAAAAAAAAAAAAAAAAAAAAAAAAAAAAAAAAAAAAAAAAAAAAABAAAAPSIIAC4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OwbiAAACAASURB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SikJAEAlCAABAAAAAAAAAAAAAAAAAAAAAAAAAAAAAAAAAAAAAAAAAAAAAAAAAAAAAAAAAAAAAAAAAAAAAAAAAAAAAAAAAAAAAAAAAAAAAAAAAAAAAAAAAAAAAAACAwQABgkMAAsRFwDo+AcAq8TcAAAAAAAAAAAAgFMdABYNAQAA//8AAAAAAAAAAAAAAAAAAAAAAAAAAAAAAAAAAAAAAAAAAAAAAAAAAAAAAAEAAAA/JgkATys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KhjV5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gAAVTALAFo2DgAOCAIAAAAAAAAAAAAAAAAAAAAAAAAAAAAAAAAAAAAAAAAAAAAAAAAAAAAAAAAAAAAAAAAAAAAAAAAAAAAAAAAAAAAAAAAAAAAAAAAAAAAAAAAAAAAAAQEABAYIAAoPFAC10ewAwdPmAAAAAAAMBAAAkFoeACIVBAAA//8AAAAAAAAAAAAAAAAAAAAAAAAAAAAAAAAAAAAAAAAAAAANCAIAWjYOAFgyDQAFAw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8mCQB3SBQAPSYLAAkGAgAAAAAAAAAAAAAAAAAAAAAAAAAAAAAAAAAAAAAAAAAAAAAAAAAAAAAAAAAAAAAAAAAAAAAAAAAAAAAAAAAAAAAAAAAAAAAAAAAAAAAAAAEBAAQGCQAKEBcAl7jaAObv+AAAAAAAAAAAAIlXHwAjFgUAAP//AAAAAAAAAAAAAAAAAAAAAAAAAAAACQYCAD0mDAB5SRYAQyc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EAUAaEATAH9OGQBNMRAAEwwEAAEBAAAAAAAAAAAAAAAAAAAAAAAAAAAAAAAAAAAAAAAAAAAAAAAAAAAAAAAAAAAAAAAAAAAAAAAAAAAAAAAAAAAAAAAAAAAAAAECAwAFCQwAChEZAHicxQDy+P4AAAAAAAAAAACMWiEAPicLAAD//gAAAAAAAQEAABILBABMMBAAf08ZAGpDFAAdEQ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wRf9jQAAIABJREF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7PP8ANTk9QDO3/QA2+b4AOv1/AD7AAIABAMCAAQDAwAC//kA+/XsAP338AAICw4AERkfAAwNDwADBQIAAwIBAAECAAAAAAAA/P3/AP37/wD7/f0A9/X5APXu6gDx7eUA9/PyAP7/AAACBgwACA0UABoWEAAmGQwAMSALACwdCwAWDg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8Pb8AOnx+wDd6vkA4u77AOTv/ADv9vsA9fj6AAD+/AAFBwcACQwMAAgGBgADBQIAAwIBAAECAAAAAAAA/P3/AP37/wD7/f0A+vn+AP34+AAC/vQACQH8ABgNAgAdEwcAJxwQAB8XDAASDAY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9/r+APL4/gDp8vwA6fP9APX6/wD1+wAA+f4AAP3+AQD+AQEA19jZAPPz8gApKScAEg8PAAQA/wAHBAAACAMAAA4GAAAXDgMAEwsDAA4JAgAJBQ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UFBAMDAwAC/v78AQE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nIHpZAAAgAElEQV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wsLWgAACAASURB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6OjoAAAAAAAQE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j4AAAAAAAQE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sO0NAAAIABJREFU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MqGNXk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6ZdfAAAgAElEQV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w8PAAAAAAAAg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QEAAAAAAP///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631KQAACAASURB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j4+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j3p/uQAAIABJREF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jo6AAAAAAAIC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3CvQCfLCQA/goLAADY1QAAKC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L/EAgAAAgAElEQVQ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xzAADMyAAAAAAAAAAAAAAAAAAAbXUAAEt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wLwAAMzIAAAAAAAAAAAAAAAAAAAAAAAAmZEAAPT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2dYAAAAAAAAAAAAAAAAAAAAAAAAAAAAA+voAANLO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yoY1eQ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EQAAAAAAAAAAAAAAAAAAAAAAAAAAAAAAAAAADA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Ix6z4AACAASURB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RAAABgYAAAAAAAAAAAAAAAAAAAAAAAAdHwAAKC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XGQAAcnsA/AgIAAAAAAAAAAAAACMlAAB4gQAABgY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wMDAAIFTUAAkLzAAm77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MDu8QAA/w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6d4f2AAAIABJREF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6OjoAAAAAAAQE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L9oKvAAAgAElEQV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j4AAAAAAAQE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LEyO00AACAASURB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8PDwAAAAAAAIC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KhjV5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HrZVgAAIABJREF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w8PAAAAAAABcXF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fioOeAAAgAElEQV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5+f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o6OgAAAAAACAg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K6opn8AACAASURBV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jb5lbQAAIABJREF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g4OAAAAAAABgY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kh35qAAAgAElEQVQAAAAAAAAAAAAAAAAAAAAAAAAAAAAAAAAAAAAAAAAAAAAAAAAAAAAAAAAAAAAAAAAAAAAAAAAAAAAAAAAAAAAAAAAAAAAAAAAAAAAAAAAAAAAAAAAAAAAAAAAAAAAAAAAAAAAAAAAAAAAAAAAAAAAAAAAAAAAAAAAAAAAAAAAAAAAAAAAAAAAAAAAAAAg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MqGNXk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3qBp0AACAASURB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voAAJ+YALIG+QD/RzoAMq6lAADj4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H8AAMC8AAAAAAAAAAAAAAAAAAAREwAAlp8AABE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Yl09wAAIABJREFU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j4QAAwLwAAAAAAAAAAAAAAAAAAAAAAADv7QAAt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p5wAAAAAAAAAAAAAAAAAAAAAAAAAAAAAAAAAA6e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jJQAAAAAAAAAAAAAAAAAAAAAAAAAAAAAAAAAAKC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REwAAUVcAAAAAAAAAAAAAAAAAAAAAAAAXGQAARUo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ECPD5AAAgAElEQV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KmjANaYkwAK/v4AE0dKAA1pbwAAER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EhIQDg4OAA39/fACAg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Dw8AAAAAAACAg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B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tcVwwAACAASURB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yoY1eQ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uoCRQAAIABJREF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4+P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D5/AAA/f7/AAAAAAABAQAAAP8AAAAAAAAAAAAAAAAAAAAAAAAAAAAAAAAAAAAAAAAAAAAAAAAAAAAAAAAAAAAAAAAAAAAAAAAAAQAAAP8AAP///wACAgIABwUAAPP2/QD4+vkADgoGAAgG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o6OgAAAAAACAg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P4AAO/z+gDx9foA/P7+AAIBAQAAAAAAAAAAAAAAAAAAAAAAAAAAAAAAAAAAAAAAAAAAAAAAAAAAAAAAAAAAAAAAAAAAAAAAAAAAAAAAAAAAAAAA/f7+AAQCAwAMCQcA9fj5ANHd5QAB//0AOiwdABgSD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DNOeg0AAAgAElEQVQAAAAAAAAAAAAAAAAAAAAAAAAAAAAAAAD5+/0A7PH3AOrv9gD2+fsA//8AAAEAAQAAAAAAAAAAAAAAAAAAAAAAAAAAAAAAAAAAAAAAAAAAAAAAAAAAAAAAAAAAAAAAAAAAAAAAAAAAAAAAAAD+/v4AAwMBAAsIBwDw8/YAztrkAMXU3wAgGA8ALyQY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9/v8A7/X9ABQN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Pz+AADt8/sA7PL5APn8/gACAgMAAQEAAAD/AAAAAAAAAAAAAAAAAAAAAAAAAAAAAAAAAAD/AAAAAP8AAAAAAAAAAAAAAAAAAAAAAAAAAAAAAAAAAAAAAAADAwIABQQCAPX4+gDP3OYAwNDcAOLp7wAOCwQAAA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vp+QC30vEA7PP8AAIBAAAYDwUAFw8FABcOBAAVDgUAFg0EAA8K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D+/gAA9fr+AObu+ADr8fgA+vv+AAD/AgABAgEAAQD/AAAAAQAAAP8AAAABAAAAAAAAAAAAAP8AAAABAAD//wAAAAAAAAAAAAAAAAAAAAAAAAAAAAAAAAAAAAAAAP8A/wAIBgUA9vz+ANXg5wDD098A3ubtAP79/QD+/wAAAgE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u9PwAttLyANro+AAAAAAAAAAAAP7/AADm8PsA5vD7AAAAAAAAAAAAAAAAAAYEAQAXDgUAFw8EABgPBQD+9gIACQw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P8AAAD1+v4A0+DxANXf7QDz9fgAAQIBAAEBAQAAAAAAAAAAAAAAAAAAAAAAAAAAAAAAAAAA/wAAAAEAAAICAQACAAEAAAIAAAAAAAAAAAAAAAAAAAAAAAAAAAAAAAD/AP7+AAAMCgkA9/r5AM3Y5ADf5+wA+vv8AAcEAwABAAAA//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vz/AMHZ8wDG2/UA/f7/AAAAAAAAAAAAAAAAAAAAAAAAAAAAAAAAAAAAAAAAAAAAAAAAAPr8/wDj7voA4+76AAAAAAAAAAQAdKHVAPfz7QCgw+0AFw8EABUNBQAaEQUAFQ0EAAUD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D/AAD2+f4A5uz3AN/n7gDw8vYABQQEAAEAAQD/AQAAAP//AAAAAAAAAAAAAAAAAAAAAAABAAAAAAEAAAMDAQABAQIA/wD/AAD//wAAAAAAAAAAAAAAAAAAAAAAAAAAAP//AAALCQgA9/r6AOnu8wD5+/wAAgIB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K3Lt+EAACAASURB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R4vcAudTxAPT4/gAAAAAAAAAAAAAAAAAAAAAAAAAAAAAAAAAAAAAAAAAAAAAAAAAAAAAAAAAAAAAAAAAAAAAAAAAAAAAAAAAAAAAAAAAAAAkNEwDe6/kA3uv5AAAAAAAAAAAAAAAAABELAwAXDgUAFQ4EABYNBQAXDwQAGA8F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P8AAAD+//8A+/8AAAwKBwAIBgQACgkGAP//AQD+/wAAAAEAAAAAAAAAAAAAAAAAAAAAAAACAgAA////APj5+gDv8fcA//7+AAECAQAAAAAAAAAAAAAAAAAAAAAAAAAAAP/+/wD9/f4A/v7+AAH//wACAAEA/gD/AAEBAQ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7PT9AK7L7wDk7/oAAAAAAAAAAAAAAAAAAAAAAAAAAAAAAAAAAAAAAAAAAAAAAAAAAAAAAAAAAAAAAAAAAAAAAAAAAAAAAAAAAAAAAAAAAAAAAAAAAAAAAAAAAAAAAAAAAAAAAAAAAAAAAAAAAAAAAO/1/QDv9f0A2OcAAAAAAAAAAAAAAAAAABcOBQAVDgQAFg0EABcPBQAVDQQAFA0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8AAwMDABoWEAAVEQoADg0IAPr8/QD+/QAAAQEBAP///wABAQEAAAAAAAICAAADAwIA+Pr8ANnf6gDs7vQABgQEAAIDAQAAAAAAAAAAAAAAAAAAAAAAAAAAAP7+/gAFBQIA/f8DAAIDAg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n8f0ABAUDAFo8FADl7/8A7fT7AO3z+gDt9PsA7vP7APD2/AAAAAAAAAAAAAAAAAAAAAAAAAAAAAAAAAAAAAAAAAAAAAAAAAAAAAAAAAAAAAAAAAAAAAAAAAAAAAAAAAAAAAAAAAAAAAAAAAAAAAAAAAAAAAAAAAAAAAAAAAAAAAAAAAAAAAAAAAAAAOny+wDp8vsAAAAAAAAAAAAAAAAAAgEAACAUBwA9Jw0AIxY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D+/wAAAgEBAA4MCAAYFw0AEQ0IAP39AAD///8A////AAEBAQAAAAAAAAAAAAMCAAAEAwEA6/D3APX4+gD09vgAEw8NAP///wABAQEAAQEBAP8A/wABAAEA////AAABAQ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d6gEA+Pz+AAsHAQAOCAEAGhEGACQXBgAHBgAABgMAAPn7AADn8P4A6/L7AO3z+gDt9PsA7vT7APT4/QAAAAAAAAAAAAAAAAAAAAAAAAAAAAAAAAAAAAAAAAAAAAAAAAAAAAAAAAAAAAAAAAAAAAAAAAAAAAAAAAAAAAAAAAAAAAAAAAAAAAAAAAAAAAAAAAAAAAAAAAAAAAAAAAAAAAAACQYDABwUCgDm8PoA8PT1ADMiE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IDAgAEAgEAAwQAAAQDAAAAAAEAAP8BAAEBAAAAAAAAAAAAAAMCAAABAQAA///+APT3+gD5+/sAAP//AP8A/wABAAEAAAAAAAABAAD/AP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xICAAcFAAD5+wAA8PYAAOnxAAD6/P8A+/z/AAoHAgAPCQIAIRUHACkbBwAHBQAAAwIAAPb5AADq8v4A7PL6AOry+gDt9PsA7vP7APj7/gAAAAAAAAAAAAAAAAAAAAAAAAAAAAAAAAAAAAAAAAAAAAAAAAAAAAAAAAAAAAAAAAAAAAAAAAAAAAAAAAAAAAAAAAAAAAEBAAAtHQ0AHhMFAM/d6QCxyN4AGREIAJ1rOQAAAAAAAAAAAAAAAAAAAAAAAAAAAAAAAAAAAAAAAAAAAAAAAAAAAAAAAAAAAAAAAAAAAAAAAAAAAAAAAAAAAAAAAAAAAAAAAAAAAAAAAAAAAAAAAAAAAAAAAAAAAAAAAAAAAAAAAAAAAAAAAAAAAAAAAAAAAAAAAAAAAAAASZMqKwAAIABJREF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wEAAPz9/gD09vwAAAACAPz9/gABAAAAAAAAAAAAAAAAAAAAAAAAAAICAQACAgAA8PT5APv7+wAAAQEAAQEAAAAAAQAAAQAA/wH/AAD/AAABAAEA/w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BQAABwUAAAAJAAAAAAEAAAABAP//AAD5/AAA7PQAAPn7AAD5/P8A//4AAAoGAQANCgIAIxgIAC0eCAAGBAAAAP8AAPD2AADs9PwA7fP7AO70+wDp8foA7vT7APz9/wAAAAAAAAAAAAAAAAAAAAAAAAAAAAAAAAAAAAAAAAAAAAAAAAAAAAAAHhQIAC0dCgDn7fMAl7XVANXi7gAAAAAAEAo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CAgAA//8AAPHz+ADw8/YA/v3+APr8/QABAAEAAAD/AAAAAAAAAAAAAAAAAAEBAQABAgEA9ff5APP09gAIBgQAAQICAAD//wD/AP8AAP8AAAEAAQAAAQAAAP8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AAAA/wAAAP8AAAAAAAAAAQAAAAAAAAAAAAAAAAAAAAEBAAAIBQAACAUAAAAAAAAAAAEAAAAAAP7/AAD5+wAA6vEAAPj7AAD6/P8AAQD/AAwIAgAHA/8ADwLyACEcBgAXMBQA/f8AAO3zAADu9PsA7PP7AO70+wDt9PsA6vH6AAAAAAAAAAAAAAAAAA4JBAAzIg4AAf/7ALDG2wC/0uQA/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KhjV5BAAAAAAAAAAAAAAAAAAAAAAAAAAAAAAAAAAAAAAAAAAAAAAAAAAAAAAAAAAAAAAAAAAAAAAAAAAAAAAAAAAAAAAAAAAAAAAAAAAAAAAAAAAAAAAAAAAAAAAAAAAAAAAAAAAAAAAAAAAAAAAAAAAAAAAAAAAAAAAAAAAAAAAAAAAAAAAAAAAAAAAAAAAAAAAAAAAAAAAAAAAAAAAAAAAAAAAAAAAAAAAAAAAAAAAAAAAAAQAAAAICAgD+/v4A6evwAOnt8QD5+vwA/v/+AAEAAQAAAQEAAAD/AAAAAAAAAAAAAAAAAAAAAQD+/v4A/v79AA0KCQAAAgEAAf4AAP///wAAAAAAAAEAAAAAAAAAAAAAAAAAAAAAAAAAAAAAAAAAAAAAAAD/AAAA/wAAAP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AAD//wAA//8AAAEAAAD/AAAAAAAAAAABAAAAAAAAAAAAAAAAAAAAAAAAAQAAAAAAAAAAAAAAAgEAAAkGAAAJBgAAAAAAAAAAAQAAAAEA/P4AAPr7BQABCBcA6PYAAOHd/gAEAgEADAgBAA4JBQAZDwUABwcAAAkFAAD6/QAA6/L/AO/1/AAKBgMA//79AMDT4wCzyd8A8PX5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EBAQD9/v0A9vf5APb2+QABAQEAAgIBAAAA/wAA//8AAAAAAAAAAAAAAAAAAAAAAP8A/wADAQEACwgJAAgFBQD//v4AAAAAAAAAAAAAAAAAAAAAAAAAAAAAAAAAAAAAAAAAAAAAAAAAAAAAAAAAAAAA/wAAAP8AAP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AAAA/wAAAP8AAAD//gAACgYAAP3/AAD5/AAAAgEAAAAAAAABAAAA/wAAAAAAAAAAAQAAAAAAAAAAAAAAAAAAAAAAAAEAAAAAAAAABAIAAAQHAAAKBwAAAAAAAP8AAgADAQAA+fwAAPj7AADw9gAA+vwAAPr8/gAFAwEADgkBABYNBQAWDwAAr8bkAKO+2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CErRbAAAgAElEQVQ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D/AAAA/wEAAwEDAAsJBwAGBgQAAgECAAAAAAAAAP8AAAAAAAAAAAAAAAAA/wAAAP8AAAABAAEAAwEBAP7//gD///8AAAAAAAEBAQAAAAAAAQABAA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AAD//wAA//8AAAAAAAD3+gAAFw8AAA8GAAAAAAAA+wAAAPT5AAD3+gAA+fwAAPv9AAACAAAAAAAAAAAAAAAAAAAAAAAAAAAAAAAAAAAAAAAAAAABAAAAAAAAAAAAAPr8AAAcEgAA9PcAAPQBAAALCAAAAAAAAAAAAgAAAAAA+vwAAPH3AAAPCwAABwU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wABAAEAAgMCAAQDAwACAgIAAQAAAAAAAAAAAAEAAAAAAAAAAAAAAAAAAQAAAP8AAAAAAAAA/v/+AP4A/wABAQEA/wD/AAABAAAA/wAA/w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AAD+/wAA/wAAAAAAAAD3+v8A9PcBAA8GAAAAAAAABQAAABEHAAARBwAAAAAAAAAAAAD7AAAA9PkAAPb6AAD5+wAA/P4AAAEBAAABAAAAAAAAAAD/AAAAAAAAAAAAAPX3/wAFAgEAGQ0AANz5AAD9/gAAAgIAAAAAAAAAAAAABQQAAAYEAAAJ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P8AAAABAAAAAAAAAP7//wD+/v4AAAAAAAAAAAAAAAAAAAAAAAAAAAAAAAAAAAAAAAAAAAAAAAAAAAAAAAACAAD/AP8AAAAAAP8A/wAAAAAAAAEAAAAAAAA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8AAAAAAAAA/v8AAAAAAAABAAEAvNDvAO/y9wAWEAYAHxYKAB8XCgAcEAAAAAAAAAAAAAAFAAAAEQcAABEHAAAAAAAAAAAAAPoAAADz9wAA9/sAAPn9AAD9/QAAAQEAAPz+/wC+0fQASjENACQUAADZ6gAA/wAAAAIBAAAAAAAAAAAAAAAAAA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BAQEAAAAAAAAAAAAAAAAAAAAAAAAAAAAAAAAAAAAAAAAAAAAAAAAAAAAAAAD/AAAAAAAAAAAAAAAAAAAAAAAAAP8AAAAAAAAAAAAA/w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4AAAD+/wAA//8AAAAAAAAIBwAAIRsOAA8NBwDz9foA0eD0AMTW7wD19/sADgsDABwUCgAfFQkAIRgKABgOAAAAAAAAAAAAAAYAAAATCQAAAAkAAAAAAAAAAAAA+P8AAA0GAgD8+gYAy934ADUjCAAnFgAA1+kAAAADAAAB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D/AAAAAAAAAAD/AAAA/wAAAAAAAAAAAAAAAAAAAAAAAAAAAAAAAAAAAAAAAAAAAAAAAAAAAAAAAAAAAAAAAAAAAAAAAAAAAAAAAAAAAAAAAAAAAAAAAAAAAf8AAAAAAAAA/wAAAP8AAAAAAAAAAAAAAAAAAAAAAAAAAAAAAAAAAAAAAAAAAAAAAAAAAAAAAAAAAAAAAAAAAAAAAAAAAFmq4zgAACAASURB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AAAA/gAAAAAAAAAEBAAAEg0DAA4KCgD5+woAIxYAANzm/QDu9PsA9/n9APT3+gDN3vQAwdTvAPX4+wARDAQAHhUKAB8WCQAfFwkAFgwAAAAAAAAAAAAACAEAABgNAAAYJwcAAAAAAAAAAAAAAAAAKRcAANXnAAAFBQAAAAAAAP8AAAD//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D/AP8A////AAD//gD//gIAAAEBAAAAAAAAAAAAAAAAAAAAAAAAAAAAAAAAAAAAAAAAAAAAAAAAAAAAAAAAAAAAAAAAAAAAAAAAAAAAAAAAAAAAAAAAAP8A//8AAP//AAD/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8AAAD//wAA//8AAAAAAAD/AAAA//8AAAMBAAA0HwAAAwAAABQjAwDS5wMA/P4AAPz8CwD6/P8A+fv9APn6/QD2+PsA9Pb7AMjZ8wC70O0A9fj7ABYPBgAdFAkAHhYKACIYCAASCgAAAAAAAAAAAAAAAAAAAAAAACUZAADY5wAABw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IBAAADAwEAAwUCAAMFBAAEBAMAAQECAP8AAAAAAAAAAAAAAAAAAAAAAAAAAAAAAAAAAAAAAAAAAAAAAAAAAAAAAAAAAAAAAAAAAAAAAAAAAAAAAAAAAAAAAP8A//7/AAUEAwD9/gMAAgEBAAAAAAAAAP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r6AADBvAAA6ecAABwfAABARAAAAAAAAAAAAAAAAAAAAAAAAAAAAAAAAAAAAAAAAAAAAAAAAAAAAAAAAAAAAAAAAAAAAAAAAAAAAAAAAAAAAAAAAAAAAAAAAAAAAAAAAAAAAAAAAAAAAAAAAAAAAP//AAD+/wAA/gAAAAEAAAD//wAAAgAAAC0ZAAAAAAAA/wAAALHL8wAMDAkAFRAEAAUIAAAJAAEAAQAEAP//BAD8/gcA+fsAAPr7/gD7+/4A+Pv8APX3/ADw9vsA49jxALnO7AD19/sAFxAGACMaCwBMMxAAAAAAAAYAAAAB/wAA/P0AAA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ECAQAJCAQADQwJAAABAQAEBAMAAQEAAP//AAAAAAAAAAAAAAAAAAAAAAAAAAAAAAAAAAAAAAAAAAAAAAAAAAAAAAAAAAAAAAAAAAAAAAAAAAAAAAAAAAAAAAAA////AAwKCgAE9/cABAUEAAABAAAAAAAAAAAAAAAAAAAAAAAAAAAAAAAAAAAAAAAAAAAAAAAAAAAAAAAAAAAAAAAAAAAAAAAAAAAAAAAAAAAAAAAAAAAAAAAAAAAAAAAAAAAAAAAAAAAAAAAAAAAAAAAAAAAA4+EAAJ+YAADGwgAADAwAAEVLAABbYgAAD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7+0AAHZtAADj4QAAAAAAAAAAAAClngAAj5oAAAwMAAAAAAAAAAAAAAAAAAAAAAAAAAAAAAAAAAAAAAAAAAAAAAAAAAAAAAAAAAAAAAAAAAAAAAAAAAAAAAAAAAAAAAAAAAAAAAAAAAAAAAAAAAAAAAAAAP0AAAD/AAAA//8AAP3/AAAHAgAAKxcAAAAAAADz+gAAm7nnABURCwAUEwQAAAEAAP8AAAAAAAAA/wAAAAABAAAEAwAABAMAAAsIAgAAAAIA//8EAPz9AAD6+wAA+vz+APn7/QD4+f0A/Pz7AEUyDQAAAAAAAAAAAKbD7QAQDgsAHBYIAAEBAA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H/AAD///8A/fv9APv7/AD///4AAQABAAAAAAAAAAAAAAAAAAAAAAAAAAAAAAAAAAAAAAAAAAAAAAAAAAEAAAD/AAAAAAAAAAAAAAAAAAAAAAAAAAAAAAAAAAAA//7+AP0D+gD8+vwA//7/AAAAAAAAAAAAAAAAAAAAAAAAAAAAAAAAAAAAAAAAAAAAAAAAAAAAAAAAAAAAAAAAAAAAAAAAAAAAAAAAAAAAAAAAAAAAAAAAAAAAAAAAAAAAAAAAAAAAAAAAAAAAAAAAAADv7QAAdm0AAO/tAAAAAAAA9PQAAK+pAADv7QAAeI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B/wAAAgECAAICAwADAQIA/wABAAAAAAAAAAAAAAAAAAAAAAABAAAA/wAAAAABAQAaFAwASTkjABAMBwCVr84A9/f7AAAAAAAAAAAAAAAAAAAAAAAAAAAAAAAAAAEBAQACAQIAAQABAAABAAAAAAAA////AN7e3gDDx60A9+/nAAAAAAAAAAAAAAAAAAAAAAAAAAAAAAAAAAAAAAAAAAAAAAAAAAAAAAAAAAAAAAAAAAAAAAAAAAAAAAAAAAAAAAAAAAAAAAAAACAsJAAAGxYAAAAAAAAAAAAAAAAAAAAAAAAAAADBnpwAsOr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BAf8AAAAAAAAAAAABAQIAAAD/AP7+/wAFBQMAJR0SAEQzHwAeEwcAAAAAAAAAAAAfFQcAZU0tAKy/2gDp8PUA/f7/AAEAAAAAAAAAAAAAAAEAAAAAAQAAAAEAAAAAAAAAAAAAAQEBACMjIwBqVjwAIhoSAAAAAAAAAAAAAAAAAAAAAAAAAAAAAAAAAAAAAAAAAAAAAAAAAAAAAAAAAAAAAAAAAAAAAAAAAAAAAAAAAAAAAAAAAAAAAAAAAAD6+gAAZVoAAOnnAAAAAAAAAAAAAAAAAABLUABwbX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EAAQEAAAAAAAAAAP8A////AP///wADAgEACwgEAAcFBAD4/QAA8/b9ABQNAwDN3O8AMiQRAAQEAgABAAAAAP//AAABAAABAQEA//8AAAAAAAAAAAAAAAAAAAAAAAAAAAAAAAAAAAAAAAAAAAAAAAAAAAAAAAAAAAAAAAAAAAAAAAAAAAAAAAAAAAAAAAAAAAAAAAAAAAAAAAAAAAAAAAAAAAAAAAAAAAAAAAAAAAAAAAAAAAAAAAAAAAAGBgAAkJkAAKSeAADGwwAADAwAAERJAABXX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Pz9/gD5+/0AAQAAAAMCAgDu8/kAydbmAOTr9AAfFw8APS4bAPr9AAC+zeEA3+jyAO7y9wD/AAAAAgIBAAAAAAD///8A////AAAAAAAAAAAAAAAAAAAAAAAAAAAAAAAAAAAAAAAAAAAAAAAAAAAAAAAAAAAAAAAAAAAAAAAAAAAAAAAAAAAAAAAAAAAAAAAAAAAAAAAAAAAAAAAAAAAAAAAAAAAAAAAAAAAAAAAAAAAAAAAAAAAAAAAAERMAAG11AABtd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BAAD+//8A/Pz+AAkHBQAjGxEACAYDAPH0+QARDAgAIhsPAAEAAAAWEQwAFw4EAODs+QD3+/0AGRILAPL0+QDb5O4A8vb6AAUEAgAGBAIAAQ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MqGNXkEAAAAAAAAAAAAAAAAAAAAAAAAAAAAAAAAAAAAAAAAAAAAAAAAAAAAAAAAAAAAAAAAAAAAAAAAAAAAAAAAAAAAAAAAAAAAAAAAAAAAAAAAAAAAAAAAAAAAAAAAAAAAAAAAAAAAAAAAAAAAAAAAAAAAAAAAAAAAAAAAAAAAAAAAAAAAAAAAAAAAAAAAAAAAAAAAAAAAAAAAAAAAAAAAAAAAAAAAAAAAAAAAAAAAAAAAAAAAAAAAAAAAAAAAAAABAAEA/v7/AP39/QAJCAUALiIWADEmFgDv8/gAzNfnAA4LBgAtIhYA/f7+AAAAAQDi7foAyNbnAAwKBgA5KhQA9vn7AO/0+AAmHRIA6e/1AO3x9gD+/f8AAP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VoKh4AACAASURBVAAAAAAAAAAEAAAAAAAAAAAAAAAAAAAAAAAAAAAAAAAAAAAAAAAAAAAAAAAAAAAAAAAAAAAAAAAAAAAAAAAAAAAAAAAAAAAAAAAAAAAAAAAAAAAAAAAAAAAAAAAAAAAAAAAAAAAAAAAAAAAAAAAAAAAAAAAAAAAAAAAAAAAAAAAAAAAAAAAAAAAAAAAAAAAAAAAAAAAAAAAAAAAAAAAAAAAAAAAAAAAAAAAAAAAAAAAAAAAAAAAAAAAAAAAAAAAAAAAAAAD///8AAf8AAA4MBwAqIRUAPi4cABsRBQDa5wEADQsHAPD0+gDH1ucA+/v9AAEBAADt8fcA3+fxABYSCwADAAAA/v8AAAAAAAA3KhkA9fj7AMfV5gDg6PAA+/39AP///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D9/v4AAwMCACQcEQA8LRsAGxEFAAAAAAAUDwkANyoaAOju9QDa4u8A4uryAAICAAD8/P0A/P3+AP39/gAAAAAAFRAKABoTDAAWEQoAFQwDAAUEAwADAwEA7/P7APP1/QAA/wAAAAAAAAAAAAAAAAAAAAD/AP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4AAP///wD+/wEAAAAAAAUCAgDg7PoAxtjuAPL0+QAKBgMAHhUJACIYCgAkGgsAIxYDAAEAAAAAAAAACQEAAB0MAAAdDAAAAAAAAAAAAAD1/gAA7vQAAPD4AADw+AAA/wAAALDJ6wBlRRUAGAsAAPQSAADd7gAABAMAAP8AAAAA/wAAAAEAAAAAAAAAAAAAAAAAAAAAAAAAAAAAAAAAAAAAAAAAAAAAAAAAAAAAAAAAAAAAAAAAAAAAAAAAAAAAAAAAAAAAAAAAAAAAAAAAAAAAAAAAAAAAAAAAAAAAAAABAQEAAAAAAP///wAAAAAA////AAEBAQAAAAAA////AAAAAAAAAAAAAAAAAAAAAAAAAAAAAAAAAAAAAAAAAAAAAAAAAAEBAQD///8AAAAAAP///wABAQEA////AAAAAAAAAAAAAAAAAAAAAAAAAAAAAAAAAAEBAQD///8AAAAAAAAAAAAAAAAAAAAAAAAAAAAAAAAAAAAAAABAiwDgnEkAIAEBAAAAAAAAAAAAAAB0AL//iw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QAA/wAAAAEAAAcGBAALCAUAAAAAAAAAAAAFAwEAGBEKABYQCQAEAgEA6fD1AOvv9AAGBAQAAAH/APL0+QD1+wAAJx0PABoSCgARDAMAAAAAADEhDwAAAP8AztrsANv3+QD+AP8A/wAAAAABAAAAAAAAA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wACAwEA/f7/AOLo8gDQ3OoAOCoXAAoEAADw9PkA4+ryAB4XDwApIBMA1+PtAObr8gAEA/4AAP8AAPP3+QC6y+EALyQXAAgFAwD0+AAAEAgAAAAAAAARDAgABwUDAAEA/wAA/wAAAAAAAAAAAAAA/wAA//8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v//AP7//wD+//8AAQABAAAAAQAHBgQABwcEAAD/AAD+/v4A+/z+APv8/QD7/P4A+/v9APf5/QDw+PsAxNnyALnQ7QD3+PsAEAsEACAVCgAiGQoAJBoMAB4SAQAAAAAAAAAAABQJAAAUCQIAAAAAAAAAAAAuGQAA9uH/APD5AQACAwAA/wAAAP//AAAAAAAAAAAAAAAAAAAAAAAAAAAAAAAAAAAAAAAAAAAAAAAAAAAAAAAAAAAAAAAAAAAAAAAAAAAAAAAAAAAAAAAAAAAAAAAAAAAAAAAA////AAAAAAAAAAAAAAAAAAAAAAAAAAAAAAAAAAAAAAAAAAAA////AAAAAAAAAAAAAAAAAAAAAAAAAAAA////AAAAAAAAAAAA////AAAAAAAAAAAAAAAAAAAAAAAAAAAA////AAAAAAAAAAAAAAAAAAAAAAD///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BAQEA////AOnv9ADK1uYAAAD/AC0iFQDx9fkA3+fyAAcGBAAsIhEADAgFAAABAAAOCgcAEA4JAAAA/wDo7/cA+NfnAAUDAgA3KBkAEAgGAPX7AADX4e0A6/D3AP7+AAABAAAAAQAAAAAAAAAAAAAAAQE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SfJwAAIABJREF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7+AAD//gAA/wD/AAABAAAAAAAAAf8AAAAAAAABAQEABgYDAAcGAwAAAAEA//8AAP3+/gD8/f4A+/v9APv8/QD6+/0A+Pj8AO35+wDj1/IAts7tAPf4+wATDQQAHxYKACQZCwAiGAsAHRIBAAAAAAAAAAAAOB8BAMDd/gD3/QIAAQEAAP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QEBAP//AADq8PYAy9foAO7y+AD//wAA9Pj7AAIBAQABAQAABAMDABgSDABEMh8AFBILAP///wAAAAEAy9fnAOru9gAELAIA8/kAAMTT5QDM2egA+/wAAP8AAAABAgE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4AAP///wD+//8AAAAAAAD/AAABAAAA/wEAAAAAAAAAAAEAAP8AAAEAAAAAAf8AAAAAAAICAQAHAgMABwUDAAABAAD//wAA/v7/APv7/gD7/P0A+/z9APr7/QD4+fwA6/X7AODT7wD0yukAJxkKAGhHGQAAAAAA7PYAAOTs9wAPDgkAAwMCAA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QAAAAMCAQD//wAA6/D2APD0+QACAgAACwgFAOPq8wD4+/0A9ff7AC4iFgA8KxUA5vD7AO3x9wAIBwQAAAD/APn7/ADe5/AA7PH3ANPe6wDv8/gACggIAAABAAAAAAAAAP8AAA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v//AP7+/wD+/v8AAAAAAAABAAABAAAAAP8BAAAAAAAAAP8AAQEAAP8AAAAA/wAAAAAAAAEAAAD/AQAAAAAAAAD/AQABAAAAAgEBAAcHAwAHBwMAAQAAAP//AAD9/f4A+/39APj5/QAvHAcAMBwDAAAAAADS4/oAq8fpACIcEQD//wAA////AP8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EBAQABAQAA/v7/APf6+wAA/wAA/f3/ANbh7QAO6/MACAcFABwVDgAAAAAAydbnAPb3+gDt8/gA8PT5APn7/ADBz+MA9fn7APn6/AABAQAAAgIBAAD//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hQEAPH7AAD2/P8AAAABAAH/AAD/AAAAAAH/AAAAAAABAAAA//8AAAAAAAAAAQAAAQAAAP8AAQAA/wAAAAAAAAEB/wD/AAAAAAAAAAD/AAABAAAA/wEAAAAAAAACAwIABQAAACkfBwAuGQAAAAAAAMTY9QC2zuwAHhkQAA0MBwABAQAA/v4AAP//AAAAAAAAAAAAAAAAAAAAAAAAAAAAAAAAAAAAAAAAAgIBAFM5H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BAQEAAwMAAAICAgD+/gAAAQEBAAwJBgApHxMAFA4JAAYFAgAAAAAABwYDACQbFQCrwNoA9Pf7AAEB/wDz9voAAwICAAMCAQAB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CYHAAAAAAD8/gAA7/b/AO72/wDu9v8A6/P8APn9AgD/AQAAAAAAAAAAAQAB/wAA/wAAAAAB/wAAAAAAAQAAAP//AAAAAAAAAAEAAAEAAAD/AAAAAP8BAAAAAAAAAP8A+/3+AL/T7gDU3f8ACAUBAM3e9AAfHBAAEg8LAAQDAgCZnDnnAAAgAElEQVT+/gAAAAH/AP8AAQAAAAAAAAAAAAAAAAAAAAAAAAAAAAAAAAAKBgMAh10yADknF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BAP8AAQAAAAAAAAAAAAAAAAD/AP8AAAAAAAAAAQD/AP8AAgIAABIOCAArIBQAFg4DAPf8AAAAAAAAPy8bAAMBAAATDgkA+fv9AP7+/gAHBQMAAAAAAAAAAAD/AAAAAAAAAAEBAQD///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gAAFQwBABUMAQDw8PAAalFBANze4gBWX2cAb3aAAPP7AgDu9v8A9/v/AAD/AAABAAAA/wAAAAABAAAAAAAAAP8BAAEAAAAAAAAAAAH/AAAAAAABAAAAAQAAAAwKBgDk8PYA/v//ACAcEQAPDQgAAwIBAP///wD/AAAAAP8AAP//AAAAAAAAAAAAAAAAAAAAAAAAAAAAABgQCQCOYjQAJBgN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wAAAAAAAAAAAAAA/wAA/wEAAAAAAAAAAAABAQAA/P3+AOfs9ADX4e0ADysWAAkEAAAAAAAABgQAAL3O5gDz9voAAP8AAAEBAQAAAAAAAQABAP8A/wD//wAAAAAAAAD//wAAAAAAAAEAAAABAAD//wAA/v/+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j4+ABZWVkA0NDQADAwMACNgnYAEBAGAAAAAAAAAAAA9/v/AO72/wDv9v8A7vb/AO72/wD6/AAAAAH/AP8AAAAAAAAAAP8AAAEAAAD/AQAAAQIBAAwLBwAIBwQAAAAAAAQFAwACAgEA////AP//AAAAAAAAAAEAAAD/AAAAAAAAAAAAAAAAAAAAAAAAKx0QAIxgMwATDQ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D/AP8A/wD+/v4A/v7+AP/9AQAAAQAAAAAAAAAAAAABAAAA/Pz+AObr9ADF+uUA+fz9AD0tGQADAgAAvs3lAMPT5AD5+v0AAQEAAAAAAAAAAAEA/wD/AAAA/wD///8A////AP7+/wAA//8AAAAAAAAAAAAAAf8A//8AAP7//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FhYQC4uLgAICAgALe3twAQEBAAAAAAAAAAAAAAAAAACQUBABsPAQAbDwAAAAAAAAAAAAD1+v8AuMDJAKy0vQA8Q0wAGSEpAPv9AQAA/wAAAAAAAAEBAAAFBQMAAAAAAAAAAAD//v8A/wEAAAAAAAAAAAAAAf8BAP8AAAAAAAAAAAAAAAAAAABDLRgAgFgvAAcF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P8AAAEA/wAA//8AAAAAAP//AQAAAAAAAAD/AAAAAQAAAAAAAQAAAP7//gDr8PYAytbnAPT3+gAQCwcAwtLkAPb4+wAEAgEA/wAAAAAAAQAAAP8AAAAAAAAAAAAA//8A////AP8A/wD/AAEA////AAD//wAHBgQAEAwIAAYE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XFxAKioqAAQEBAAv7+/ABgYGAAAAAAAAAAAAAAAAAAAAAAAAAAAAAAAAAAAAAAAAAAAAAAAAAALBgEA287AAKiTfAAnEvsAa08vAPL4/wDv9v8A7vb/AO72/gDu9v8A/f8AAAEAAAD/AAAAAP8BAAAAAAABAAAA/wH/AP//AAAAAAAAAAAAAF9BIwBrSS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9nbtgAACAASURB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gIAAAUEAgAICAYA+v3+AAUEAwABAQAA/wAAAAAAAAAAAAAAAQAAAAD/AAD+//8A9/v+ANLe7QAGBQMA/wEBAA4MCAAAAQEA/wAAAAAAAAAAAAAAAAAAAAEAAAD+/v4ACgoIAP8CAAADAwIA/wABAAQDAQAaFA0ANCgbABENC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IiIgAkJCQAAgICAC/v78AICAgAAAAAAAAAAAAAAAAAAAAAAAAAAAAAAAAAAAAAAAAAAAAAAAAAAAAAAAAAAAA0dHRAAAAAAAoKCgAAAAAAA4IAQAOCAEAHxIAAAAAAwAAAAAA8Pf/AO72/wDu9v4A7vb/AO71/wD/AAAAAP8AAPn5/QDt8/gAdFArAFY6H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gIBAAkJBQALDAgA/gECAAUDAgABAQAAAAAAAAAAAAAAAAAAAAAAAAAAAAAAAAAA/v//APz9/wD9//8AEQ8MAAAAAAAAAAAAAAAAAAAAAAAAAAAAAAAAAAAAAAD+/v4ADQsKAAACAQADBAMAAgIBABgRDQBQPSwAQDAjAAsJB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KCgoAB5eXkACAgIAK+vrwAwMDAAAAAAAAAAAAAAAAAAAAAAAAAAAAAAAAAAAAAAAAAAAAAAAAAAAAAAAAAAAAAAAAAA2NjYAAAAAAAoKCgAAAAAAAAAAAAAAAAAAAAAAAAAAAAAAAAAEAkBABAJAQAiEwIAAAAAAAAAAABIUFkA/QUPAO5KQwBXUUwAGBAJ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v8AAP///gD9/f4A/f39AAIBAAABAAAAAAD/AAAAAAAAAAAAAAAAAAAAAAAAAAAAAAAAAAMCAQAAAAAA/f3+AAAA/wAAAAAAAAAAAAAAAAAAAAAAAAAAAAAAAQD///4A+/z8AP39/gAFAwMAGRQNAFA7KgBINiUAFA4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uLi4AGlpaQAAAAAAl5eXAEhISAAAAAAAAAAAAAAAAAAAAAAAAAAAAAAAAAAAAAAAAAAAAAAAAAAAAAAAAAAAAAAAAAAAAAAA4ODgAAAAAAAoKCgAAAAAAAAAAAAAAAAAAAAAAAAAAAAAAAAAAAAAAAAAAAAAAAAAAAAAAAAAAABoYFcAUVFRANTEsQBiWU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wIAAAoFBAAGBAMACAUCAAUDAgAGBQIABQQDAAUEAwAFBAMABQQDAAUEAwAFBAMABQQDAAUDAgAGAwMABQQCAAUEAwAFBAMABQQDAAUEAwAFBAMABQQDAAUEAgAGBgQAAQEAAAMB/wAjGhMAW0MyAE87KgAUDgo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Q0NAAUVFRAPj4+ACHh4cAYGBgAAAAAAAAAAAAAAAAAAAAAAAAAAAAAAAAAAAAAAAAAAAAAAAAAAAAAAAAAAAAAAAAAAAAAADo6OgA8PDwACAgIAAICAgAAAAAAAAAAAAAAAAAAAAAAAAAAAAAAAAAAAAAAAAAAAAAAAAAAAAAAAAAAABQUFAAMDAwAOjo6ACYmJ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yoY1eQH/////AAAAAAAAAAAAAAAAAAAAAAAAAAAAAAAAAAAAAAAAAAAAAAAAAAAAAAAAAAAAAAAAAAAAAAAAAAAAAAAAAAAAAAAAAAAAAAAAAAAAAAAAAAAAAAAAAAAAAAAAAAAAAAAAAAAAAAAAAAAAAAAAAAAAAAAAAAAAAAAAAAAAAAAAAAAAAAAAAAAAAAAAAAAAAAAAAAAAAAAAAAAAAAAAAAAAAAAAqp0AmwAAIABJREFUAAAAAAAAAAAAAAAAAAD5/P8A7fP7AO7z+QD+/v4AAgIBAP8AAQABAAAAAAAAAAAAAAAAAAAAAAAAAAAAAAAAAAAAAAAAAAAAAAAAAAAAAAAAAAAAAAAAAAAAAAAAAAAAAAAAAAAAAAAAAP8AAAABAQEA+vv7AAYDAAAiGA0ACgc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4ODgADExMQDw8PAAcHBwAI+PjwAAAAAAAAAAAAAAAAAAAAAAAAAAAAAAAAAAAAAAAAAAAAAAAAAAAAAAAAAAAAAAAAAAAAAAAAAAALi4uABJSUkASEhIALe3twAAAAAAAAAAAAAAAAAAAAAAAAAAAAAAAAAAAAAAAAAAAAAAAAAAAAAAAAAAAAAAAACwsLAAUVFRABgYGADn5+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HBAEAGhEGABoRB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o6OgAQUFBAPDw8ABYWFgAj4+PAAAAAAAAAAAAAAAAAAAAAAAAAAAAAAAAAAAAAAAAAAAAAAAAAAAAAAAAAAAAAAAAAAAAAAAAAAAAAAAAANjY2AAAAAAAKCgoAAAAAAAAAAAAAAAAAAAAAAAAAAAAAAAAAAAAAAAAAAAAAAAAAAAAAAAAAAAAAAAAAAAAAABQUFAAKCgoANjY2ACwsLAAUF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Dw8ABJSUkA4ODgAEhISACfn58AAAAAAAAAAAAAAAAAAAAAAAAAAAAAAAAAAAAAAAAAAAAAAAAAAAAAAAAAAAAAAAAAAAAAAAAAAAAAAAAAAAAAAOHh4QAAAAAAJycnAAAAAAAAAAAAAAAAAAAAAAAAAAAAAAAAAAAAAAAAAAAAAAAAAAAAAAAAAAAAAAAAAAAAAAAAAAAAZ2dnAAAAAACBgY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j4AFlZWQDQ0NAAMDAwAKenpwAICAgAAAAAAAAAAAAAAAAAAAAAAAAAAAAAAAAAAAAAAAAAAAAAAAAAAAAAAAAAAAAAAAAAAAAAAAAAAAAAAAAAAAAAANjY2AAAAAAAICAgAAAAAAAAAAAAAAAAAAAAAAAAAAAAAAAAAAAAAAAAAAAAAAAAAAAAAAAAAAAAAAAAAAAAAAAAAAAAaGhoABgYGADQ0NAAsLC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DhnQBJAXUAwAAAAAAAAAAAAAAAAAAAAAAAAAAA4Z0ASQF1AMAAAAAAAAAAAAAAAAAAAAAAAAAAAAAAAAAAAAAAAAAAAAAAAAAAAAAAAAAAAAAAAAAAAAAAAAAAAAAAAAAAAAAAAAAAAAAAAAAAAAAAAAAAAAAAAAAAAAAAAAAAAAAAAAAAAAAA4Z0ASQEBAAEBAQABAQEAAQF1A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xcXEAqKioABAQEAC/v78AGBgYAAAAAAAAAAAAAAAAAAAAAAAAAAAAAAAAAAAAAAAAAAAAAAAAAAAAAAAAAAAAAAAAAAAAAAAAAAAAAAAAAAAAAAAAAAAA+Pj4AOjo6AAQEBAAGBgYAAAAAAAAAAAAAAAAAAAAAAAAAAAAAAAAAAAAAAAAAAAAAAAAAAAAAAAAAAAAAAAAAAAAAAAAAAAAAAAAAGhoaAAYGBgA0NDQALCw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H2MAt/+LAEAAAAAAAAAAAAAAAAAAAAAAAAAAAAAAAAAAAAAAAAAAAAAAAAAAAAAAAAAAAAAAAAAAAAAAAAAAAAAAAAAAAAAAAAAAAAAAAAAAAAAAAAAAAAAAAAAAAAAAAAAAAAAAAAAAwAB1IKwAVOD/AP///wD///8A/78AAEFJnQDh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iIiACQkJAACAgIAL+/vwAgICAAAAAAAAAAAAAAAAAAAAAAAAAAAAAAAAAAAAAAAAAAAAAAAAAAAAAAAAAAAAAAAAAAAAAAAAAAAAAAAAAAAAAAAAAAAAAAAAAA2NjYAAAAAAAoKCgAAAAAAAAAAAAAAAAAAAAAAAAAAAAAAAAAAAAAAAAAAAAAAAAAAAAAAAAAAAAAAAAAAAAAAAAAAAAAAAAAAAAAAAgICAB3d3cAAAAAAIGBg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4Z0ASQF1AMAAAAAA4Z0ASUl1AHVJAQABAQEAAQEBAHXAAAAAAAAAAOGdAEkBdQDAAAAAAAAAAADhnQBJAXUAwAAAAOGdSQABSZ0A4QAAAAAA4QCdSQEAAXXAAAAAAAAAAAAAAAAAAADh3QDUSFQARB8AAAAAAAAAAAAAAECLAP+3YwAfAAAAAAAAAAAAwAB1AQEAAQEBAAEBdQDAAAAAAAAAAADhnQBJSXUAdUkBAAEBdQB1dQEAdcAAAAAAAAAAAAAAAMB1AAF1wAAAAAAAAADAAHUBAQABAQEAAQF1AMAAAAAAAAAAAOGdAElJdQB1SQEAAQF1A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KCgAHl5eQAICAgAr6+vADAwMAAAAAAAAAAAAAAAAAAAAAAAAAAAAAAAAAAAAAAAAAAAAAAAAAAAAAAAAAAAAAAAAAAAAAAAAAAAAAAAAAAAAAAAAAAAAAAAAAAAAAAA2NjYAAAAAAAgICAAAAAAAAAAAAAAAAAAAAAAAAAAAAAAAAAAAAAAAAAAAAAAAAAAAAAAAAAAAAAAAAAAAAAAAAAAAAAAAAAAAAAAAAAAAABoaGgAGBgYANDQ0ACwsL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LiMAAB3/wD///8A/790AIyJnQDhAAAAAAAAAAAAAAAAAAAAAAAAAAAAAAAAAAAAAAAAAB9jmACcAGQAaJ3hAOGdaABkAJwA4ItAAAAAAAAAAAAAAAAAAAAfIwAsuGQAIAFJAJ3hAAAAAAAAAAAAAAAAAAAAAAAAAADhAJ1JQQDUnOAA////AP+/AABBSZ0A4QAAAAAAAAAAuIwAAHf/AP//iwCLS3QAjLXAAAAAAAAAAAAAwLWMAHRLQAAAAOEAnUlBANSc4AD///8A/78AAEFJnQDhAAAAAAAAAAC4jAAAd/8A//+L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tbAAAF9UAABIOwDwYFYAr3t3AAAAAACXl5cASEhIAAAAAAAAAAAAAAAAAAAAAAAAAAAAAAAAAAAAAAAAAAAAAAAAAAAAAAAAAAAAAAAAAAAAAAAAAAAAAAAAAAAAAAAAAAAAAAAAAAAAAAAAAAAA0dHRAAAAAAAvLy8AAAAAAAAAAAAAAAAAAAAAAAAAAAAAAAAAAAAAAAAAAAAAAAAAAAAAAAAAAAAAAAAAAAAAAAAAAAAAAAAAAAAAAAAAAAAICAgAd3d3AAAAAACBgYEAAAAAAAAAAAAAAAAAAAAAAAAAAAAAAAAAAAAAAAAAAAAAAAAAAAAAAAAAAAAAAAAAAAAAAAAAAAAAAAAAAAAAAAAAAAAAAAAAAAAAAAAAAAAAAAAAAAAAAAAAAAAAAAAAAAAAAAAAAAAAAAAAAAAAAAAAAAAAAAAAAAAAAAAAAAAAAAAAAAAAAAAAAAAAAKjniAQAACAASURB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B0AEtAAAAAAAAAACEoAEi42ADfAAAAAAAAAAAAAAAAAAAAAAAAAAAAAAAAAAAAAAAAAAAAHwBjmJwAAGQgACBkAACcmGMAHwAAAAAAAAAAAAAAAAAAAAAAQACL//8Av3S4AGQgAQABAQEAAQFJAJ3hAAAAAAAAAOG8AKy4dAB3Yx8AAAAAAABASwB0uKwAvOEAAAAAAAAAAHQAS0AAAAAAAAAAQEsAdIy1AMAAAAAAAMAAtYx0AEtAAAAA4bwArLh0AHdjHwAAAAAAAEBLAHS4rAC84QAAAAAAAAAAdABL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vqQAAk4sAAOnnAAAAAAAQ6OUAsS0kAKV3dABgYGAAAAAAAAAAAAAAAAAAAAAAAAAAAAAAAAAAAAAAAAAAAAAAAAAAAAAAAAAAAAAAAAAAAAAAAAAAAAAAAAAAAAAAAAAAAAAAAAAAAAAAAAAAAAAAAAAA4ODgAAAAAAAoKCgAAAAAAAAAAAAAAAAAAAAAAAAAAAAAAAAAAAAAAAAAAAAAAAAAAAAAAAAAAAAAAAAAAAAAAAAAAAAAAAAAAAAAAAAAAAAAAAAAaGhoABgYGADQ0NAAsLC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H2MAd3QAAAB0dwBjHwAAAAAAAAAAAAAAAAAAAAAAAAAAAAAAAAAAQIv/AP///wD///8A/78sAGQgdQDAAAAAAAAAAAAAjABBAQEAAQEBAAEBQQCMAAAAAAAAAAAAAAAAAAAAAAAAAAAAAAAAAEAAS3SMALXAAAAAwLUAjHRLAEAAAAAAAAAAAACMAEEBAQABAQEAAQFBAI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wqwAAAAAAAAAAAAAAAAAAAAAAAAAAAFoKBAAAAAAAAAAAAAAAAAAAAAAAAAAAAAAAAAAAAAAAAAAAAAAAAAAAAAAAAAAAAAAAAAAAAAAAAAAAAAAAAAAAAAAAAAAAAAAAAAAAAAAAAAAAAAAAAAAAAAAA2NjYAAAAAAAoKCgAAAAAAAAAAAAAAAAAAAAAAAAAAAAAAAAAAAAAAAAAAAAAAAAAAAAAAAAAAAAAAAAAAAAAAAAAAAAAAAAAAAAAAAAAAAAAAAAACAgIAHd3dwAAAAAAgYG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wHUAQdR0AHTUQQB1wAAAAAAAAAAAAAAAAAAAAAAAAAAAAAAAAAAAAAAAAAAAAAAAAAAAAEBsAJxI1ADd4QAAAAAAAAAAdAC///8A////AP///wD//7cAYx8AAAAAAAAAAAAAAAAAAAAAAAAAAAAAQEt0AIy1wADAtYwAdEtAAAAAAAAAAAAAAAB0AL///wD///8A////AP//twBjH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r6AADp5wAAAAAAAAAAAAAAAAAAAAAAAAAAAADj4QAAAAAAAAAAAAAAAAAAAAAAAAAAAAAAAAAAAAAAAAAAAAAAAAAAAAAAAAAAAAAAAAAAAAAAAAAAAAAAAAAAAAAAAAAAAAAAAAAAAAAAAAAAAAAAAAAAAAAA2NjYAAAAAAAgICAAAAAAAAAAAAAAAAAAAAAAAAAAAAAAAAAAAAAAAAAAAAAAAAAAAAAAAAAAAAAAAAAAAAAAAAAAAAAAAAAAAAAAAAAAAAAAAAAAAAAAAGhoaAAYGBgA0NDQALCw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B8jACwA1ADd4QAAAAAAAMCUZAC4AAAAAAAAAAAAwAB1QdQAnJiLAIt3dACMQXUAwAAAAAAAAAAAAAAAAAAAAADAdQABAXUAwAAAAAAAAAAAAAAAAADfANi4LAAjHwAAAB9EAFRIjACJneEAAAAAAADhnQBJAXUAwAAAAAAAAAAAAAAAAAAAAAAAAAAAAAAAAEBLAHSMQQBBjHQAS0AAAAAAAAAAH0QAVEiMAImd4QAAAAAAAOGdAEkBdQ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YGAP4VFwAAAAAAAAAAAAAAAAAAAAAAAAAAAAAjJQAAAAAAAAAAAAAAAAAAAAAAAAAAAAAAAAAAAAAAAAAAAAAAAAAAAAAAAAAAAAAAAAAAAAAAAAAAAAAAAAAAAAAAAAAAAAAAAAAAAAAAAAAAAAAAAADY2NgA+Pj4ACgoKAAICAgAAAAAAAAAAAAAAAAAAAAAAAAAAAAAAAAAAAAAAAAAAAAAAAAAAAAAAAAAAAAAAAAAAAAAAAAAAAAAAAAAAAAAAAAAAAAAAAAAAAAAAAgICAB3d3cAAAAAAJmZm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583ugAAIABJREFU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IwAQQEBAAEBAQABAQEAAQEBAHXAAAAAAAAAAAAAAAAAAAAAAAAAAAAAAAAAAAAAAAAAAAAAAAAAAAAAAAAAAABAAGycAABkIAEAAQEBALVLvwB0AAAAAAAAAMB1QQCMdHcAYx8AAABAiwC/dIwAQXXAAAAAAAAAAAAAAAAAAABAiwDgnNQAQQEBAAEBAQABAQEAAQG1AEv/iwBAAAAAAAAfAGO3vwAsZCAAAQEBAAEgrABU4IsAQAAAAAAAAAAAAAAAAAAAAAAAAAAAAAAAAABAAEt0AAAAdEsAQAAAAAAAAAAAAB8AY7e/ACxkIAABAQEAASCsAFTgiw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j4AJDs8gAAAAAAAAAAAAAAAAAAAAAAAAYGAABVXAAAAAAAAAAAAAAAAAAAAAAAAAAAAAAAAAAAAAAAAAAAAAAAAAAAAAAAAAAAAAAAAAAAAAAAAAAAAAAAAAAAAAAAAAAAAAAAAAAAAAAAAAAAAAAAAADg4OAAAAAAACgoKAAAAAAAAAAAAAAAAAAAAAAAAAAAAAAAAAAAAAAAAAAAAAAAAAAAAAAAAAAAAAAAAAAAAAAAAAAAAAAAAAAAAAAAAAAAAAAAAAAAAAAAAAAAAAAAAABYWFgACAgIALi4uADQ0N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WVlZAKioqABmLCgAk0M+AAbp5wAAKSsAAGFoAAAdHwAAAAAAAAAAAAAAAAAAAAAAAAAAAAAAAAAAAAAAAAAAAAAAAAAAAAAAAAAAAAAAAAAAAAAAAAAAAAAAAAAAAAAAAAAAAAAAAAAAAAAAAAAAAAAAAACQkJAAcXFxAHBwcACPj48AAAAAAAAAAAAAAAAAAAAAAAAAAAAAAAAAAAAAAAAAAAAAAAAAAAAAAAAAAAAAAAAAAAAAAAAAAAAAAAAAAAAAAAAAAAAAAAAAAAAAAAAAAAAAAAAAcXFxAJCQkABQUFAAr6+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xcXEAqKioABAQEAB5s7cABiAgAAAAAAAAAAAAAAAAAAAAAAAAAAAAAAAAAAAAAAAAAAAAAAAAAAAAAAAAAAAAAAAAAAAAAAAAAAAAAAAAAAAAAAAAAAAAAAAAAAAAAAAAAAAAAAAAAAAAAAAAAAAAAAAAAAAAAADZ2dkAAAAAACcnJwAAAAAAAAAAAAAAAAAAAAAAAAAAAAAAAAAAAAAAAAAAAAAAAAAAAAAAAAAAAAAAAAAAAAAAAAAAAAAAAAAAAAAAAAAAAAAAAAAAAAAAAAAAAAAAAAAAAAAAd3d3AJiYmAAIyMQA6IyFABgYGAAAS1AAABE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iIiACQkJAACAgIAL+/vwAgICAAAAAAAAAAAAAAAAAAAAAAAAAAAAAAAAAAAAAAAAAAAAAAAAAAAAAAAAAAAAAAAAAAAAAAAAAAAAAAAAAAAAAAAAAAAAAAAAAAAAAAAAAAAAAAAAAAAAAAAAAAAAAAAAAAAAAAAAAAAADY2NgAAAAAADAwMAAAAAAAAAAAAAAAAAAAAAAAAAAAAAAAAAAAAAAAAAAAAAAAAAAAAAAAAAAAAAAAAAAAAAAAAAAAAAAAAAAAAAAAAAAAAAAAAAAAAAAAAAAAAAAAAAAAAAAAGBgYAMpMQwAt8+8AALy2AAAAAAAAqqQAAISOAAAuM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y+N7DAAAgAElEQV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KCgAHl5eQAICAgAr6+vADAwMAAAAAAAAAAAAAAAAAAAAAAAAAAAAAAAAAAAAAAAAAAAAAAAAAAAAAAAAAAAAAAAAAAAAAAAAAAAAAAAAAAAAAAAAAAAAAAAAAAAAAAAAAAAAAAAAAAAAAAAAAAAAAAAAAAAAAAAAAAAAAAAAADY2NgAAAAAACgoKAAAAAAAAAAAAAAAAAAAAAAAAAAAAAAAAAAAAAAAAAAAAAAAAAAAAAAAAAAAAAAAAAAAAAAAAAAAAAAAAAAAAAAAAAAAAAAAAAAAAAAAAAAAAAAAAAAAAAAAAK+pAC3z7wAAAAAAAAAAAAAAAAAA+voAAI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KhjV5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Li4uABpaWkAAAAAAJeXlwBISEgAAAAAAAAAAAAAAAAAAAAAAAAAAAAAAAAAAAAAAAAAAAAAAAAAAAAAAAAAAAAAAAAAAAAAAAAAAAAAAAAAAAAAAAAAAAAAAAAAAAAAAAAAAAAAAAAAAAAAAAAAAAAAAAAAAAAAAAAAAAAAAAAA8PDwAOjo6AAQEBAAEBAQAAAAAAAAAAAAAAAAAAAAAAAAAAAAAAAAAAAAAAAAAAAAAAAAAAAAAAAAAAAAAAAAAAAAAAAAAAAAAAAAAAAAAAAAAAAAAAAAAAAAAAAAAAAAAAAAAAAAAAAA2dYAAAAAAAAAAAAAAAAAAAAAAAAAAAAA7+0AAN3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0NDQAFFRUQD4+PgAh4eHAGBgYAAAAAAAAAAAAAAAAAAAAAAAAAAAAAAAAAAAAAAAAAAAAAAAAAAAAAAAAAAAAAAAAAAAAAAAAAAAAAAAAAAAAAAAAAAAAAAAAAAAAAAAAAAAAAAAAAAAAAAAAAAAAAAAAAAAAAAAAAAAAAAAAAAAAAAA48C+AEASDwD+JigAAAAAAAAAAAAAAAAAAAAAAAAAAAAAAAAAAAAAAAAAAAAAAAAAAAAAAAAAAAAAAAAAAAAAAAAAAAAAAAAAAAAAAAAAAAAAAAAAAAAAAAAAAAAAAAAAAAAAAAAAAAAABQYAAAAAAAAAAAAAAAAAAAAAAAAAAAAAAAAAAAw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g4OAASUlJAPj4+ABwcHAAeHh4AAAAAAAAAAAAAAAAAAAAAAAAAAAAAAAAAAAAAAAAAAAAAAAAAAAAAAAAAAAAAAAAAAAAAAAAAAAAAAAAAAAAAAAAAAAAAAAAAAAAAAAAAAAAAAAAAAAAAAAAAAAAAAAAAAAAAAAAAAAAAAAAAADp5wAAa2AALZiNAL81KwC8EAMAALu2AAAAAAAAAAAAAAAAAAAAAAAAAAAAAAAAAAAAAAAAAAAAAAAAAAAAAAAAAAAAAAAAAAAAAAAAAAAAAAAAAAAAAAAAAAAAAAAAAAAAAAAAAAAAAAAAAAAAAAAAOT0AAAAAAAAAAAAAAAAAAAAAAAAAAAAAIyUAABcZ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Dw8ABBQUEA6OjoAFhYWACPj48AAAAAAAAAAAAAAAAAAAAAAGbudOMAACAASURBVAAAAAAAAAAAAAAAAAAAAAAAAAAAAAAAAAAAAAAAAAAAAAAAAAAAAAAAAAAAAAAAAAAAAAAAAAAAAAAAAAAAAAAAAAAAAAAAAAAAAAAAAAAAAAAAAAAAAAAAAAAAAAAAAAB8cwAA3dsAAAAAAAAAAAAF//8AAI2FAADd2wAAAAAAAAAAAAAAAAAAAAAAAAAAAAAAAAAAAAAAAAAAAAAAAAAAAAAAAAAAAAAAAAAAAAAAAAAAAAAAAAAAAAAAAAAAAAAAAAAAAAAAAAAAAAAAAAAAOj4AAFxiAAAAAAAAAAAAAAAAANj19wDZS1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j4AEFBQQDg4OAASEhIAJ+fnwAAAAAAAAAAAAAAAAAAAAAAAAAAAAAAAAAAAAAAAAAAAAAAAAAAAAAAAAAAAAAAAAAAAAAAAAAAAAAAAAAAAAAAAAAAAAAAAAAAAAAAAAAAAAAAAAAAAAAAAAAAAAAAAAAAAAAAAAAAAAAAAAAAAAAAAN3bAADj4QAAAAAAAAAAAAAAAAAAAAAAAAAAAAC2sAAAAAAAAAAAAAAAAAAAAAAAAAAAAAAAAAAAAAAAAAAAAAAAAAAAAAAAAAAAAAAAAAAAAAAAAAAAAAAAAAAAAAAAAAAAAAAAAAAAAAAAAAAAAAAAAAAAAAAAAFxjAAChrAAAipQAlR8pACnEzwB4m5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4+PgAUVFRANDQ0AAwMDAAp6enAAgICAAAAAAAAAAAAAAAAAAAAAAAAAAAAAAAAAAAAAAAAAAAAAAAAAAAAAAAAAAAAAAAAAAAAAAAAAAAAAAAAAAAAAAAAAAAAAAAAAAAAAAAAAAAAAAAAAAAAAAAAAAAAAAAAAAAAAAAAAAAAAAAAAAAAAAAAPX0AAAAAAAAAAAAAAAAAAAAAAAAAAAAAAAAAAD6+gAAAAAAAAAAAAAAAAAAAAAAAAAAAAAAAAAAAAAAAAAAAAAAAAAAAAAAAAAAAAAAAAAAAAAAAAAAAAAAAAAAAAAAAAAAAAAAAAAAAAAAAAAAAAAAAAAAAAAAAAAAAAAXGQAALjEAU4GEAAgICACwsLAA4OD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paWkAuLi4ACAgIAC3t7cAEBAQAAAAAAAAAAAAAAAAAAAAAAAAAAAAAAAAAAAAAAAAAAAAAAAAAAAAAAAAAAAAAAAAAAAAAAAAAAAAAAAAAAAAAAAAAAAAAAAAAAAAAAAAAAAAAAAAAAAAAAAAAAAAAAAAAAAAAAAAAAAAAAAAAAAAAAAAAAAAACgrAAAREwAAAAAAAAAAAAAAAAAAAAAAAAAAAAAuMQAAAAAAAAAAAAAAAAAAAAAAAAAAAAAAAAAAAAAAAAAAAAAAAAAAAAAAAAAAAAAAAAAAAAAAAAAAAAAAAAAAAAAAAAAAAAAAAAAAAAAAAAAAAAAAAAAAAAAAAAAAAAAAAAAAAAAAGBgYAFhYWAAAAAAAkZGR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l5eQCgoKAAEBAQAL+/vwAYGBgAAAAAAAAAAAAAAAAAAAAAAAAAAAAAAAAAAAAAAAAAAAAAAAAAAAAAAAAAAAAAAAAAAAAAAAAAAAAAAAAAAAAAAAAAAAAAAAAAAAAAAAAAAAAAAAAAAAAAAAAAAAAAAAAAAAAAAAAAAAAAAAAAAAAAAAAAAAAAAAAAAAYGAABnbgAAAAAAAAAAAAAAAAAAAAAAADQ4AAA/RAAAAAAAAAAAAAAAAAAAAAAAAAAAAAAAAAAAAAAAAAAAAAAAAAAAAAAAAAAAAAAAAAAAAAAAAAAAAAAAAAAAAAAAAAAAAAAAAAAAAAAAAAAAAAAAAAAAAAAAAAAAAAAAAAAAAAAAAAAAAG9vbwAAAAAAmJiYAOjo6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skrTwAAIABJREF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kJCQAIiIiAAICAgAv7+/ACAgIAAAAAAAAAAAAAAAAAAAAAAAAAAAAAAAAAAAAAAAAAAAAAAAAAAAAAAAAAAAAAAAAAAAAAAAAAAAAAAAAAAAAAAAAAAAAAAAAAAAAAAAAAAAAAAAAAAAAAAAAAAAAAAAAAAAAAAAAAAAAAAAAAAAAAAAAAAAAAAAAAAAAAAAAAAAAABARADCUlwAoOXqANQCBgAAc3sAAH6HAAAGBgAAAAAAAAAAAAAAAAAAAAAAAAAAAAAAAAAAAAAAAAAAAAAAAAAAAAAAAAAAAAAAAAAAAAAAAAAAAAAAAAAAAAAAAAAAAAAAAAAAAAAAAAAAAAAAAAAAAAAAAAAAAAAAAAAAAAAAAAAAADAwMABQUFAA+Pj4AImJi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oqKgAcXFxAAgICACvr68AMDAwAAAAAAAAAAAAAAAAAAAAAAAAAAAAAAAAAAAAAAAAAAAAAAAAAAAAAAAAAAAAAAAAAAAAAAAAAAAAAAAAAAAAAAAAAAAAAAAAAAAAAAAAAAAAAAAAAAAAAAAAAAAAAAAAAAAAAAAAAAAAAAAAAAAAAAAAAAAAAAAAAAAAAAAAAAAAAAAAAAAAAADG7vEAYdTcAKUvOAAARUoAAAYGAAAAAAAAAAAAAAAAAAAAAAAAAAAAAAAAAAAAAAAAAAAAAAAAAAAAAAAAAAAAAAAAAAAAAAAAAAAAAAAAAAAAAAAAAAAAAAAAAAAAAAAAAAAAAAAAAAAAAAAAAAAAAAAAAAAAAAAAAAAAAAAAAAAAAAB/f38AAAAAAJiYmADo6O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Li4uABhYWEAAAAAAJeXlwBISEgAAAAAAAAAAAAAAAAAAAAAAAAAAAAAAAAAAAAAAAAAAAAAAAAAAAAAAAAAAAAAAAAAAAAAAAAAAAAAAAAAAAAAAAAAAAAAAAAAAAAAAAAAAAAAAAAAAAAAAAAAAAAAAAAAAAAAAAAAAAAAAAAAAAAAAAAAAAAAAAAAAAAAAAAAAAAAAAAAAAAAAAAAAADh4eEAAAAAAC8vLwAAAAAAAAAAAAAAAAAAAAAAAAAAAAAAAAAAAAAAAAAAAAAAAAAAAAAAAAAAAAAAAAAAAAAAAAAAAAAAAAAAAAAAAAAAAAAAAAAAAAAAAAAAAAAAAAAAAAAAAAAAAAAAAAAAAAAAAAAAAAAAAAAAAAAAAAAAAAAAAAAwMDAAUFBQAPj4+ACJiY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0NDQAFlZWQD4+PgAh4eHAGBgYAAAAAAAAAAAAAAAAAAAAAAAAAAAAAAAAAAAAAAAAAAAAAAAAAAAAAAAAAAAAAAAAAAAAAAAAAAAAAAAAAAAAAAAAAAAAAAAAAAAAAAAAAAAAAAAAAAAAAAAAAAAAAAAAAAAAAAAAAAAAAAAAAAAAAAAAAAAAAAAAAAAAAAAAAAAAAAAAAAAAAAAAAAAAAAAAADQ0NAAAAAAACAgIAAAAAAAAAAAAAAAAAAAAAAAAAAAAAAAAAAAAAAAAAAAAAAAAAAAAAAAAAAAAAAAAAAAAAAAAAAAAAAAAAAAAAAAAAAAAAAAAAAAAAAAAAAAAAAAAAAAAAAAAAAAAAAAAAAAAAAAAAAAAAAAAAAAAAAAAAAAAAAAAAAAAAAAf39/AAAAAACYmJgA6Ojo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9aLU5AAAgAElEQVQ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g4OAASUlJAPDw8ABwcHAAeHh4AAAAAAAAAAAAAAAAAAAAAAAAAAAAAAAAAAAAAAAAAAAAAAAAAAAAAAAAAAAAAAAAAAAAAAAAAAAAAAAAAAAAAAAAAAAAAAAAAAAAAAAAAAAAAAAAAAAAAAAAAAAAAAAAAAAAAAAAAAAAAAAAAAAAAAAAAAAAAAAAAAAAAAAAAAAAAAAAAAAAAAAAAAAAAAAAAAAAAADY2NgAAAAAACgoKAAAAAAAAAAAAAAAAAAAAAAAAAAAAAAAAAAAAAAAAAAAAAAAAAAAAAAAAAAAAAAAAAAAAAAAAAAAAAAAAAAAAAAAAAAAAAAAAAAAAAAAAAAAAAAAAAAAAAAAAAAAAAAAAAAAAAAAAAAAAAAAAAAAAAAAAAAAAAAAAAAAAAAAMDAwAFBQUAD4+PgAiYmJ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Dw8AAxMTEA4ODgAFhYWACnp6cAAAAAAAAAAAAAAAAAAAAAAAAAAAAAAAAAAAAAAAAAAAAAAAAAAAAAAAAAAAAAAAAAAAAAAAAAAAAAAAAAAAAAAAAAAAAAAAAAAAAAAAAAAAAAAAAAAAAAAAAAAAAAAAAAAAAAAAAAAAAAAAAAAAAAAAAAAAAAAAAAAAAAAAAAAAAAAAAAAAAAAAAAAAAAAAAAAAAAAOjo6AAZGRkAGBgYAOfn5wAAAAAAAAAAAAAAAAAAAAAAAAAAAAAAAAAAAAAAAAAAAAAAAAAAAAAAAAAAAAAAAAAAAAAAAAAAAAAAAAAAAAAAAAAAAAAAAAAAAAAAAAAAAAAAAAAAAAAAAAAAAAAAAAAAAAAAAAAAAAAAAAAAAAAAAAAAAAAAAAAAAAAAAAAAANDQ0AAxMTEACAgIAN/f3wAYGB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j4AEFBQQDg4OAAQEBAAJ+fnwAAAAAAAAAAAAAAAAAAAAAAAAAAAAAAAAAAAAAAAAAAAAAAAAAAAAAAAAAAAAAAAAAAAAAAAAAAAAAAAAAAAAAAAAAAAAAAAAAAAAAAAAAAAAAAAAAAAAAAAAAAAAAAAAAAAAAAAAAAAAAAAAAAAAAAAAAAAAAAAAAAAAAAAAAAAAAAAAAAAAAAAAAAAAAAAAAAAAAAAAAAAODg4AAAAAAAMDAwAAAAAAAAAAAAAAAAAAAAAAAAAAAAAAAAAAAAAAAAAAAAAAAAAAAAAAAAAAAAAAAAAAAAAAAAAAAAAAAAAAAAAAAAAAAAAAAAAAAAAAAAAAAAAAAAAAAAAAAAAAAAAAAAAAAAAAAAAAAAAAAAAAAAAAAAAAAAAAAAAAAAAAAAAAAAAAAAADAwMABQUFAA+Pj4AImJi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4+PgAUVFRANDQ0AAwMDAAr6+vAAgICAAAAAAAAAAAAAAAAAAAAAAAAAAAAAAAAAAAAAAAAAAAAAAAAAAAAAAAAAAAAAAAAAAAAAAAAAAAAAAAAAAAAAAAAAAAAAAAAAAAAAAAAAAAAAAAAAAAAAAAAAAAAAAAAAAAAAAAAAAAAAAAAAAAAAAAAAAAAAAAAAAAAAAAAAAAAAAAAAAAAAAAAAAAAAAAAAAAAAAAAAAAANDQ0AAAAAAAICAgAAAAAAAAAAAAAAAAAAAAAAAAAAAAAAAAAAAAAAAAAAAAAAAAAAAAAAAAAAAAAAAAAAAAAAAAAAAAAAAAAAAAAAAAAAAAAAAAAAAAAAAAAAAAAAAAAAAAAAAAAAAAAAAAAAAAAAAAAAAAAAAAAAAAAAAAAAAAAAAAAAAAAAAAAAAAAAAAAAAAAAB/f38AAAAAAJiYmADo6O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0/mzkAACAASURB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paWkAuLi4ACAgIACvr68AEBAQAAAAAAAAAAAAAAAAAAAAAAAAAAAAAAAAAAAAAAAAAAAAAAAAAAAAAAAAAAAAAAAAAAAAAAAAAAAAAAAAAAAAAAAAAAAAAAAAAAAAAAAAAAAAAAAAAAAAAAAAAAAAAAAAAAAAAAAAAAAAAAAAAAAAAAAAAAAAAAAAAAAAAAAAAAAAAAAAAAAAAAAAAAAAAAAAAAAAAAAAAAAAAAAAANnZ2QAAAAAAJycnAAAAAAAAAAAAAAAAAAAAAAAAAAAAAAAAAAAAAAAAAAAAAAAAAAAAAAAAAAAAAAAAAAAAAAAAAAAAAAAAAAAAAAAAAAAAAAAAAAAAAAAAAAAAAAAAAAAAAAAAAAAAAAAAAAAAAAAAAAAAAAAAAAAAAAAAAAAAAAAAAAAAAAAAAAAAAAAAAAAAAAAwMDAAUFBQAPj4+ACJiY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l5eQCgoKAAEBAQALe3twAgICAAAAAAAAAAAAAAAAAAAAAAAAAAAAAAAAAAAAAAAAAAAAAAAAAAAAAAAAAAAAAAAAAAAAAAAAAAAAAAAAAAAAAAAAAAAAAAAAAAAAAAAAAAAAAAAAAAAAAAAAAAAAAAAAAAAAAAAAAAAAAAAAAAAAAAAAAAAAAAAAAAAAAAAAAAAAAAAAAAAAAAAAAAAAAAAAAAAAAAAAAAAAAAAAAAAAAAANjY2AAAAAAAKCgoAAAAAAAAAAAAAAAAAAAAAAAAAAAAAAAAAAAAAAAAAAAAAAAAAAAAAAAAAAAAAAAAAAAAAAAAAAAAAAAAAAAAAAAAAAAAAAAAAAAAAAAAAAAAAAAAAAAAAAAAAAAAAAAAAAAAAAAAAAAAAAAAAAAAAAAAAAAAAAAAAAAAAAAAAAAAAAAAAAAAAAAAAAAAd3d3AAAAAACoqKgA+Pj4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MqGNXk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QkJAAiIiIAAgICAC3t7cAKCgoAAAAAAAAAAAAAAAAAAAAAAAAAAAAAAAAAAAAAAAAAAAAAAAAAAAAAAAAAAAAAAAAAAAAAAAAAAAAAAAAAAAAAAAAAAAAAAAAAAAAAAAAAAAAAAAAAAAAAAAAAAAAAAAAAAAAAAAAAAAAAAAAAAAAAAAAAAAAAAAAAAAAAAAAAAAAAAAAAAAAAAAAAAAAAAAAAAAAAAAAAAAAAAAAAAAAAAAAAAAA4ODgAAAAAAAoKCgAAAAAAAAAAAAAAAAAAAAAAAAAAAAAAAAAAAAAAAAAAAAAAAAAAAAAAAAAAAAAAAAAAAAAAAAAAAAAAAAAAAAAAAAAAAAAAAAAAAAAAAAAAAAAAAAAAAAAAAAAAAAAAAAAAAAAAAAAAAAAAAAAAAAAAAAAAAAAAAAAAAAAAAAAAAAAAAAAAAAAAAAAAAA4ODgAMDAwAOjo6ACYmJ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KioqABZWVkAAAAAALe3twBISEgAAAAAAAAAAAAAAAAAAAAAAAAAAAAAAAAAAAAAAAAAAAAAAAAAAAAAAAAAAAAAAAAAAAAAAAAAAAAAAAAAAAAAAAAAAAAAAAAAAAAAAAAAAAAAAAAAAAAAAAAAAAAAAAAAAAAAAAAAAAAAAAAAAAAAAAAAAAAAAAAAAAAAAAAAAAAAAAAAAAAAAAAAAAAAAAAAAAAAAAAAAAAAAAAAAAAAAAAAAAD4+PgACQkJAAgICAD39/cAAAAAAAAAAAAAAAAAAAAAAAAAAAAAAAAAAAAAAAAAAAAAAAAAAAAAAAAAAAAAAAAAAAAAAAAAAAAAAAAAAAAAAAAAAAAAAAAAAAAAAAAAAAAAAAAAAAAAAAAAAAAAAAAAAAAAAAAAAAAAAAAAAAAAAAAAAAAAAAAAAAAAAAAAAAAAAAAAAAAAAAAAAAAAAAAAsLCwAFFRUQAYGBgA39/fAAg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Q0NAAWVlZAPj4+AB/f38AYGBgAAAAAAAAAAAAAAAAAAAAAAAAAAAAAAAAAAAAAAAAAAAAAAAAAAAAAAAAAAAAAAAAAAAAAAAAAAAAAAAAAAAAAAAAAAAAAAAAAAAAAAAAAAAAAAAAAAAAAAAAAAAAAAAAAAAAAAAAAAAAAAAAAAAAAAAAAAAAAAAAAAAAAAAAAAAAAAAAAAAAAAAAAAAAAAAAAAAAAAAAAAAAAAAAAAAAAAAAAAAAAAAAAAAAAADg4OAAAAAAACgoKAAAAAAAAAAAAAAAAAAAAAAAAAAAAAAAAAAAAAAAAAAAAAAAAAAAAAAAAAAAAAAAAAAAAAAAAAAAAAAAAAAAAAAAAAAAAAAAAAAAAAAAAAAAAAAAAAAAAAAAAAAAAAAAAAAAAAAAAAAAAAAAAAAAAAAAAAAAAAAAAAAAAAAAAAAAAAAAAAAAAAAAAAAAAAAAAAAAAAAAAAAAAH9/fwAAAAAAiYmJAPj4+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Dg4ABJSUkA8PDwAGhoaACAgIAAAAAAAAAAAAAAAAAAAAAAAAAAAAAAAAAAAAAAAAAAAAAAAAAAAAAAAAAAAAAAAAAAAAAAAAAAAAAAAAAAAAAAAAAAAAAAAAAAAAAAAAAAAAAAAAAAAAAAAAAAAAAAAAAAAAAAAAAAAAAAAAAAAAAAAAAAAAAAAAAAAAAAAAAAAAAAAAAAAAAAAAAAAAAAAAAAAAAAAAAAAAAAAAAAAAAAAAAAAAAAAAAAAAAAAAAAAADY2NgAAAAAACcnJwAAAAAAAAAAAAAAAAAAAAAAAAAAAAAAAAAAAAAAAAAAAAAAAAAAAAAAAAAAAAAAAAAAAAAAAAAAAAAAAAAAAAAAAAAAAAAAAAAAAAAAAAAAAAAAAAAAAAAAAAAAAAAAAAAAAAAAAAAAAAAAAAAAAAAAAAAAAAAAAAAAAAAAAAAAAAAAAAAAAAAAAAAAAAAAAAAAAAAAAAAAAFBQUAAwMDAA6OjoAJiY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8PDwAEFBQQDo6OgAUFBQAJeXlwAAAAAAAAAAAAAAAAAAAAAAAAAAAAAAAAAAAAAAAAAAAAAAAAAAAAAAAAAAAAAAAAAAAAAAAAAAAAAAAAAAAAAAAAAAAAAAAAAAAAAAAAAAAAAAAAAAAAAAAAAAAAAAAAAAAAAAAAAAAAAAAAAAAAAAAAAAAAAAAAAAAAAAAAAAAAAAAAAAAAAAAAAAAAAAAAAAAAAAAAAAAAAAAAAAAAAAAAAAAAAAAAAAAAAAAAAAAAAAAADR0dEAAAAAACgoKAAAAAAAAAAAAAAAAAAAAAAAAAAAAAAAAAAAAAAAAAAAAAAAAAAAAAAAAAAAAAAAAAAAAAAAAAAAAAAAAAAAAAAAAAAAAAAAAAAAAAAAAAAAAAAAAAAAAAAAAAAAAAAAAAAAAAAAAAAAAAAAAAAAAAAAAAAAAAAAAAAAAAAAAAAAAAAAAAAAAAAAAAAAAAAAAAAAAAAAAAAAAAAAAAB/f38AAAAAAImJiQD4+P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4+PgAQUFBAODg4ABAQEAAp6enAAAAAAAAAAAAAAAAAAAAAAAAAAAAAAAAAAAAAAAAAAAAAAAAAAAAAAAAAAAAAAAAAAAAAAAAAAAAAAAAAAAAAAAAAAAAAAAAAAAAAAAAAAAAAAAAAAAAAAAAAAAAAAAAAAAAAAAAAAAAAAAAAAAAAAAAAAAAAAAAAAAAAAAAAAAAAAAAAAAAAAAAAAAAAAAAAAAAAAAAAAAAAAAAAAAAAAAAAAAAAAAAAAAAAAAAAAAAAAAAAAAAAADY2NgAAAAAACgoKAAAAAAAAAAAAAAAAAAAAAAAAAAAAAAAAAAAAAAAAAAAAAAAAAAAAAAAAAAAAAAAAAAAAAAAAAAAAAAAAAAAAAAAAAAAAAAAAAAAAAAAAAAAAAAAAAAAAAAAAAAAAAAAAAAAAAAAAAAAAAAAAAAAAAAAAAAAAAAAAAAAAAAAAAAAAAAAAAAAAAAAAAAAAAAAAAAAAAAAAAAAAAAAAABQUFAAMDAwAOjo6ACYmJ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0z1EhAAAgAElEQV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j4+ABRUVEAuLi4ADAwMAC/v78AEBAQAAAAAAAAAAAAAAAAAAAAAAAAAAAAAAAAAAAAAAAAAAAAAAAAAAAAAAAAAAAAAAAAAAAAAAAAAAAAAAAAAAAAAAAAAAAAAAAAAAAAAAAAAAAAAAAAAAAAAAAAAAAAAAAAAAAAAAAAAAAAAAAAAAAAAAAAAAAAAAAAAAAAAAAAAAAAAAAAAAAAAAAAAAAAAAAAAAAAAAAAAAAAAAAAAAAAAAAAAAAAAAAAAAAAAAAAAAAAAAAAAAAAAAAREREA8PDwAPf39wAICAgAAAAAAAAAAAAAAAAAAAAAAAAAAAAAAAAAAAAAAAAAAAAAAAAAAAAAAAAAAAAAAAAAAAAAAAAAAAAAAAAAAAAAAAAAAAAAAAAAAAAAAAAAAAAAAAAAAAAAAAAAAAAAAAAAAAAAAAAAAAAAAAAAAAAAAAAAAAAAAAAAAAAAAAAAAAAAAAAAAAAAAAAAAAAAAAAAAAAAAAAAAAAAAAAAsLCwAFFRUQAYGBgA39/fAAg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lpaQC4uLgAICAgAK+vrwAQEBAAAAAAAAAAAAAAAAAAAAAAAAAAAAAAAAAAAAAAAAAAAAAAAAAAAAAAAAAAAAAAAAAAAAAAAAAAAAAAAAAAAAAAAAAAAAAAAAAAAAAAAAAAAAAAAAAAAAAAAAAAAAAAAAAAAAAAAAAAAAAAAAAAAAAAAAAAAAAAAAAAAAAAAAAAAAAAAAAAAAAAAAAAAAAAAAAAAAAAAAAAAAAAAAAAAAAAAAAAAAAAAAAAAAAAAAAAAAAAAAAAAAAAAOjo6ADw8PAAICAgAAgICAAAAAAAAAAAAAAAAAAAAAAAAAAAAAAAAAAAAAAAAAAAAAAAAAAAAAAAAAAAAAAAAAAAAAAAAAAAAAAAAAAAAAAAAAAAAAAAAAAAAAAAAAAAAAAAAAAAAAAAAAAAAAAAAAAAAAAAAAAAAAAAAAAAAAAAAAAAAAAAAAAAAAAAAAAAAAAAAAAAAAAAAAAAAAAAAAAAAAAAAAAAAAAAAAAAAAAAUFBQADAwMADo6OgAmJiY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Xl5AKCgoAAQEBAAt7e3ACAgIAAAAAAAAAAAAAAAAAAAAAAAAAAAAAAAAAAAAAAAAAAAAAAAAAAAAAAAAAAAAAAAAAAAAAAAAAAAAAAAAAAAAAAAAAAAAAAAAAAAAAAAAAAAAAAAAAAAAAAAAAAAAAAAAAAAAAAAAAAAAAAAAAAAAAAAAAAAAAAAAAAAAAAAAAAAAAAAAAAAAAAAAAAAAAAAAAAAAAAAAAAAAAAAAAAAAAAAAAAAAAAAAAAAAAAAAAAAAAAAAAAAAAAAAAAAANDQ0AAAAAAAKCgoAAAAAAAAAAAAAAAAAAAAAAAAAAAAAAAAAAAAAAAAAAAAAAAAAAAAAAAAAAAAAAAAAAAAAAAAAAAAAAAAAAAAAAAAAAAAAAAAAAAAAAAAAAAAAAAAAAAAAAAAAAAAAAAAAAAAAAAAAAAAAAAAAAAAAAAAAAAAAAAAAAAAAAAAAAAAAAAAAAAAAAAAAAAAAAAAAAAAAAAAAAAAAAAAAAAAAAAAAAAAAAAAAH9/fwAAAAAAiYmJAPj4+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QkJAAiIiIAAgICAC3t7cAKCgoAAAAAAAAAAAAAAAAAAAAAAAAAAAAAAAAAAAAAAAAAAAAAAAAAAAAAAAAAAAAAAAAAAAAAAAAAAAAAAAAAAAAAAAAAAAAAAAAAAAAAAAAAAAAAAAAAAAAAAAAAAAAAAAAAAAAAAAAAAAAAAAAAAAAAAAAAAAAAAAAAAAAAAAAAAAAAAAAAAAAAAAAAAAAAAAAAAAAAAAAAAAAAAAAAAAAAAAAAAAAAAAAAAAAAAAAAAAAAAAAAAAAAAAAAAAAAAAAANjY2AAAAAAAKCgoAAAAAAAAAAAAAAAAAAAAAAAAAAAAAAAAAAAAAAAAAAAAAAAAAAAAAAAAAAAAAAAAAAAAAAAAAAAAAAAAAAAAAAAAAAAAAAAAAAAAAAAAAAAAAAAAAAAAAAAAAAAAAAAAAAAAAAAAAAAAAAAAAAAAAAAAAAAAAAAAAAAAAAAAAAAAAAAAAAAAAAAAAAAAAAAAAAAAAAAAAAAAAAAAAAAAAAAAAAAAAAAAAFBQUAAwMDAA6OjoALCw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FFOn6EAACAASURB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KioqABxcXEAAAAAAK+vrwA4ODgAAAAAAAAAAAAAAAAAAAAAAAAAAAAAAAAAAAAAAAAAAAAAAAAAAAAAAAAAAAAAAAAAAAAAAAAAAAAAAAAAAAAAAAAAAAAAAAAAAAAAAAAAAAAAAAAAAAAAAAAAAAAAAAAAAAAAAAAAAAAAAAAAAAAAAAAAAAAAAAAAAAAAAAAAAAAAAAAAAAAAAAAAAAAAAAAAAAAAAAAAAAAAAAAAAAAAAAAAAAAAAAAAAAAAAAAAAAAAAAAAAAAAAAAAAAAAAAAAAAAAAOHh4QAAAAAAJycnAAAAAAAAAAAAAAAAAAAAAAAAAAAAAAAAAAAAAAAAAAAAAAAAAAAAAAAAAAAAAAAAAAAAAAAAAAAAAAAAAAAAAAAAAAAAAAAAAAAAAAAAAAAAAAAAAAAAAAAAAAAAAAAAAAAAAAAAAAAAAAAAAAAAAAAAAAAAAAAAAAAAAAAAAAAAAAAAAAAAAAAAAAAAAAAAAAAAAAAAAAAAAAAAAAAAAAAAAAAAAAAAAAAAAABnZ2cAAAAAAImJi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uLi4AGFhYQAAAAAAn5+fAEhISAAAAAAAAAAAAAAAAAAAAAAAAAAAAAAAAAAAAAAAAAAAAAAAAAAAAAAAAAAAAAAAAAAAAAAAAAAAAAAAAAAAAAAAAAAAAAAAAAAAAAAAAAAAAAAAAAAAAAAAAAAAAAAAAAAAAAAAAAAAAAAAAAAAAAAAAAAAAAAAAAAAAAAAAAAAAAAAAAAAAAAAAAAAAAAAAAAAAAAAAAAAAAAAAAAAAAAAAAAAAAAAAAAAAAAAAAAAAAAAAAAAAAAAAAAAAAAAAAAAAAAAAAAAANjY2AAAAAAAICAgAAAAAAAAAAAAAAAAAAAAAAAAAAAAAAAAAAAAAAAAAAAAAAAAAAAAAAAAAAAAAAAAAAAAAAAAAAAAAAAAAAAAAAAAAAAAAAAAAAAAAAAAAAAAAAAAAAAAAAAAAAAAAAAAAAAAAAAAAAAAAAAAAAAAAAAAAAAAAAAAAAAAAAAAAAAAAAAAAAAAAAAAAAAAAAAAAAAAAAAAAAAAAAAAAAAAAAAAAAAAAAAAAAAAAABgYGAAGBgYANDQ0ACwsL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Q0NAAWVlZAPj4+AB/f38AYGBgAAAAAAAAAAAAAAAAAAAAAAAAAAAAAAAAAAAAAAAAAAAAAAAAAAAAAAAAAAAAAAAAAAAAAAAAAAAAAAAAAAAAAAAAAAAAAAAAAAAAAAAAAAAAAAAAAAAAAAAAAAAAAAAAAAAAAAAAAAAAAAAAAAAAAAAAAAAAAAAAAAAAAAAAAAAAAAAAAAAAAAAAAAAAAAAAAAAAAAAAAAAAAAAAAAAAAAAAAAAAAAAAAAAAAAAAAAAAAAAAAAAAAAAAAAAAAAAAAAAAAAAAAAAAAAAAANDQ0AAAAAAAMDAwAAAAAAAAAAAAAAAAAAAAAAAAAAAAAAAAAAAAAAAAAAAAAAAAAAAAAAAAAAAAAAAAAAAAAAAAAAAAAAAAAAAAAAAAAAAAAAAAAAAAAAAAAAAAAAAAAAAAAAAAAAAAAAAAAAAAAAAAAAAAAAAAAAAAAAAAAAAAAAAAAAAAAAAAAAAAAAAAAAAAAAAAAAAAAAAAAAAAAAAAAAAAAAAAAAAAAAAAAAAAAAAAAAAAAAAICAgAd3d3AAAAAACBgY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Dg4AA5OTkA6OjoAGhoaACXl5cAAAAAAAAAAAAAAAAAAAAAAAAAAAAAAAAAAAAAAAAAAAAAAAAAAAAAAAAAAAAAAAAAAAAAAAAAAAAAAAAAAAAAAAAAAAAAAAAAAAAAAAAAAAAAAAAAAAAAAAAAAAAAAAAAAAAAAAAAAAAAAAAAAAAAAAAAAAAAAAAAAAAAAAAAAAAAAAAAAAAAAAAAAAAAAAAAAAAAAAAAAAAAAAAAAAAAAAAAAAAAAAAAAAAAAAAAAAAAAAAAAAAAAAAAAAAAAAAAAAAAAAAAAAAAAAAA+Pj4AAkJCQAQEBAA7+/vAAAAAAAAAAAAAAAAAAAAAAAAAAAAAAAAAAAAAAAAAAAAAAAAAAAAAAAAAAAAAAAAAAAAAAAAAAAAAAAAAAAAAAAAAAAAAAAAAAAAAAAAAAAAAAAAAAAAAAAAAAAAAAAAAAAAAAAAAAAAAAAAAAAAAAAAAAAAAAAAAAAAAAAAAAAAAAAAAAAAAAAAAAAAAAAAAAAAAAAAAAAAAAAAAAAAAAAAAAAAAAAAAAAAAAAAAAAA+Pj4ACEhIQDo6OgAr6+vAFBQ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pQ9PwAAIABJREFUAAAAAAAAAAAAAAAAAAAAAAAAAAAAAAAAAAAA8PDwAEFBQQDo6OgAUFBQAJeXlwAAAAAAAAAAAAAAAAAAAAAAAAAAAAAAAAAAAAAAAAAAAAAAAAAAAAAAAAAAAAAAAAAAAAAAAAAAAAAAAAAAAAAAAAAAAAAAAAAAAAAAAAAAAAAAAAAAAAAAAAAAAAAAAAAAAAAAAAAAAAAAAAAAAAAAAAAAAAAAAAAAAAAAAAAAAAAAAAAAAAAAAAAAAAAAAAAAAAAAAAAAAAAAAAAAAAAAAAAAAAAAAAAAAAAAAAAAAAAAAAAAAAAAAAAAAAAAAAAAAAAAAAAAAAAAAAAAAAAA2NjYAAAAAAAoKCgAAAAAAAAAAAAAAAAAAAAAAAAAAAAAAAAAAAAAAAAAAAAAAAAAAAAAAAAAAAAAAAAAAAAAAAAAAAAAAAAAAAAAAAAAAAAAAAAAAAAAAAAAAAAAAAAAAAAAAAAAAAAAAAAAAAAAAAAAAAAAAAAAAAAAAAAAAAAAAAAAAAAAAAAAAAAAAAAAAAAAAAAAAAAAAAAAAAAAAAAAAAAAAAAAAAAAAAAAAAAAAAAAAAAAAAAAAAAAAAAACAgIAHd3dwAAAAAAgYG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4+PgAQUFBAODg4ABAQEAAp6en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2NjYAAAAAAAgICAAAAAAAAAAAAAAAAAAAAAAAAAAAAAAAAAAAAAAAAAAAAAAAAAAAAAAAAAAAAAAAAAAAAAAAAAAAAAAAAAAAAAAAAAAAAAAAAAAAAAAAAAAAAAAAAAAAAAAAAAAAAAAAAAAAAAAAAAAAAAAAAAAAAAAAAAAAAAAAAAAAAAAAAAAAAAAAAAAAAAAAAAAAAAAAAAAAAAAAAAAAAAAAAAAAAAAAAAAAAAAAAAAAAAAAAAAAAAAAAAAAAAAAGhoaAAYGBgA0NDQALCw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j4+ABRUVEA0NDQADAwMACvr68ACAg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0dHRAAAAAAAvLy8AAAAAAAAAAAAAAAAAAAAAAAAAAAAAAAAAAAAAAAAAAAAAAAAAAAAAAAAAAAAAAAAAAAAAAAAAAAAAAAAAAAAAAAAAAAAAAAAAAAAAAAAAAAAAAAAAAAAAAAAAAAAAAAAAAAAAAAAAAAAAAAAAAAAAAAAAAAAAAAAAAAAAAAAAAAAAAAAAAAAAAAAAAAAAAAAAAAAAAAAAAAAAAAAAAAAAAAAAAAAAAAAAAAAAAAAAAAAAAAAAAAAAAAgICAB3d3cAAAAAAIGBg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yoY1eQ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WlpALi4uAAgICAAr6+vABAQ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g4OAAAAAAACgoKAAAAAAAAAAAAAAAAAAAAAAAAAAAAAAAAAAAAAAAAAAAAAAAAAAAAAAAAAAAAAAAAAAAAAAAAAAAAAAAAAAAAAAAAAAAAAAAAAAAAAAAAAAAAAAAAAAAAAAAAAAAAAAAAAAAAAAAAAAAAAAAAAAAAAAAAAAAAAAAAAAAAAAAAAAAAAAAAAAAAAAAAAAAAAAAAAAAAAAAAAAAAAAAAAAAAAAAAAAAAAAAAAAAAAAAAAAAAAAAAAAAAAAAAAAAAGhoaAAYGBgA0NDQALCw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5eXkAoKCgABAQEAC3t7cAIC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Y2NgAAAAAACgoKAAAAAAAAAAAAAAAAAAAAAAAAAAAAAAAAAAAAAAAAAAAAAAAAAAAAAAAAAAAAAAAAAAAAAAAAAAAAAAAAAAAAAAAAAAAAAAAAAAAAAAAAAAAAAAAAAAAAAAAAAAAAAAAAAAAAAAAAAAAAAAAAAAAAAAAAAAAAAAAAAAAAAAAAAAAAAAAAAAAAAAAAAAAAAAAAAAAAAAAAAAAAAAAAAAAAAAAAAAAAAAAAAAAAAAAAAAAAAAAAAAAAAAAAAAAAAgICAB3d3cAAAAAAIGBgQAAAAAAAAAAAAAAAAAAAAAAAAAAAAAAAAAAAAAAAAAAAAAAAAAAAAAAAAAAAAAAAAAW04OFAAAgAElEQV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JCQkABxcXEACAgIAL+/vwA4OD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JCQkA+Pj4APf39wAICAgAAAAAAAAAAAAAAAAAAAAAAAAAAAAAAAAAAAAAAAAAAAAAAAAAAAAAAAAAAAAAAAAAAAAAAAAAAAAAAAAAAAAAAAAAAAAAAAAAAAAAAAAAAAAAAAAAAAAAAAAAAAAAAAAAAAAAAAAAAAAAAAAAAAAAAAAAAAAAAAAAAAAAAAAAAAAAAAAAAAAAAAAAAAAAAAAAAAAAAAAAAAAAAAAAAAAAAAAAAAAAAAAAAAAAAAAAAAAAAAAAAAAAAAAAAAD4+PgAISEhAOjo6ACvr68AUF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KioAHFxcQAAAAAAr6+vADg4O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jY2AD4+PgAKCgoAAgICAAAAAAAAAAAAAAAAAAAAAAAAAAAAAAAAAAAAAAAAAAAAAAAAAAAAAAAAAAAAAAAAAAAAAAAAAAAAAAAAAAAAAAAAAAAAAAAAAAAAAAAAAAAAAAAAAAAAAAAAAAAAAAAAAAAAAAAAAAAAAAAAAAAAAAAAAAAAAAAAAAAAAAAAAAAAAAAAAAAAAAAAAAAAAAAAAAAAAAAAAAAAAAAAAAAAAAAAAAAAAAAAAAAAAAAAAAAAAAAAAAAAAAAAAAAAAAAAAAICAgAd3d3AAAAAACJiY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4uLgAYWFhAAAAAACfn58ASEh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Dg4AAAAAAAKCgoAAAAAAAAAAAAAAAAAAAAAAAAAAAAAAAAAAAAAAAAAAAAAAAAAAAAAAAAAAAAAAAAAAAAAAAAAAAAAAAAAAAAAAAAAAAAAAAAAAAAAAAAAAAAAAAAAAAAAAAAAAAAAAAAAAAAAAAAAAAAAAAAAAAAAAAAAAAAAAAAAAAAAAAAAAAAAAAAAAAAAAAAAAAAAAAAAAAAAAAAAAAAAAAAAAAAAAAAAAAAAAAAAAAAAAAAAAAAAAAAAAAAAAAAAAAAAAAAAAAAAAAAAAAAaGhoAAgICADIyMgA0ND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DQ0ABZWVkA+Pj4AH9/fwBgY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jY2AAAAAAAICAgAAAAAAAAAAAAAAAAAAAAAAAAAAAAAAAAAAAAAAAAAAAAAAAAAAAAAAAAAAAAAAAAAAAAAAAAAAAAAAAAAAAAAAAAAAAAAAAAAAAAAAAAAAAAAAAAAAAAAAAAAAAAAAAAAAAAAAAAAAAAAAAAAAAAAAAAAAAAAAAAAAAAAAAAAAAAAAAAAAAAAAAAAAAAAAAAAAAAAAAAAAAAAAAAAAAAAAAAAAAAAAAAAAAAAAAAAAAAAAAAAAAAAAAAAAAAAAAAAAAAAAAAAAAACAgIAGhoaAAAAAAAgYG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MG14GQAACAASURBV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4ODgAElJSQDw8PAAaGhoAIC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nZ2QAAAAAAJycnAAAAAAAAAAAAAAAAAAAAAAAAAAAAAAAAAAAAAAAAAAAAAAAAAAAAAAAAAAAAAAAAAAAAAAAAAAAAAAAAAAAAAAAAAAAAAAAAAAAAAAAAAAAAAAAAAAAAAAAAAAAAAAAAAAAAAAAAAAAAAAAAAAAAAAAAAAAAAAAAAAAAAAAAAAAAAAAAAAAAAAAAAAAAAAAAAAAAAAAAAAAAAAAAAAAAAAAAAAAAAAAAAAAAAAAAAAAAAAAAAAAAAAAAAAAAAAAAAAAAAAAAAAAAAAAAAHd3dwAICAgAsLCwANDQ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w8PAAQUFBAOjo6ABQUFAAl5eX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jY2AAAAAAAMDAwAAAAAAAAAAAAAAAAAAAAAAAAAAAAAAAAAAAAAAAAAAAAAAAAAAAAAAAAAAAAAAAAAAAAAAAAAAAAAAAAAAAAAAAAAAAAAAAAAAAAAAAAAAAAAAAAAAAAAAAAAAAAAAAAAAAAAAAAAAAAAAAAAAAAAAAAAAAAAAAAAAAAAAAAAAAAAAAAAAAAAAAAAAAAAAAAAAAAAAAAAAAAAAAAAAAAAAAAAAAAAAAAAAAAAAAAAAAAAAAAAAAAAAAAAAAAAAAAAAAAAAAAAAAAAAAAABgYGABoaGgAAAAAAIGBg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j4+AA5OTkA0NDQAEBAQAC3t7cACAg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ZGQDo6OgA7+/vABAQEAAAAAAAAAAAAAAAAAAAAAAAAAAAAAAAAAAAAAAAAAAAAAAAAAAAAAAAAAAAAAAAAAAAAAAAAAAAAAAAAAAAAAAAAAAAAAAAAAAAAAAAAAAAAAAAAAAAAAAAAAAAAAAAAAAAAAAAAAAAAAAAAAAAAAAAAAAAAAAAAAAAAAAAAAAAAAAAAAAAAAAAAAAAAAAAAAAAAAAAAAAAAAAAAAAAAAAAAAAAAAAAAAAAAAAAAAAAAAAAAAAAAAAAAAAAAAAAAAAAAAAAAAAAAAAAAADo6OgAISEhAPj4+ADPz88AMD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j4AFFRUQDQ0NAAMDAwAK+vrwAIC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8PDwAOjo6AAQEBAAEB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YGBgAaGhoAAAAAACBgY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0OASAAAIABJREF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WlpALi4uAAgICAAr6+vABAQ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2NjYAAAAAAAoKC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3d3AAgICACwsLAA0ND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gIAAoKCgABAQEAC3t7cAIC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2NjYAAAAAAAwM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BgYAGhoaAAAAAAAgYG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JiYmACBgYEACAgIALe3twAoKC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2dnZAAAAAAAnJy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d3dwAICAgAsLCwANDQ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sLCwAGlpaQAAAAAAr6+vADg4O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2NjYAAAAAAAg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gYGABoaGgAAAAAAIGBg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AwMAAWVlZAAAAAACfn58ASEhIAAAAAAAAAAAAAAAAAAAAAAAAAAAAAAAAAAAAAAAAAAAAAAAAAAAAAAAAAAAAAAAAAAAAAAAAAAAAAAAAAAAAAAAAAAAAAAAAAAAAAAAAAAAAAAAAAAAAAAAAAAAAAAAAAAAAAAAAAAAAAAAAAAAAAAAAAAAAAAAAAAAAAAAAAAAAAAAAAAAAAAAAAAAAAAAAAAAAAAAAAAAAAAAAAAAAAAAAAAAAAAAAAAAAAAAAAAAAAAAAAAAAAAAAAABCQ367AAAgAElEQVQAAAAAAAAAAAAAAAAAAAAAAAAAAAAAAAAAAAAAAAAAAAAAAAAAAAAAAAAAAAAAAAAAAAAAAAAAAAAAAAAAAAAAAAAAAAAAAAAA2NjYAAAAAAAoKC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3d3cACAgIALCwsADQ0N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DQ0ABRUVEA+Pj4AH9/fwBgY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2NjYAAgICAAoKC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YGBgAaGhoAAAAAACho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4ODgAFFRUQDw8PAAaGhoAIC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Y2NgAAAAAACAg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X19fAAAAAACYmJgA6Ojo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w8PAASUlJAODg4ABQUFAAl5eX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Y2NgAAAAAACgo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MDAwAFBQUAD4+PgAiYmJ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LhTR6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j4AElJSQDY2NgAQEBAAKenp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jY2AAAAAAAKCgo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39/AAAAAACYmJgA6OjoAAAAAAAAAAAAAAAAAAAAAAAAAAAAAAAAAAAAAAAAAAAAAAAAAAAAAAAAAAAAAAAAAAAAAAAAAAAAAAAAAAAAAAAAAAAAAAAAAAAAAAAAAAAAAAAAAAAAAAAAAAAAAAAAAAAAAAAAAAAAAAAAAAAAAAAAAAAAAAAAAAAAAAAAAAAAAAAAAAAAAAAAAAAAAAAAAAAAAAAAAAAAAAAAAAAAAAAAAAAAAAAAAAAAAAAAAAAAAAAAAAAAAAAAAKEdSmYAACAASURB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UVFRAMjIyAAwMDAAr6+vAAg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Hh4QAAAAAALy8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MDAwAFBQUAD4+PgAiYmJ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hYWEAuLi4ACAgIACvr68AEB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DQ0AAAAAAAIC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9/fwAAAAAAmJiYAOjo6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CAgACgoKAAEBAQALe3twAg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jY2AAAAAAAKCgo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AwMABQUFAA+Pj4AImJi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mJiYAGlpaQAICAgAv7+/ADg4O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6OjoABkZGQAYGBgA5+fn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Q0NAAMTExAAgICADf398AGBgY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mbun/AAAIABJREFU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wsLAAaWlpAAAAAACnp6cAODg4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4ODgAAAAAAAwM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wMDAAUFBQAPj4+ACJiY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MDAwABZWVkAAAAAAJeXlwBQUF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0NDQAAAAAAAg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39/AAAAAACYmJgA6Ojo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0NDQAFFRUQD4+PgAf39/AGho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2dnZAAAAAAAnJy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MDAwAFBQUAD4+PgAiYmJ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g4OAAUVFRAPDw8ABgYGAAg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2NjYAAAAAAAoKC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9/fwAAAAAAmJiYAPj4+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GeyH/AAAgAElEQVQAAAAAAAAAAAAAAAAAAAAAAAAAAAAAAAAAAAAAAAAAAAAAAAAAAAAAAAAAAAAAAAAAAAAAAAAAAAAAAAAAAAAAAAAAAAAAAAAAAAAAAAAAAAAAAAAAAAAAAAAAAAAAAPDw8ABJSUkA4ODgAEhISACfn5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4ODgAAAAAAAoKC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AwMAA4ODgA+Pj4AJiY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j4AEFBQQDIyMgAODg4AL+/vwAIC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4+PgACQkJAAgICAD39/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wsLAAUVFRABgYGADf398ACAg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UVFRAMjIyAAoKCgAt7e3AAg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Y2NgAAAAAACgo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QUFAAMDAwAOjo6ACYmJ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hYWEAuLi4ACAgIAC3t7cAEB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g4OAAAAAAACgo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39/AAAAAACJiYkA+Pj4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CAgACgoKAAEBAQAK+vrwAg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Y2NgAAAAAACcnJwAAAAAAAAAAAAAAAAAAAAAAAAAAAAAAAAAAAAAAAAAAAAAAAAAAAAAAAAAAAAAAAAAAAAAAAAAAAAAAAAAAAAAAAAAAAAAAAAAAAAAAAAAAAAAAAAAAAAAAAAAAAAAAAAAAAAAAAKAYlUgAACAASURBVAAAAAAAAAAAAAAAAAAAAAAAAAAAAAAAAAAAAAAAAAAAAAAAAAAAAAAAAAAAAAAAAAAAAAAAAAAAAAAAAAAAAAAAAAAAAAAAAAAAAAAAAAAAAAAAAAAAAAAAAAAAAAAAAAAAAAAAAAAAAAAAAAAAAAAAAAAAAAAAAAAAAAAAAAAAAAAAAAAAAAAAAAAAAAAAAAAAAAAAAAAAAAAAAAAAAAAAAAAAAAAAUFBQADAwMADo6OgAmJiY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mJiYAIGBgQAICAgAr6+vADAw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R0dEAAAAAACgo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9/fwAAAAAAiYmJAPj4+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wsLAAaWlpAAAAAACnp6cAQE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Y2NgAAAAAACgo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BQUAAwMDAA6OjoAJiY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MDAwABJSUkA+Pj4AJeXlwBoaG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REREA8PDwAPf39wAIC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wsLAAUVFRABgYGADf398ACAg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0NDQAFFRUQD4+PgAf39/AGho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jo6ADw8PAAICAgAAg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QUFAAMDAwAOjo6ACYmJ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WJqm5QAAIABJREFUAAAAAAAAAAAAAAAAAAAAAAAAAAAAAAAAAAAAAAAAAAAAAAAAAAAAAAAAAAAAAAAAAAAAAAAAAAAAAAAAAAAAAAAAAAAAAAAAAAAAAAAAAAAAAAAAAAAAAAAAAAAAAAAAAACA/3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Dg4ABRUVEA8PDwAGBgYACAg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0NDQAAAAAAAoKC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f38AAAAAAImJiQD4+P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8PDwAElJSQDg4OAASEhIAJ+fn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2NjYAAAAAAAoKC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QUFAAMDAwAOjo6ACgo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4+PgASUlJANjY2AA4ODgAr6+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4eHhAAAAAAAnJy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3d3AAAAAACZmZ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RUVEAyMjIACgoKAC3t7cACAg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2NjYAAAAAAAg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UFBQABgYGADQ0NAAsLC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jqzg5AAAgAElEQV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FhYQC4uLgAICAgALe3twAQE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0NDQAAAAAAAwM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gIAHd3dwAAAAAAgYG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ICAAIGBgQAQEBAAv7+/ADAw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4+PgACQkJABAQEADv7+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j4+AAhISEA6OjoAK+vrwBQUF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YmJgAgYGBAAgICACvr68AMD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Y2NgAAAAAACgo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ICAB3d3cAAAAAAIGBg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LCwsABpaWkAAAAAAKenpwBAQ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Y2NgAAAAAACAg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oaGgAGBgYANDQ0ACwsL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wMDAAFlZWQAAAAAAl5eXAFBQUAAAAAAAAAAAAAAAAAAAAAAAAAAAAAAAAAAAAAAAAAAAAAAAAAAAAAAAAAAAAAAAAAAAAAAAAAAAAAAAAAAAAAAAAAAAAAAAAAAAAAAAAAAAAAAAAAAAAAAAAAAAAAAAAAAAAAAAAAAAAAAAAAAAAAAAAAAAAAAAALY1KMIAACAASURB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R0dEAAAAAAC8vL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CAgAd3d3AAAAAACBgY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Q0NAAUVFRAPj4+AB/f38AaGho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g4OAAAAAAACgo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hoABgYGADQ0NAAsLC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Dg4ABRUVEA8PDwAGBgYACAg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Y2NgAAAAAACgo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gIAHd3dwAAAAAAgYG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8PDwADk5OQDY2NgASEhIALe3t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JCQkA+Pj4APf39wAIC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j4+AAhISEA6OjoAK+vrwBQUF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4+PgASUlJANjY2AA4ODgAr6+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jY2AD4+PgAKCgoAAg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LNQkLwAAIABJREFUAAAAAAAAAAAAAAAAAAAAAAAAAAAAAAAAAAgICAB3d3cAAAAAAIGBg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RUVEAyMjIACgoKAC3t7cACAg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Dg4AAAAAAAKCgo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oaGgAGBgYANDQ0ADIyM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FhYQC4uLgAICAgALe3twAQE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jY2AAAAAAAIC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CAgAWFhYAAAAAACJiY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ICAAKCgoAAQEBAAr6+vACAg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nZ2QAAAAAAJycn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3d3AAgICACwsLAA0ND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YmJgAgYGBAAgICACvr68AMD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jY2AAAAAAAMD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BgYAGhoaAAAAAAAgYG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amlIAAAgAElEQVQAAAAAAAAAAAAAAAAAAAAAAAAAAAAAAAAAAAAAAAAAAAAAAAAAAAAAAAAAAAAAAAAAAAAAAAAAAAAAAAAAAAAAAAAAAAAAAAAAAAAAAAAAAAAAAAAAAAAAAAAAAAAAAAAAAAAAAAAAgP9/AAAAAAAAAAAAAAAAAAAAAAAAAAAAAAAAAAAAAAAAAAAAAAAAAAAAAAAAAAAAAAAAAAAAAAAAAAAAAAAAAAAAAAAAAAAAAAAAAAAAAAH/////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sLCwAFFRUQAAAAAAr6+vAFBQ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kZAOjo6ADv7+8AEB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6OjoACEhIQD4+PgAz8/PADAw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AwMAAWVlZAAAAAACXl5cAUF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w8PAA6OjoABAQEAAQE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BgYAGhoaAAAAAAAgYG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jY2ABRUVEA+Pj4AH9/fwBoaG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Y2NgAAAAAACgo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d3dwAICAgAsLCwANDQ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4ODgAElJSQDw8PAAYGBgAIC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Y2NgAAAAAADAw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gYGABoaGgAAAAAAIGBg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jdDgAACAASURBVAAAAAAAAAAAAAAAAAAAAAAAAAAAAAAAAAAAAAAAAAAAAAAAAAAAAAAAAAAAAAAAAAAAAAAAAAAAAAAAAAAAAAAAAAAAAAAAAAAAAAAAAAAAAAAAAAAAAAAAAAAAAAAAAAAAAAAAAAAAAAAAAAAAAAAAAAAAAAAAAAAAAAAAAAAAAAAAAAAAAAAAAAAAAAAAAAAAAAAAAAAAAAAAAAAAAAAAAADw8PAAUVFRAODg4ABISEgAn5+f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Z2dkAAAAAACcnJ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3d3cACAgIALCwsADQ0N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j4+ABRUVEA0NDQADg4OACvr6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Y2NgAAAAAACAg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YGBgAaGhoAAAAAACBgY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FRUQCwsLAAKCgoAMfHxwAQE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KSkA2NjYANfX1wAoKC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6OjoACEhIQD4+PgAz8/PADAw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WlpALCwsAAgICAAt7e3ABAQ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T0AAC1sABY/PUAZSAbACgcH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BgYAGhoaAAAAAAAkZGR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gIAAgYGBABAQEAC/v78AMD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oAf8wAAIABJREFUAAAAAAAAAAAAAAAAAAAAAAAAAAAAAAAAAAAAAAAAAAAAAAAA6ecAAHZtAADp5wAAAAAAAAAAAAAdHwAAhI0AABcZ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Dg4AAhISEACAgIAN/f3wAYGB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KCgoACBgYEACAgIAK+vrwAwM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k4wAAOnnAAAAAAAAAAAAAAAAAADj4QAApJ4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gIABQUFAA+Pj4AImJi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uLi4AElJSQAAAAAAr6+vAFBQ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TkEAAPr6AAAAAAAAAAAAAAAAAAAAAAAAFxkAAKG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Q0NAAMTExAAgICADf398AGBgY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IyMgAUVFRAAAAAACXl5cAUF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gY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wMDAAUFBQAPj4+ACJiY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jY2ABJSUkA+Pj4AH9/fwBoaG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S1EAAAAAAAAAAAAAAAAAAAAAAAAAAAAAND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39/AAAAAACYmJgA7M/NAAAAAAAAAAAAAAAAAAAAAAAAAAAAAAAAAAAAAAAAAAAAAAAAAAAAAAAAAAAAAAAAAAAAAAAAAAAAAAAAAAAAAAAAAAAAAAAAAAAAAAAAAAAAAAAAAAAAAAAAAAAAAAAAAACF8VeVAAAgAElEQV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4ODgAEFBQQDg4OAAYGBgAJ+fn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voAAIJ5AADMyAAAAAAAAAAAAABARAAAcnsAAAY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JOSgBe8eoAIAkHAAAAAAAAOj4AAHJ7AAAM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w8PAAQUFBANDQ0ABISEgAt7e3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6OjoAEEkIgAqGRgArb6/AAAdH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PhAP5pXgAC/PwAAAAAAAAAAAAAAAAAAC4yAACKk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6ecAANjVAPj4+ABRUVEA0NDQADAwMACvr6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4ODgANj19wD2JCcAAB0f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Ly3AAL8/AAAAAAAAAAAAAAAAAAAAAAAANLOAADp5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PhAACIfwAA3dsAAAAAAPgBAwAY2NcAICAgAL+/vwAIC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0NDQAAAAAAAg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7tAAAAAAAAAAAAAAAAAAAAAAAAAAAAAAAAAADp6AAAFx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l5uL8AACAASURBVAAAAAIAAAAAAAAAAAAAAAAAAAAAAAAAAAAAAAAAAAAAAAAAAAAAAAAAAAAAAAAAAAAAAAAAAAAAAAAAAAAAAAAAAAAAAAAAAAAAAAAAAAAAAAAAAAAAAAAAAAAAAAAAAAAAAAAAAAAAAAAAAID/f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H8AAN3bAAAAAAAAAAAAEP/9AKAuJQDFoqAAEB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Z2dkAAAAAACcnJ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iQAAAAAAAAAAAAAAAAAAAAAAAAAAAAABgYAACIl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d2wAA3dsAAAAAAAAAAAAAAAAAAAAAAAcBAQAa4d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Y2NgAAAAAACgo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S1EAAB0fAAAAAAAAAAAAAAAAAAAAAADzTlUAAAw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19AAAAAAAAAAAAAAAAAAAAAAAAAAAAAAAAAAA9f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g4OAAAAAAACgo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gYAAI+aAABXXQAALjIAxwEFAFHP2ACd9Po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09AD+WEsAAvz8AAAAAAAAAAAAAAAAAAAAAAAAc3sAAEV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j4+AAJCQkACAgIAPf39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sLCwAFFRUQAYGBgA39/fAAg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1+fzALrU6gCixeMAj7ndAAAAAAAAAAAAAAAAAAAAAAAAAAAAAAAAAAAAAAAAAAAAAAAAAAAAAAAAAAAAAAAAAAAAAAAAAAAAAAAAAMjU1AB32N8AAAAAAAAAAAAAAAAAAAAAAAA0OAAARUoAAAAAAAAAAAAAAAAAAAAAAAAAAAAAAAAAAAAAAAAAAAAAAAAAAAAAvRpieQAAIABJREF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jY2AAAAAAAKCgo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UFBQADAwMADo6OgAmJiY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X5/MA4+33AOjx+QDt9PoAIBYNAOjx9wD2+PsAx9PkAGZDIwBGMh0AAAAAAAAAAAAAAAAAAAAAAAAAAAAAAAAAAAAAAAAAAAAAAAAAAAAAAAAAAAAAAAAA2NjYADk5OQDw8PAAlm5rAGkkHwAA7+4AADM3AABL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KOzvwCwusQALjc/AA4VGwBxRy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LCwsABRUVEAGBgYAN/f3wAIC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X5/MA4+33AAkIBwAAAAAAAAAAAPb5/AD7/f4A//8AAAAA/wDo8PcAiJzBAP3w8QCzkVoALSITAAAAAAAAAAAAAAAAAAAAAAAAAAAAAAAAAAAAAAAAAAAAAAAAAAAAAADg4OAAQUFBAODg4ABgYGAAn5+f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1+fzAOPt9wDo8fkA7fT6ACAWDQDo8fcA9vj7AMfT5ABmQyMARjI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xMTEA0NDQAI+PjwBwcH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8AAPH3+wDm8PgA5e73AAMFBQAAAAAAAAAAAAAAAAAAAAAAAAAAAP3+/wD9/v8A/f7/AAEA/wDs8fgAeI22APr6+wCshVAAQDAcAAAAAAAAAAAAAAAAAAAAAAAAAAAAAAAAAAAAAAAAAAAAAAAAAPDw8ABBQUEA0NDQAEhISACvr68ACAg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1+fzAOPt9wAJCAcAAAAAAAAAAAD2+fwA+/3+AP//AAAAAP8A6PD3AIicwQD98PEAs5FaAC0iE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wsLAAUVFRABgYGADf398ACAgIAAAAAAAAAAAAAAAAAAAAAAAAAAAAAAAAAAAAAAAAAAAAAAAAAAAAAAAAAAAAAAAAANfn8wDj7fcA6PH5AO30+gBxRy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wAA8ff7AOfx+ADj7fcA/QACAAAAAAAAAAAAAwADAPz7/gAAAAAAAAAAAAAAAAAAAAAAAAAAAAAAAADw8/gADg0HAAIAAgDf6fEA9/b5ABoXDQA1JxcAAAAAAAAAAAAAAAAAAAAAAPT3+wDw9/wAFxAIAAQBAQABAQAA+Pj4AFFRUQDQ0NAAMDAwAK+vrwAIC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AADx9/sA5vD4AOXu9wADBQUAAAAAAAQFBQD7/f4AAAAAAAAAAAACAgEABAACAP3+/wABAAAABwMCAPf09wD6/gEA7fL3AAAAAAAAAAAAAAAAAAAAAAAAAAAAAAAAAAAAAAAAAAAAAAAAAAAAAAAAAAAAAAAAAAAAAAAAAAAAAAAAAAAAAAAAAAAAAAAAAAAAAAAAAAAAAAAAAAAAAAAAAAAAAAAAAAAAAAAAAAAAAAAAAAAAAAAAAADpT+0nAAAgAElEQV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QUFAAMDAwANDQ0ACYmJgAcHBwAAAAAAAAAAAAAAAAAAAAAAAAAAAAAAAAAAAAAAAAAAAA1+fzAOPt9wDo8fkA7fT6ACAWDQDo8fcA9vj7AMfT5AArFQYARjI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AADw9voA5u/5AOPv9gACAQQAAAAAAAAAAAAAAAMAAwAAAAAAAAAAAAAAAAAAAPf3+gAAAAAAAAAAAAAAAAAAAAAAFhEKAAMBAQD0+PsA/f3/AAADAQDl6fIA/v3+ADgpGAALCQUAAAAAAOrw9wDZ4/AAztzrAN3q9QAyKhwAPioXAAIAAAAHBAEAp6SkAPwABAAwMTIAv769AAg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8AAPH3+wDn8fgA4+33AP0AAgAAAAAAAAAAAAMAAwD8+/4AAAAAAAAAAAAAAAAAAAAAAAAAAAAAAAAA8PP4AA4NBwACAAIA3+nxAPf2+QAaFw0ANScXAAAAAAAAAAAAAAAAAAAAAAD09/sA8Pf8ABcQCAAEAQEAAQ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39/AFFRUQCJiYkAaGhoAAgICAAAAAAAAAAAAAAAAAAAAAAA1+fzAOPt9wAJCAcAAAAAAAkIBwAXAQMAEg0IAP//AAAcEQkA6PAAAM/S4gBmwtMAs5FaAC0iE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b6PQA3ev1AOny+gAJAQEAAAAAAAAAAAAAAPsAAAAAAAgFAwAAAAAAAAAAAAAAAAAPCwcAAAAAABgYDgAAAAAAEQ0IAAsHAwAFBAAAAwIAAN3n9wD/AAAA/wD/APv8/QDo6fEAAAAAABgWDgC1yeAAzt3uAN7n8QD5+/0A////AAMEBAD3+vsA/v4AAAABAAD4/AAAUFdfAE5WXgD+/v0A9P8DAPry/AAIBQEABQQBAAcEAgAC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wAA8Pb6AObv+QDj7/YAAgEEAAAAAAAAAAAAAAADAAMAAAAAAAAAAAAAAAAAAAD39/oAAAAAAAAAAAAAAAAAAAAAABYRCgADAQEA9Pj7AP39/wAAAwEA5enyAP79/gA4KRgACwkFAAAAAADq8PcA2ePwAM7c6wDd6vUAMiocAD4qFwACAAAABwQBAAgFAgAHBAEABwQBAAMC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UFBQADAwMADQ0NAAmJiYAG9vcADx9/sA5vD4AOXu9wADBQUAAAAAAAQFBQD7/f4AAAAAAAAAAAACAgEABAACAP3+/wABAAAABwMCAPf09wD6/gEA7fL3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nx+QCxz+gAAQEAAAUDAgASEAkAAAAAAAsJBQAAAAAAAAAAAA8LBwAAAAAADwwHAAAAAAAOCgYACQYAAAIBAAD+/wAA/f4AAP7+AAD5+wAAAwIAAO31+AABAQEAAAAAAPX3+gDw7/UAIh8UANno9QDh7N0A/v//AAAAAAAEAwIABAMBAAcGBQAHBAMABgQCAOTu9gD9/v8ACgYDAAwHBQADAgMA/P8CAPv7/wD0+/8A/v7/ABIKAwASCw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2+j0AN3r9QDp8voACQEBAAAAAAAAAAAAAAD7AAAAAAAIBQMAAAAAAAAAAAAAAAAADwsHAAAAAAAYGA4AAAAAABENCAALBwMABQQAAAMCAADd5/cA/wAAAP8A/wD7/P0A6OnxAAAAAAAYFg4AtcngAM7d7gDe5/EA+fv9AP///wADBAQA9/r7AP7+AAAAAQAA+PwAAPf7/gD+//8AAAD/AAgEAQAGAwIACAUBAAUEAQAHBAIAAg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8AAHqAhQCGkJcAzef9ALjV7AAAAAAAAAAAAAMAAwD8+/4AAAAAAAAAAAAAAAAAAAAAAAAAAAAAAAAA8PP4AA4NBwACAAIA3+nxAPf2+QAaFw0ANScXAAAAAAAAAAAAAAAAAAAAAAD09/sA8Pf8ABcQCAAEAQEAAQ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Lt9wACAgAACQUEAAP9/gD1+PwAEw4IAAoHBAANCgYAEQwHAAsIAwAGBAAAAAEAAP7+AAD9/gAA/P0AAP8AAAD//wAAAAAAAP//AAAAAAAA+/z/APP2+gABAgAAAgEBAOvx9wAOBgIAAwMIABkSCwD9/f4A//8AAAYFAwAEAwEA/v7/APz9/gAAAAAABQMCAN3m8ADN2+kADw0IAAoIBgAPCgYAEAwGAA8JBwAOCgYADggFAAAL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p8fkAsc/oAAEBAAAFAwIAEhAJAAAAAAALCQUAAAAAAAAAAAAPCwcAAAAAAA8MBwAAAAAADgoGAAkGAAACAQAA/v8AAP3+AAD+/gAA+fsAAAMCAADt9fgAAQEBAAAAAAD19/oA8O/1ACIfFADZ6PUA4ezdAP7//wAAAAAABAMCAAQDAQAHBgUABwQDAAYEAgDk7vYA/f7/AAoGAwAMBwUAAwIBAPz/AgD7+/8A9Pv/AP7+/wASCgMAEgs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wAA8Pb6AObv+QDj7/YAAgEEAA8jNwCJkzcAAAAAAAAAAAAAAAAAAAAAAAAAAAD39/oAAAAAAAAAAAAAAAAAAAAAABYRCgADAQEA9Pj7AP39/wAAAwEA5enyAP79/gA4KRgACwkFAAAAAADq8PcA2ePwAM7c6wDd6vUAMiocAD4qFwACAAAABwQBAAgFAgAHBAEABwQBAAMCAQAAAAAAAAAAAAAAAAAAAAAAAAAAAAAAAAAAAAAAAAAAAAAAAAAAAAAAAAAAAAAAAAAAAAAAAAAAAAAAAAAAAAAAAAAAAAAAAAAAAAAAAAAAAAAAAAAAAAAAAAAAAAAAAAAAAAAAAAAAAAAAAAAAAAAAAAAAAAAAAERop58AACAASURBV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Tu9wADAgIA+Pj6ADgkFgAoHhAABwUAAAMCAAD/AAAA/f4AAP7+AAD6/QAA//8AAAAAAAD//wAA/wAAAP//AAAAAAAA//8AAP8AAAACAAAA9vn8APj7/gAEBQIAAAAAAOjs9AD7+/wAGhcRABIMBwD7/f8A/f7+AP7+/wD+/v8A//8AAP//AAD3+vwA9fr9AC8hFAAWEAkA+Pj8APf7/AD2+v0A7/L4AOvw9wD7/gAAGhEJACEU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i7fcAAgIAAAkFBAAD/f4A9fj8ABMOCAAKBwQADQoGABEMBwALCAMABgQAAAABAAD+/gAA/f4AAPz9AAD/AAAA//8AAAAAAAD//wAAAAAAAPv8/wDz9voAAQIAAAIBAQDr8fcADgYCAAMDCAAZEgsA/f3+AP//AAAGBQMABAMBAP7+/wD8/f4AAAAAAAUDAgDd5vAAzdvpAA8NCAAKCAYADwoGABAMBgAPCQcADgoGAA4IBQAACw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2+j0AN3r9QDp8voACQEBAAAAAAAAAAAAAAD7AAAAAAAIBQMAAAAAAAAAAAAAAAAADwsHAAAAAAAYGA4AAAAAABENCAALBwMABQQAAAMCAADd5/cA/wAAAP8A/wD7/P0A6OnxAAAAAAAYFg4AtcngAM7d7gDe5/EA+fv9AP///wADBAQA9/r7AP7+AAAAAQAA+PwAAPf7/gD+//8AAAD/AAgEAQAGAwIACAUBAAUEAQAHBAIAAg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3+AOny+QD+//8ADAUDAB8XDgAKBwAA+/wAAP3+AAD/AAAAAP8AAP8AAAD//wAAAAAAAP//AAD/AAAA//8AAAAAAAD//wAA/wAAAP///wABAgEA8fX7AP7/AAD/AAAA/P3+AOns8gD/AAAACQkFAP4AAQD+/v4A//8AAP7//wD9//8A/v//AP7//wD2+fsA/P3+AOPt9ADf6vQAFRAJABAOCgAaBwUADAcDAAEBAQAAAAAABQIBAAIC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k7vcAAwICAPj4+gA4JBYAKB4QAAcFAAADAgAA/wAAAP3+AAD+/gAA+v0AAP//AAAAAAAA//8AAP8AAAD//wAAAAAAAP//AAD/AAAAAgAAAPb5/AD4+/4ABAUCAAAAAADo7PQA+/v8ABoXEQASDAcA+/3/AP3+/gD+/v8A/v7/AP//AAD//wAA9/r8APX6/QAvIRQAFhAJAPj4/AD3+/wA9vr9AO/y+ADr8PcA+/4AABoRCQAhFB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p8fkAsc/oAAEBAAAFAwIAEhAJAAAAAAALCQUAAAAAAAAAAAAPCwcAAAAAAA8MBwAAAAAADgoGAAkGAAACAQAA/v8AAP3+AAD+/gAA+fsAAAMCAADt9fgAAQEBAAAAAAD19/oA8O/1ACIfFADZ6PUA4ezdAP7//wAAAAAABAMCAAQDAQAHBgUABwQDAAYEAgDk7vYA/f7/AAoGAwAMBwUAAwIBAPz/AgD7+/8A9Pv/AP7+/wASCgMAEgs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6vL6APX6/AD6+v0AIxgOAA4LAgD7/QAA/gAAAAD/AAD/AAAAAAAAAP//AAD/AAAAAP8AAP8AAAD//wAAAAAAAP//AAD/AAAA////AAAAAAD/AAAA8ff5AAABAAAA/wAA9Pj7AO/v9QD/AwIADAkGAP7+/wD///8A/v7/AP//AAD//wAA//8AAP///wD5+v0A+/7/ABYOCQDr8PYA5ujyANP2+QD5+vwA/gAAAAUFBAAMBwYAKB0PACYXF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v9/gDp8vkA/v//AAwFAwAfFw4ACgcAAPv8AAD9/gAA/wAAAAD/AAD/AAAA//8AAAAAAAD//wAA/wAAAP//AAAAAAAA//8AAP8AAAD///8AAQIBAPH1+wD+/wAA/wAAAPz9/gDp7PIA/wAAAAkJBQD+AAEA/v7+AP//AAD+//8A/f//AP7//wD+//8A9vn7APz9/gDj7fQA3+r0ABUQCQAQDgoAGgcFAAwHAwABAQEAAAAAAAUCAQACAg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i7fcAAgIAAAkFBAAD/f4A9fj8ABMOCAAKBwQADQoGABEMBwALCAMABgQAAAABAAD+/gAA/f4AAPz9AAD/AAAA//8AAAAAAAD//wAAAAAAAPv8/wDz9voAAQIAAAIBAQDr8fcADgYCAAMDCAAZEgsA/f3+AP//AAAGBQMABAMBAP7+/wD8/f4AAAAAAAUDAgDd5vAAzdvpAA8NCAAKCAYADwoGABAMBgAPCQcADgoGAA4IBQAACw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4+/3AAICAQD6+vwAGBMKAAQDAAD6+wAAAAAAAP8AAAD//wAAAAAAAP8AAAAA/wAA/wAAAP//AAAAAAAA//8AAP8AAAD///8AAAAAAP//AAD9/f8A8fb7AAEBAAABAAAA7vP4APTy9gAFBgUACAYDAP3+/QD+//8A////AP7+/wD///8A////AP///wD7/f4A/v7/ABkRCwAaEQsA+/7+APr7/ADw9foA7vL4AOnx9gDk6/MA8/T5AP8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ry+gD1+vwA+vr9ACMYDgAOCwIA+/0AAP4AAAAA/wAA/wAAAAAAAAD//wAA/wAAAAD/AAD/AAAA//8AAAAAAAD//wAA/wAAAP///wAAAAAA/wAAAPH3+QAAAQAAAP8AAPT4+wDv7/UA/wMCAAwJBgD+/v8A////AP7+/wD//wAA//8AAP//AAD///8A+fr9APv+/wAWDgkA6/D2AObo8gDT9vkA+fr8AP4AAAAFBQQADAcGACgdDwAmFx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k7vcAAwICAPj4+gA4JBYAKB4QAAcFAAADAgAA/wAAAP3+AAD+/gAA+v0AAP//AAAAAAAA//8AAP8AAAD//wAAAAAAAP//AAD/AAAAAgAAAPb5/AD4+/4ABAUCAAAAAADo7PQA+/v8ABoXEQASDAcA+/3/AP3+/gD+/v8A/v7/AP//AAD//wAA9/r8APX6/QAvIRQAFhAJAPj4/AD3+/wA9vr9AO/y+ADr8PcA+/4AABoRCQAhFB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lhuUTwAAIABJREFUAAAAAAAAAAAAAAAAAAAAAAAAAAAAAAAAAAAAAAAAAAAAAAAAAAAAAAAAAAAAAAAAAAAAAAAAAAAAAAAAAAAAAAAAAAAAAAAAAAAAAAAAAAAAAAAAAAAAAAAAAAAAAAAAAAAAAAAA5O73AAIBAQAHAACA/38DAgAWDwoA/v0AAP8AAAAAAAAA//8AAP8AAAAA/wAA/wAAAAD/AAD/AAAA/wAAAAD/AAD/AAAA////AAAAAAD//wAAAQEAAPj6/QD2+fsAAgQDAAABAQDn6/QA+/n7AA8QDAAEAwIA+fv9AP7//wD9//8A/v//AP7//wD+//8A/f4AAPz8/QD///8A/P3+APz+/gD/AP8AAwMCABQOCQAWEAsAKwEUAP///wD6/f0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4+/3AAICAQD6+vwAGBMKAAQDAAD6+wAAAAAAAP8AAAD//wAAAAAAAP8AAAAA/wAA/wAAAP//AAAAAAAA//8AAP8AAAD///8AAAAAAP//AAD9/f8A8fb7AAEBAAABAAAA7vP4APTy9gAFBgUACAYDAP3+/QD+//8A////AP7+/wD///8A////AP///wD7/f4A/v7/ABkRCwAaEQsA+/7+APr7/ADw9foA7vL4AOnx9gDk6/MA8/T5AP8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3+AOny+QD+//8ADAUDAB8XDgAKBwAA+/wAAP3+AAD/AAAAAP8AAP8AAAD//wAAAAAAAP//AAD/AAAA//8AAAAAAAD//wAA/wAAAP///wABAgEA8fX7AP7/AAD/AAAA/P3+AOns8gD/AAAACQkFAP4AAQD+/v4A//8AAP7//wD9//8A/v//AP7//wD2+fsA/P3+AOPt9ADf6vQAFRAJABAOCgAaBwUADAcDAAEBAQAAAAAABQIBAAIC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j7/gDp8fkA9/n8ABcPCAAQDQUA/P4AAP//AAAAAAAA//8AAAAAAAD/AAAA//8AAAAAAAD//wAAAAAAAP8AAAD///8AAAAAAP//AAD/AAAAAgEBAPL2+gD7/QAABgP/AP7+/wDo7PEA/v3+AAwLBgD9/v8A//8AAP7+/wD//wAA//8AAP//AAD//wAA///+APv8/QD1+PsAEQoGAP8AAAAAAAAA/v7/AP8A/wAA/v4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5O73AAIBAQAHAwIAFg8KAP79AAD/AAAAAAAAAP//AAD/AAAAAP8AAP8AAAAA/wAA/wAAAP8AAAAA/wAA/wAAAP///wAAAAAA//8AAAEBAAD4+v0A9vn7AAIEAwAAAQEA5+v0APv5+wAPEAwABAMCAPn7/QD+//8A/f//AP7//wD+//8A/v//AP3+AAD8/P0A////APz9/gD8/v4A/wD/AAMDAgAUDgkAFhALACsBFAD///8A+v39AP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6vL6APX6/AD6+v0AIxgOAA4LAgD7/QAA/gAAAAD/AAD/AAAAAAAAAP//AAD/AAAAAP8AAP8AAAD//wAAAAAAAP//AAD/AAAA////AAAAAAD/AAAA8ff5AAABAAAA/wAA9Pj7AO/v9QD/AwIADAkGAP7+/wD///8A/v7/AP//AAD//wAA//8AAP///wD5+v0A+/7/ABYOCQDr8PYA5ujyANP2+QD5+vwA/gAAAAUFBAAMBwYAKB0PACYXF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fv+AD5/P0A9ff6ABwfEgAGBAAA+vwAAP//AAAAAAAA/wAAAAD/AAD/AAAAAAAAAP//AAD/AAAAAAAAAP///wD/AAAAAP8AAP8AAAD///8AAgABAPH2+wD/AP8A/wD/APb6+wDr7PMA/wUEAA0KBwD+/v8A/v//AP//AAD///8A////AP7+/wD+//8A/v8AAPv7/QD3+f0AAAEAAAL//wD9AAAAAAAAAAAAAAAAAAAAAAAAAAAAAAABAQ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4+/4A6fH5APf5/AAXDwgAEA0FAPz+AAD//wAAAAAAAP//AAAAAAAA/wAAAP//AAAAAAAA//8AAAAAAAD/AAAA////AAAAAAD//wAA/wAAAAIBAQDy9voA+/0AAAYD/wD+/v8A6OzxAP79/gAMCwYA/f7/AP//AAD+/v8A//8AAP//AAD//wAA//8AAP///gD7/P0A9fj7ABEKBgD/AAAAAAAAAP7+/wD/AP8AAP7+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4+/3AAICAQD6+vwAGBMKAAQDAAD6+wAAAAAAAP8AAAD//wAAAAAAAP8AAAAA/wAA/wAAAP//AAAAAAAA//8AAP8AAAD///8AAAAAAP//AAD9/f8A8fb7AAEBAAABAAAA7vP4APTy9gAFBgUACAYDAP3+/QD+//8A////AP7+/wD///8A////AP///wD7/f4A/v7/ABkRCwAaEQsA+/7+APr7/ADw9foA7vL4AOnx9gDk6/MA8/T5AP8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Lt9gADAgIAAP0AABkRCgD+/gAA//8AAP8AAAAA/wAA/wAAAAAAAAD//wAAAAAAAP8AAAD///8AAAAAAP//AAAAAAAA/wD/AP//AAAAAAAA/f//AO70+QABAgEAAgABAO3y+ADx8PUABgYEAAcFAwD8/f4A/v7/AP7//wD8/f4A/P3+APz9/wD9/v4A/Pz9APb1+gDz+fwA+/z+AP7/AAADAgEAAgIBAAAAAAAAAAAAAAAAAP//AAACAf8AAg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n7/gA+fz9APX3+gAcHxIABgQAAPr8AAD//wAAAAAAAP8AAAAA/wAA/wAAAAAAAAD//wAA/wAAAAAAAAD///8A/wAAAAD/AAD/AAAA////AAIAAQDx9vsA/wD/AP8A/wD2+vsA6+zzAP8FBAANCgcA/v7/AP7//wD//wAA////AP///wD+/v8A/v//AP7/AAD7+/0A9/n9AAABAAAC//8A/QAAAAAAAAAAAAAAAAAAAAAAAAAAAAAAAQE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5O73AAIBAQAHAwIAFg8KAP79AAD/AAAAAAAAAP//AAD/AAAAAP8AAP8AAAAA/wAA/wAAAP8AAAAA/wAA/wAAAP///wAAAAAA//8AAAEBAAD4+v0A9vn7AAIEAwAAAQEA5+v0APv5+wAPEAwABAMCAPn7/QD+//8A/f//AP7//wD+//8A/v//AP3+AAD8/P0A////APz9/gD8/v4A/wD/AAMDAgAUDgkAFhALACsBFAD///8A+v39AP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8AAOPv+AD9/v4ADgkDABINBwD8/gAA//8AAP8AAAAAAAAA//8AAAAAAAD/AAAAAAAAAP///wAAAAAA//8AAP8AAAAA//8A/wAAAAAAAAABAAAA+fr9APX5+wABAAEA/wEBAOrt9AD69/oAEREMAP///wD2+fwA+/z9APz9/wD8/v4A/v7/AAAAAAAAAAAA/v7/AP///wDm7/UA8ff6AAD/AAADAwEABQMBAAUDAwAGAwIACAUDAAcGAwAKBQMAGxAF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Fe+8PAAAgAElEQVQAAAAAAAAAAAAAAAAAAAAAAAAAAAAAAAAAAAAAAAAAAAAAAAAAAAAAAAAAAAAAAAAAAAAAAAAAAAAAAAAAAAAAAAAAAAAAAAAAAAAAAAAAAAAAAAAAAAAAAAAAAAAAAAAAAAAAAAAAAAAAAAAAAADi7fYAAwICAAD9AAAZEQoA/v4AAP//AAD/AAAAAP8AAP8AAAAAAAAA//8AAAAAAAD/AAAA////AAAAAAD//wAAAAAAAP8A/wD//wAAAAAAAP3//wDu9PkAAQIBAAIAAQDt8vgA8fD1AAYGBAAHBQMA/P3+AP7+/wD+//8A/P3+APz9/gD8/f8A/f7+APz8/QD29foA8/n8APv8/gD+/wAAAwIBAAICAQAAAAAAAAAAAAAAAAD//wAAAgH/AAI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4+/4A6fH5APf5/AAXDwgAEA0FAPz+AAD//wAAAAAAAP//AAAAAAAA/wAAAP//AAAAAAAA//8AAAAAAAD/AAAA////AAAAAAD//wAA/wAAAAIBAQDy9voA+/0AAAYD/wD+/v8A6OzxAP79/gAMCwYA/f7/AP//AAD+/v8A//8AAP//AAD//wAA//8AAP///gD7/P0A9fj7ABEKBgD/AAAAAAAAAP7+/wD/AP8AAP7+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8vf7AO3z+QD29/wAHxILAAsIAwD8/gAAAAAAAP//AAAAAAAA/wAAAAAAAAD///8AAAAAAP//AAAAAAAA/wAAAAD//wD/AAAA/wAAAAD/AAABAQEA9Pn8APj6/QAEBgMA/P3/ANjg7ADn7PMADhUPAOzy9wD7/P4AAAAAAAAAAAAAAAAAAAAAAAAAAAAAAAAAAAAAAP0AAAAZEAoAKxwQAPb6/QD4+/wA+fv9APn8/wD6+/wA8ff6APnz/QD8/f8AAf/8ADMh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AADj7/gA/f7+AA4JAwASDQcA/P4AAP//AAD/AAAAAAAAAP//AAAAAAAA/wAAAAAAAAD///8AAAAAAP//AAD/AAAAAP//AP8AAAAAAAAAAQAAAPn6/QD1+fsAAQABAP8BAQDq7fQA+vf6ABERDAD///8A9vn8APv8/QD8/f8A/P7+AP7+/wAAAAAAAAAAAP7+/wD///8A5u/1APH3+gAA/wAAAwMBAAUDAQAFAwMABgMCAAgFAwAHBgMACgUDABsQ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n7/gA+fz9APX3+gAcHxIABgQAAPr8AAD//wAAAAAAAP8AAAAA/wAA/wAAAAAAAAD//wAA/wAAAAAAAAD///8A/wAAAAD/AAD/AAAA////AAIAAQDx9vsA/wD/AP8A/wD2+vsA6+zzAP8FBAANCgcA/v7/AP7//wD//wAA////AP///wD+/v8A/v//AP7/AAD7+/0A9/n9AAABAAAC//8A/QAAAAAAAAAAAAAAAAAAAAAAAAAAAAAAAQE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5O74AP4BAAD1+PoAHRQVAAICAAD//QAAAAAAAP8AAAAAAAAA////AAAAAAD/AAAAAP8AAP8AAAAA//8A/wAAAAAAAAD//wAAAAAAAP8A/wAAAQEA6e/3APD2+wAD+/wA+vv+ANPa6AD0+/4ACwgFAP3+/wAAAAAAAAAAAAAAAAAAAAAAAAAAAAAAAAAAAAAA//8AAAUFAwAEAwEACQUEAAQCAQAPCQQAAAABAAEBAAAAAAAAAAAAAP//AAD///8AAg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L3+wDt8/kA9vf8AB8SCwALCAMA/P4AAAAAAAD//wAAAAAAAP8AAAAAAAAA////AAAAAAD//wAAAAAAAP8AAAAA//8A/wAAAP8AAAAA/wAAAQEBAPT5/AD4+v0ABAYDAPz9/wDY4OwA5+zzAA4VDwDs8vcA+/z+AAAAAAAAAAAAAAAAAAAAAAAAAAAAAAAAAAAAAAD9AAAAGRAKACscEAD2+v0A+Pv8APn7/QD5/P8A+vv8APH3+gD58/0A/P3/AAH//AAzIR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i7fYAAwICAAD9AAAZEQoA/v4AAP//AAD/AAAAAP8AAP8AAAAAAAAA//8AAAAAAAD/AAAA////AAAAAAD//wAAAAAAAP8A/wD//wAAAAAAAP3//wDu9PkAAQIBAAIAAQDt8vgA8fD1AAYGBAAHBQMA/P3+AP7+/wD+//8A/P3+APz9/gD8/f8A/f7+APz8/QD29foA8/n8APv8/gD+/wAAAwIBAAICAQAAAAAAAAAAAAAAAAD//wAAAgH/AAI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4u32AAIBAQADAAAAFQ4JAPz9AAD/AAAAAP8AAP8A/wAAAAAA/wAAAAD/AAAAAAAA/wD/AAD/AAD/AAAAAAAAAP//AAD9/v8A/f7+AP7+/wACAv8A4+31APf7/QAIAgMA7/P4APHv8wAKCggACggFAP7+/wAAAAAAAAAAAAAAAAAAAAAAAAAAAAAAAAAAAAAAAAD/AAQEAwAHBAQA/f/+AP3//wAA/wAAAAD/AAAAAAAAAAAAAAAAAAAAAAAAAAAABQM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Tu+AD+AQAA9fj6AB0UFQACAgAA//0AAAAAAAD/AAAAAAAAAP///wAAAAAA/wAAAAD/AAD/AAAAAP//AP8AAAAAAAAA//8AAAAAAAD/AP8AAAEBAOnv9wDw9vsAA/v8APr7/gDT2ugA9Pv+AAsIBQD9/v8AAAAAAAAAAAAAAAAAAAAAAAAAAAAAAAAAAAAAAP//AAAFBQMABAMBAAkFBAAEAgEADwkEAAAAAQABAQAAAAAAAAAAAAD//wAA////AAI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AADj7/gA/f7+AA4JAwASDQcA/P4AAP//AAD/AAAAAAAAAP//AAAAAAAA/wAAAAAAAAD///8AAAAAAP//AAD/AAAAAP//AP8AAAAAAAAAAQAAAPn6/QD1+fsAAQABAP8BAQDq7fQA+vf6ABERDAD///8A9vn8APv8/QD8/f8A/P7+AP7+/wAAAAAAAAAAAP7+/wD///8A5u/1APH3+gAA/wAAAwMBAAUDAQAFAwMABgMCAAgFAwAHBgMACgUDABsQ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7/f8A5O/3APr8/gAOCAUAEQ0HAP3+AAD///8AAAAAAP//AAAAAAAA/wAAAAAA/wAA/wAA/wAAAAAAAAD8/f8A/f7+AP3+/wD9/v8AAAAAAAIAAAD+/v0A8fb5AAMCAQAEAgIA5+3zAPn0+AAXIRAABAMCAPz9/gAAAAAAAAAAAAAAAAAAAAAAAAAAAAAAAAAAAAAAAAAAAAUEBAALCAQAAAAAAAAAAAAAAAAAAAAAAAAAAAAAAAAAAAAAAAAAAAAAAAAAAgI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Lt9gACAQEAAwAAABUOCQD8/QAA/wAAAAD/AAD/AP8AAAAAAP8AAAAA/wAAAAAAAP8A/wAA/wAA/wAAAAAAAAD//wAA/f7/AP3+/gD+/v8AAgL/AOPt9QD3+/0ACAIDAO/z+ADx7/MACgoIAAoIBQD+/v8AAAAAAAAAAAAAAAAAAAAAAAAAAAAAAAAAAAAAAAAA/wAEBAMABwQEAP3//gD9//8AAP8AAAAA/wAAAAAAAAAAAAAAAAAAAAAAAAAAAAUD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BSRjQAACAASURBVAAAAAAAAAAAAAAAAAAAAAAAAAAAAAAAAAAAAAAAAAAAAAAAAAAAAAAAAAAAAAAAAAAAAPL3+wDt8/kA9vf8AB8SCwALCAMA/P4AAAAAAAD//wAAAAAAAP8AAAAAAAAA////AAAAAAD//wAAAAAAAP8AAAAA//8A/wAAAP8AAAAA/wAAAQEBAPT5/AD4+v0ABAYDAPz9/wDY4OwA5+zzAA4VDwDs8vcA+/z+AAAAAAAAAAAAAAAAAAAAAAAAAAAAAAAAAAAAAAD9AAAAGRAKACscEAD2+v0A+Pv8APn7/QD5/P8A+vv8APH3+gD58/0A/P3/AAH//AAzIR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p8PgA8/j8APX3+wAhEgoACgYDAPn9/wAAAAAAAAAAAP8AAAAAAP8AAP8AAP8AAAD9/v8A/P3+AP3+/wD9/v8AAAAAAAAAAAAAAAAAAAAAAAECAQDy9vsA9Pj9AAQFAgACAgEA4+fxAP8A/wAUEAkAAAAAAAAAAAAAAAAAAAAAAAAAAAAAAAAAAAAAAAAAAAAAAAAAAAEBAAQFAgAJBgMA//8AAAAAAAAAAAAAAAAAAAAAAAAAAAAAAAAAAAAAAAAAAAAABQI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3/AOTv9wD6/P4ADggFABENBwD9/gAA////AAAAAAD//wAAAAAAAP8AAAAAAP8AAP8AAP8AAAAAAAAA/P3/AP3+/gD9/v8A/f7/AAAAAAACAAAA/v79APH2+QADAgEABAICAOft8wD59PgAFyEQAAQDAgD8/f4AAAAAAAAAAAAAAAAAAAAAAAAAAAAAAAAAAAAAAAAAAAAFBAQACwgEAAAAAAAAAAAAAAAAAAAAAAAAAAAAAAAAAAAAAAAAAAAAAAAAAAIC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Tu+AD+AQAA9fj6AB0UFQACAgAA//0AAAAAAAD/AAAAAAAAAP///wAAAAAA/wAAAAD/AAD/AAAAAP//AP8AAAAAAAAA//8AAAAAAAD/AP8AAAEBAOnv9wDw9vsAA/v8APr7/gDT2ugA9Pv+AAsIBQD9/v8AAAAAAAAAAAAAAAAAAAAAAAAAAAAAAAAAAAAAAP//AAAFBQMABAMBAAkFBAAEAgEADwkEAAAAAQABAQAAAAAAAAAAAAD//wAA////AAI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e6/YAAwMCAPj3+gAZERMAAAIAAP/9AAAAAP8AAP8AAP8AAAD+/v8A/P7/AP39/gD8/v8AAAAAAAAAAAAAAAAAAAAAAAAAAAAAAAAAAAAAAAICAgDv8/kA/f//AAUBAAD6+/0A5efwAAQHBQAQDQcA/v//AAAAAAAAAAAAAAAAAAAAAAAAAAAAAAAAAAAAAAAAAAAAAQABAAQDAgAA/wAAAAAAAAAAAAAAAAAAAAAAAAAAAAAAAAAAAAAAAAAAAAAAAAAAAg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6fD4APP4/AD19/sAIRIKAAoGAwD5/f8AAAAAAAAAAAD/AAAAAAD/AAD/AAD/AAAA/f7/APz9/gD9/v8A/f7/AAAAAAAAAAAAAAAAAAAAAAABAgEA8vb7APT4/QAEBQIAAgIBAOPn8QD/AP8AFBAJAAAAAAAAAAAAAAAAAAAAAAAAAAAAAAAAAAAAAAAAAAAAAAAAAAABAQAEBQIACQYDAP//AAAAAAAAAAAAAAAAAAAAAAAAAAAAAAAAAAAAAAAAAAAAAAUC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Lt9gACAQEAAwAAABUOCQD8/QAA/wAAAAD/AAD/AP8AAAAAAP8AAAAA/wAAAAAAAP8A/wAA/wAA/wAAAAAAAAD//wAA/f7/AP3+/gD+/v8AAgL/AOPt9QD3+/0ACAIDAO/z+ADx7/MACgoIAAoIBQD+/v8AAAAAAAAAAAAAAAAAAAAAAAAAAAAAAAAAAAAAAAAA/wAEBAMABwQEAP3//gD9//8AAP8AAAAA/wAAAAAAAAAAAAAAAAAAAAAAAAAAAAUD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AADi7vYA/v//AAH+AAAWEAoA/P0AAP///wD/AAAA/f3+APz9/wD8/v8A////AAAAAAAAAAAAAAAAAAAAAAAAAAAAAAAAAAAAAAAAAAAAAAAAAAEAAADu9fgAAAAAAAIBAQDz9vsA7uvyAAwNCQAKCAUA/v7/AAAAAAAAAAAAAAAAAAAAAAAAAAAAAAAAAAAAAAAAAAAAAAEAAAYEAgABAQ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3uv2AAMDAgD49/oAGRETAAACAAD//QAAAAD/AAD/AAD/AAAA/v7/APz+/wD9/f4A/P7/AAAAAAAAAAAAAAAAAAAAAAAAAAAAAAAAAAAAAAACAgIA7/P5AP3//wAFAQAA+vv9AOXn8AAEBwUAEA0HAP7//wAAAAAAAAAAAAAAAAAAAAAAAAAAAAAAAAAAAAAAAAAAAAEAAQAEAwIAAP8AAAAAAAAAAAAAAAAAAAAAAAAAAAAAAAAAAAAAAAAAAAAAAAAAAA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3/AOTv9wD6/P4ADggFABENBwD9/gAA////AAAAAAD//wAAAAAAAP8AAAAAAP8AAP8AAP8AAAAAAAAA/P3/AP3+/gD9/v8A/f7/AAAAAAACAAAA/v79APH2+QADAgEABAICAOft8wD59PgAFyEQAAQDAgD8/f4AAAAAAAAAAAAAAAAAAAAAAAAAAAAAAAAAAAAAAAAAAAAFBAQACwgEAAAAAAAAAAAAAAAAAAAAAAAAAAAAAAAAAAAAAAAAAAAAAAAAAAIC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1+wDr8/oA+/z9AA4JBAATDwkA+/z+APr9/gD8/f4A/f7/AAAAAAAAAAAAAAAAAAAAAAAAAAAAAAAAAAAAAAAAAAAAAAAAAAAAAAAAAAAAAAAAAP7+/gDt8/oABAQBAAQDAgDo7/QA9vT3ACAhFgADAgMA/P39AAAAAAAAAAAAAAAAAAAAAAAAAAAAAAAAAAAAAAAAAAAAAQAAAAcFBQAEAgIABAIBAAEBAgAAAAAAAAAAAAAAAAAAAAAAAAAAAAABAQD+/v4AAgE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wAA4u72AP7//wAB/gAAFhAKAPz9AAD///8A/wAAAP39/gD8/f8A/P7/AP///wAAAAAAAAAAAAAAAAAAAAAAAAAAAAAAAAAAAAAAAAAAAAAAAAABAAAA7vX4AAAAAAACAQEA8/b7AO7r8gAMDQkACggFAP7+/wAAAAAAAAAAAAAAAAAAAAAAAAAAAAAAAAAAAAAAAAAAAAABAAAGBAIAAQE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6fD4APP4/AD19/sAIRIKAAoGAwD5/f8AAAAAAAAAAAD/AAAAAAD/AAD/AAD/AAAA/f7/APz9/gD9/v8A/f7/AAAAAAAAAAAAAAAAAAAAAAABAgEA8vb7APT4/QAEBQIAAgIBAOPn8QD/AP8AFBAJAAAAAAAAAAAAAAAAAAAAAAAAAAAAAAAAAAAAAAAAAAAAAAAAAAABAQAEBQIACQYDAP//AAAAAAAAAAAAAAAAAAAAAAAAAAAAAAAAAAAAAAAAAAAAAAUC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tkJm0wAAIABJREFU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Lt9gD/AP8A9Pj7ABMJBQAFAgMA9Pn6AP7//wAAAAAAAAAAAAAAAAAAAAAAAAAAAAAAAAAAAAAAAAAAAAAAAAAAAAAAAAAAAAAAAAAAAAAAAwEBAPb5/QDz+PsAAgEBAAEBAQDk6PEA//39ABIPCQAAAP8AAAAAAAAAAAAAAAAAAAAAAAAAAAAAAAAAAAAAAAAAAAD///8AAQEBAAkIBAADAwEA5e71AP7+/wAAAQAAAAAAAAAAAAAAAAAAAAAAAPz8/gAMCQYAFAsJ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v9fsA6/P6APv8/QAOCQQAEw8JAPv8/gD6/f4A/P3+AP3+/wAAAAAAAAAAAAAAAAAAAAAAAAAAAAAAAAAAAAAAAAAAAAAAAAAAAAAAAAAAAAAAAAD+/v4A7fP6AAQEAQAEAwIA6O/0APb09wAgIRYAAwIDAPz9/QAAAAAAAAAAAAAAAAAAAAAAAAAAAAAAAAAAAAAAAAAAAAEAAAAHBQUABAICAAQCAQABAQIAAAAAAAAAAAAAAAAAAAAAAAAAAAAAAQEA/v7+AAIB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3uv2AAMDAgD49/oAGRETAAACAAD//QAAAAD/AAD/AAD/AAAA/v7/APz+/wD9/f4A/P7/AAAAAAAAAAAAAAAAAAAAAAAAAAAAAAAAAAAAAAACAgIA7/P5AP3//wAFAQAA+vv9AOXn8AAEBwUAEA0HAP7//wAAAAAAAAAAAAAAAAAAAAAAAAAAAAAAAAAAAAAAAAAAAAEAAQAEAwIAAP8AAAAAAAAAAAAAAAAAAAAAAAAAAAAAAAAAAAAAAAAAAAAAAAAAAA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s9gAEAgIA7/D3ABweCgD8//4A/v//AAAAAAAAAAAAAAAAAAAAAAAAAAAAAAAAAAAAAAAAAAAAAAAAAAAAAAAAAAAAAAAAAAAAAAAAAAAAAQIBAPH2+gD5/P4ACAcDAP7+/wDj5+8ABAgFABENCQD+/v8AAAAAAAAAAAAAAAAAAAAAAAAAAAAAAAAAAAAAAAAAAAAAAAAAAgICAAkIBADy9fkArcjeAAoJBgAA//8AAAAAAAAAAAAAAAAAAQEBAPP2+gA3JBUAKhoL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i7fYA/wD/APT4+wATCQUABQIDAPT5+gD+//8AAAAAAAAAAAAAAAAAAAAAAAAAAAAAAAAAAAAAAAAAAAAAAAAAAAAAAAAAAAAAAAAAAAAAAAMBAQD2+f0A8/j7AAIBAQABAQEA5OjxAP/9/QASDwkAAAD/AAAAAAAAAAAAAAAAAAAAAAAAAAAAAAAAAAAAAAAAAAAA////AAEBAQAJCAQAAwMBAOXu9QD+/v8AAAEAAAAAAAAAAAAAAAAAAAAAAAD8/P4ADAkGABQLC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wAA4u72AP7//wAB/gAAFhAKAPz9AAD///8A/wAAAP39/gD8/f8A/P7/AP///wAAAAAAAAAAAAAAAAAAAAAAAAAAAAAAAAAAAAAAAAAAAAAAAAABAAAA7vX4AAAAAAACAQEA8/b7AO7r8gAMDQkACggFAP7+/wAAAAAAAAAAAAAAAAAAAAAAAAAAAAAAAAAAAAAAAAAAAAABAAAGBAIAAQE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9vr9AOXv+AD9//8A7/H4ACQZDwD8/f4AAAAAAAAAAAAAAAAAAAAAAAAAAAAAAAAAAAAAAAAAAAAAAAAAAAAAAAAAAAAAAAAAAAAAAAAAAAAAAAAAAgEBAO70+QAAAQAAAQEBAPX4+wDr6PAADQsJAAkHBAD+//8AAAAAAAAAAAAAAAAAAAAAAAAAAAAAAAAAAAAAAAAAAAAAAAAAAgICAAEAAQAKBwUAIBMMAAAAAAAAAAAAAAAAAAAAAAAAAAAAAAAAABMIBQAdFA0AAQ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f7PYABAICAO/w9wAcHgoA/P/+AP7//wAAAAAAAAAAAAAAAAAAAAAAAAAAAAAAAAAAAAAAAAAAAAAAAAAAAAAAAAAAAAAAAAAAAAAAAAAAAAECAQDx9voA+fz+AAgHAwD+/v8A4+fvAAQIBQARDQkA/v7/AAAAAAAAAAAAAAAAAAAAAAAAAAAAAAAAAAAAAAAAAAAAAAAAAAICAgAJCAQA8vX5AK3I3gAKCQYAAP//AAAAAAAAAAAAAAAAAAEBAQDz9voANyQVACoaC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v9fsA6/P6APv8/QAOCQQAEw8JAPv8/gD6/f4A/P3+AP3+/wAAAAAAAAAAAAAAAAAAAAAAAAAAAAAAAAAAAAAAAAAAAAAAAAAAAAAAAAAAAAAAAAD+/v4A7fP6AAQEAQAEAwIA6O/0APb09wAgIRYAAwIDAPz9/QAAAAAAAAAAAAAAAAAAAAAAAAAAAAAAAAAAAAAAAAAAAAEAAAAHBQUABAICAAQCAQABAQIAAAAAAAAAAAAAAAAAAAAAAAAAAAAAAQEA/v7+AAIB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4+33APn8/QD4+f0ACAUDACQaDgD8//8AAAAAAAAAAAAAAAAAAAAAAAAAAAAAAAAAAAAAAAAAAAAAAAAAAAAAAAAAAAAAAAAAAAAAAAAAAAAAAAAA////AO/1+gADAgEABAIBAOPw9QD18/YAHh8WAAQCAQD7/f8AAAAAAAAAAAAAAAAAAAAAAAAAAAAAAAAAAAAAAAAAAAD///8AAgMBAAUCAQAMCQUATjciAAAAAAAAAAAAAAAAAAAAAAAAAAAAAAAAAAAAAAD7/v0AAP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b6/QDl7/gA/f//AO/x+AAkGQ8A/P3+AAAAAAAAAAAAAAAAAAAAAAAAAAAAAAAAAAAAAAAAAAAAAAAAAAAAAAAAAAAAAAAAAAAAAAAAAAAAAAAAAAIBAQDu9PkAAAEAAAEBAQD1+PsA6+jwAA0LCQAJBwQA/v//AAAAAAAAAAAAAAAAAAAAAAAAAAAAAAAAAAAAAAAAAAAAAAAAAAICAgABAAEACgcFACATDAAAAAAAAAAAAAAAAAAAAAAAAAAAAAAAAAATCAUAHRQNAAE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i7fYA/wD/APT4+wATCQUABQIDAPT5+gD+//8AAAAAAAAAAAAAAAAAAAAAAAAAAAAAAAAAAAAAAAAAAAAAAAAAAAAAAAAAAAAAAAAAAAAAAAMBAQD2+f0A8/j7AAIBAQABAQEA5OjxAP/9/QASDwkAAAD/AAAAAAAAAAAAAAAAAAAAAAAAAAAAAAAAAAAAAAAAAAAA////AAEBAQAJCAQAAwMBAOXu9QD+/v8AAAEAAAAAAAAAAAAAAAAAAAAAAAD8/P4ADAkGABQLC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3Oj0AAEBAQD8/f4A7vD3AL/T5QAzJBYAEAwHAAAAAAD8/f4A/v7/AP7//wD+//8AAAAAAAAAAAAAAAAAAAAAAAAAAAAAAAAAAAAAAAAAAAACAAAA+/z+APH1+QB6GfbVAAAgAElEQVQCAgEAAgICAObq8gD++/0AEw8JAP8AAAAAAAAAAAAAAAAAAAAAAAAAAAAAAAAAAAAAAAAAAAAAAAAAAAAAAAAAAgIBAAkHBAABAP8A+Pz8AAAAAAAAAAAAAAAAAAAAAAAAAAAAAAAAAAAAAAAAAAAAAQEAAAAAgP9/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4+33APn8/QD4+f0ACAUDACQaDgD8//8AAAAAAAAAAAAAAAAAAAAAAAAAAAAAAAAAAAAAAAAAAAAAAAAAAAAAAAAAAAAAAAAAAAAAAAAAAAAAAAAA////AO/1+gADAgEABAIBAOPw9QD18/YAHh8WAAQCAQD7/f8AAAAAAAAAAAAAAAAAAAAAAAAAAAAAAAAAAAAAAAAAAAD///8AAgMBAAUCAQAMCQUATjciAAAAAAAAAAAAAAAAAAAAAAAAAAAAAAAAAAAAAAD7/v0AAP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s9gAEAgIA7/D3ABweCgD8//4A/v//AAAAAAAAAAAAAAAAAAAAAAAAAAAAAAAAAAAAAAAAAAAAAAAAAAAAAAAAAAAAAAAAAAAAAAAAAAAAAQIBAPH2+gD5/P4ACAcDAP7+/wDj5+8ABAgFABENCQD+/v8AAAAAAAAAAAAAAAAAAAAAAAAAAAAAAAAAAAAAAAAAAAAAAAAAAgICAAkIBADy9fkArcjeAAoJBgAA//8AAAAAAAAAAAAAAAAAAQEBAPP2+gA3JBUAKhoL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r8/gDh7vgA/v7/AAwKBQAwKxkAvM7jAL3N4wAbFgwAJRkQABsUDAAQDQYADAgFAAkGBAABAQEAAwEBAAEBAAAAAAAAAQABAAACAAAAAAAAAAAAAAQDAgDr8PYA9vr9AAMEAgAAAAAA4ebvAAMHBAARDAgA/v7/AAAAAAAAAAAAAAAAAAAAAAAAAAAAAAAAAAAAAAAAAAAAAAAAAAAAAAAEAwIACQYEAAEBAQAAAP8AAAAAAAAAAAAAAAAAAAAAAAAAAAAAAAAAAAAAAAIBAAAC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3Oj0AAEBAQD8/f4A7vD3AL/T5QAzJBYAEAwHAAAAAAD8/f4A/v7/AP7//wD+//8AAAAAAAAAAAAAAAAAAAAAAAAAAAAAAAAAAAAAAAAAAAACAAAA+/z+APH1+QACAgEAAgICAObq8gD++/0AEw8JAP8AAAAAAAAAAAAAAAAAAAAAAAAAAAAAAAAAAAAAAAAAAAAAAAAAAAAAAAAAAgIBAAkHBAABAP8A+Pz8AAAAAAAAAAAAAAAAAAAAAAAAAAAAAAAAAAAAAAAAAAAAAQ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9vr9AOXv+AD9//8A7/H4ACQZDwD8/f4AAAAAAAAAAAAAAAAAAAAAAAAAAAAAAAAAAAAAAAAAAAAAAAAAAAAAAAAAAAAAAAAAAAAAAAAAAAAAAAAAAgEBAO70+QAAAQAAAQEBAPX4+wDr6PAADQsJAAkHBAD+//8AAAAAAAAAAAAAAAAAAAAAAAAAAAAAAAAAAAAAAAAAAAAAAAAAAgICAAEAAQAKBwUAIBMMAAAAAAAAAAAAAAAAAAAAAAAAAAAAAAAAABMIBQAdFA0AAQ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Xv+AD2+vwAAAAAAP//AAAMCwUANSwaAPf6/ADu8/gAzN7sAMHU5gAEAgEABAIBAAcGBAAGBQIACAYDAAoHBQABAQAA/f3+AP//AAABAAAACwkGAAQCAQD4+/4AAAQBAAIBAAD3+fsA6unxAA0LCQAJBwQA/v//AAAAAAAAAAAAAAAAAAAAAAAAAAAAAAAAAAAAAAAAAAAAAAAAAP//AAADBAMABAMCAAEBAQAAAAAAAAAAAAAAAAAAAAAAAAAAAAAAAAAAAAAAAAAAAAIBAQADAg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6/P4A4e74AP7+/wAMCgUAMCsZALzO4wC9zeMAGxYMACUZEAAbFAwAEA0GAAwIBQAJBgQAAQEBAAMBAQABAQAAAAAAAAEAAQAAAgAAAAAAAAAAAAAEAwIA6/D2APb6/QADBAIAAAAAAOHm7wADBwQAEQwIAP7+/wAAAAAAAAAAAAAAAAAAAAAAAAAAAAAAAAAAAAAAAAAAAAAAAAAAAAAABAMCAAkGBAABAQEAAAD/AAAAAAAAAAAAAAAAAAAAAAAAAAAAAAAAAAAAAAACAQAAAg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4+33APn8/QD4+f0ACAUDACQaDgD8//8AAAAAAAAAAAAAAAAAAAAAAAAAAAAAAAAAAAAAAAAAAAAAAAAAAAAAAAAAAAAAAAAAAAAAAAAAAAAAAAAA////AO/1+gADAgEABAIBAOPw9QD18/YAHh8WAAQCAQD7/f8AAAAAAAAAAAAAAAAAAAAAAAAAAAAAAAAAAAAAAAAAAAD///8AAgMBAAUCAQAMCQUATjciAAAAAAAAAAAAAAAAAAAAAAAAAAAAAAAAAAAAAAD7/v0AAP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bm8wAAAAAAAAAAAAAAAAD+/gAA+v7+AAQDAgARDAgAFxEKAAQDAwD7/P0A/P3+APv8/gD+/gAA+/39APP8/QD/AAAA/Pv+AP7//gAAAAAA7fj7AP//AAAHBwMAFhAKAAMCAQDq8fYA8u/0ABwdEwACAgEA/v3/AAAAAAAAAAAAAAAAAAAAAAAAAAAAAAAAAAAAAAAAAAAAAAAAAAAAAAAEBAIAAwEBAAAAAAAAAAAAAAAAAAAAAAAAAAAAAAAAAAAAAAAAAAAAAAAAAAICAAAC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l7/gA9vr8AAAAAAD//wAADAsFADUsGgD3+vwA7vP4AMze7ADB1OYABAIBAAQCAQAHBgQABgUCAAgGAwAKBwUAAQEAAP39/gD//wAAAQAAAAsJBgAEAgEA+Pv+AAAEAQACAQAA9/n7AOrp8QANCwkACQcEAP7//wAAAAAAAAAAAAAAAAAAAAAAAAAAAAAAAAAAAAAAAAAAAAAAAAD//wAAAwQDAAQDAgABAQEAAAAAAAAAAAAAAAAAAAAAAAAAAAAAAAAAAAAAAAAAAAACAQEAAwI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3Oj0AAEBAQD8/f4A7vD3AL/T5QAzJBYAEAwHAAAAAAD8/f4A/v7/AP7//wD+//8AAAAAAAAAAAAAAAAAAAAAAAAAAAAAAAAAAAAAAAAAAAACAAAA+/z+APH1+QACAgEAAgICAObq8gD++/0AEw8JAP8AAAAAAAAAAAAAAAAAAAAAAAAAAAAAAAAAAAAAAAAAAAAAAAAAAAAAAAAAAgIBAAkHBAABAP8A+Pz8AAAAAAAAAAAAAAAAAAAAAAAAAAAAAAAAAAAAAAAAAAAAAQ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GAwABAQAA//8AAAAAAAAAAAAAAAAAAP3+AADm6fEAGRMNAPP++gAFAgIABgcEAAgJAwD8/v8AAQEEAPr7/gADAgIABAQBAAAAAAAAAAAAAAAAAAAAAAD///8A/v4AAAMDAgDn6/QA+/n7ABMOCQAAAAAAAAAAAAAAAAAAAAAAAAAAAAAAAAAAAAAAAAAAAAAAAAAAAAAAAAAAAAAA/wAEBAQABQQBAP///w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W5vMAAAAAAAAAAAAAAAAA/v4AAPr+/gAEAwIAEQwIABcRCgAEAwMA+/z9APz9/gD7/P4A/v4AAPv9/QDz/P0A/wAAAPz7/gD+//4AAAAAAO34+3qk8UQAACAASURBVAD//wAABwcDABYQCgADAgEA6vH2APLv9AAcHRMAAgIBAP79/wAAAAAAAAAAAAAAAAAAAAAAAAAAAAAAAAAAAAAAAAAAAAAAAAAAAAAABAQCAAMBAQAAAAAAAAAAAAAAAAAAAAAAAAAAAAAAAAAAAAAAAAAAAAAAAAACAgAAAg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6/P4A4e74AP7+/wAMCgUAMCsZALzO4wC9zeMAGxYMACUZEAAbFAwAEA0GAAwIBQAJBgQAAQEBAAMBAQABAQAAAAAAAAEAAQAAAgAAAAAAAAAAAAAEAwIA6/D2APb6/QADBAIAAAAAAOHm7wADBwQAEQwIAP7+/wAAAAAAAAAAAAAAAAAAAAAAAAAAAAAAAAAAAAAAAAAAAAAAAAAAAAAABAMCAAkGBAABAQEAAAD/AAAAAAAAAAAAAAAAAAAAAAAAAAAAAAAAAAAAAAACAQAAAg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EpFAAoGQwAyd7vAN3q9QD//wAAAAAAAAMCAAAUEQwAAQQCAPXy+AAJBQMA6O/1ABAKBQAQEAsA8PT5AP/6+gAVEQwA+f3/AAEAAAAAAAAAAAAAAAAAAAAAAAAAAAAAAAAAAQDi5+8AAwYDABANCAD+/v8AAAAAAAAAAAAAAAAAAAAAAAAAAAAAAAAAAAAAAAAAAAAAAAAAAAAAAAEBAQAFBAIACQYEAAAAAAAAAAAAAAAAAAAAAAAAAAAAAAAAAAAAAAAAAAAAAAAAAAEB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KBgMAAQEAAP//AAAAAAAAAAAAAAAAAAD9/gAA5unxABkTDQDz/voABQICAAYHBAAICQMA/P7/AAEBBAD6+/4AAwICAAQEAQAAAAAAAAAAAAAAAAAAAAAA////AP7+AAADAwIA5+v0APv5+wATDgkAAAAAAAAAAAAAAAAAAAAAAAAAAAAAAAAAAAAAAAAAAAAAAAAAAAAAAAAAAAAAAP8ABAQEAAUEAQD///8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l7/gA9vr8AAAAAAD//wAADAsFADUsGgD3+vwA7vP4AMze7ADB1OYABAIBAAQCAQAHBgQABgUCAAgGAwAKBwUAAQEAAP39/gD//wAAAQAAAAsJBgAEAgEA+Pv+AAAEAQACAQAA9/n7AOrp8QANCwkACQcEAP7//wAAAAAAAAAAAAAAAAAAAAAAAAAAAAAAAAAAAAAAAAAAAAAAAAD//wAAAwQDAAQDAgABAQEAAAAAAAAAAAAAAAAAAAAAAAAAAAAAAAAAAAAAAAAAAAACAQEAAwI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EAgAUDIZAOry+QDV5fIA3On2APH3+wAMCgUA/wAAABcSDAD//wAACAgHAP39/gAAAP8ABgMCAN/s9QACBQQADgwIAP//AAAAAAAAAAAAAAAAAAAAAAAAAQEAAPr7/ADl5vAADQ0JAAkHBAD+/v8AAAAAAAAAAAAAAAAAAAAAAAAAAAAAAAAAAAAAAAAAAAAAAAAAAAAAAAAAAAAFBAMABwUDAP//AAAAAAAAAAAAAAAAAAAAAAAAAAAAAAAAAAAAAAAAAAAAAAM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BKRQAKBkMAMne7wDd6vUA//8AAAAAAAADAgAAFBEMAAEEAgD18vgACQUDAOjv9QAQCgUAEBALAPD0+QD/+voAFREMAPn9/wABAAAAAAAAAAAAAAAAAAAAAAAAAAAAAAAAAAEA4ufvAAMGAwAQDQgA/v7/AAAAAAAAAAAAAAAAAAAAAAAAAAAAAAAAAAAAAAAAAAAAAAAAAAAAAAABAQEABQQCAAkGBAAAAAAAAAAAAAAAAAAAAAAAAAAAAAAAAAAAAAAAAAAAAAAAAAABAQ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W5vMAAAAAAAAAAAAAAAAA/v4AAPr+/gAEAwIAEQwIABcRCgAEAwMA+/z9APz9/gD7/P4A/v4AAPv9/QDz/P0A/wAAAPz7/gD+//4AAAAAAO34+wD//wAABwcDABYQCgADAgEA6vH2APLv9AAcHRMAAgIBAP79/wAAAAAAAAAAAAAAAAAAAAAAAAAAAAAAAAAAAAAAAAAAAAAAAAAAAAAABAQCAAMBAQAAAAAAAAAAAAAAAAAAAAAAAAAAAAAAAAAAAAAAAAAAAAAAAAACAgAAAg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YOBwAWDhUAOyX+AOjx+QDh7fYA5e73AO31+wD3+v0ACAcDAAIBBAD9/v8ACwoFACwnGQD+/v4AAAAAAAEBAAAAAAAAAAAAAAAAAAAAAAAAAgIBAPL0+gDw7fIAGxoRAAIBAQD+AP8AAAAAAAAAAAAAAAAAAAAAAAAAAAAAAAAAAAAAAAAAAAAAAAAAAAAAAAEBAQAEBAIAAwEBAAAA/wAAAAAAAAAAAAAAAAAAAAAAAAAAAAAAAAAAAAAAAAAAAAUC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AIAFAyGQDq8vkA1eXyANzp9gDx9/sADAoFAP8AAAAXEgwA//8AAAgIBwD9/f4AAAD/AAYDAgDf7PUAAgUEAA4MCAD//wAAAAAAAAAAAAAAAAAAAAAAAAEBAAD6+/wA5ebwAA0NCQAJBwQA/v7/AAAAAAAAAAAAAAAAAAAAAAAAAAAAAAAAAAAAAAAAAAAAAAAAAAAAAAAAAAAABQQDAAcFAwD//wAAAAAAAAAAAAAAAAAAAAAAAAAAAAAAAAAAAAAAAAAAAAAD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KBgMAAQEAAP//AAAAAAAAAAAAAAAAAAD9/gAA5unxABkTDQDz/voABQICAAYHBAAICQMA/P7/AAEBBAD6+/4AAwICAAQEAQAAAAAAAAAAAAAAAAAAAAAA////AP7+AAADAwIA5+v0APv5+wATDgkAAAAAAAAAAAAAAAAAAAAAAAAAAAAAAAAAAAAAAAAAAAAAAAAAAAAAAAAAAAAAAP8ABAQEAAUEAQD///8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gQCAB4TCQAeEwkAAAAAAPf6/QDx9/wAt87lANDe7AAICAUABwYEAAQDAgADAgMAAgIBAAIBAQD/AAAABAQCAAAAAAAAAAAABQMDAOPt8wD6+PoAFA8JAP8AAAAAAAAAAAAAAAAAAAAAAAAAAAAAAAAAAAAAAAAAAAAAAAAAAAAAAAAAAAAAAAAAAAAGAwMAAAEAAP8AAAAAAAAAAAAAAAAAAAAAAAAAAAAAAAAAAAAAAAAAAAAAAAI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WDgcAFg4VADsl/gDo8fkA4e32AOXu9wDt9fsA9/r9AAgHAwACAQQA/f7/AAsKBQAsJxkA/v7+AAAAAAABAQAAAAAAAAAAAAAAAAAAAAAAAAICAQDy9PoA8O3yABsaEQACAQEA/gD/AAAAAAAAAAAAAAAAAAAAAAAAAAAAAAAAAAAAAAAAAAAAAAAAAAAAAAABAQEABAQCAAMBAQAAAP8AAAAAAAAAAAAAAAAAAAAAAAAAAAAAAAAAAAAAAAAAAAAFAg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BKRQAKBkMAMne7wDd6vUA//8AAAAAAAADAgAAFBEMAAEEAgD18vgACQUDAOjv9QAQCgUAEBALAPD0+QD/+voAFREMAPn9/wABAAAAAAAAAAAAAAAAAAAAAAAAAAAAAAAAAAEA4ufvAAMGAwAQDQgA/v7/AAAAAAAAAAAAAAAAAAAAAAAAAAAAAAAAI7dw4wAAIABJREFUAAAAAAAAAAAAAAAAAAAAAAABAQEABQQCAAkGBAAAAAAAAAAAAAAAAAAAAAAAAAAAAAAAAAAAAAAAAAAAAAAAAAABAQ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kGAwAJBgMAGAwEAOjo7wABAQEAAAABAAEBAAACAgIABAQEAPn1+ADU3OkA9P7/AAIAAAAAAQAANSscAPwGBQA0MyMAEw0GAP79/gAAAAAAAAAAAAAAAAAAAAAAAAAAAAAAAAAAAAAAAAAAAAAAAAAAAAAA////AAEBAgAHBgMABQIBAAD/AAAAAAAAAAAAAAAAAAAAAAAAAAAAAAAAAAAAAAAAAAAAAAEC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YEAgAeEwkAHhMJAAAAAAD3+v0A8ff8ALfO5QDQ3uwACAgFAAcGBAAEAwIAAwIDAAICAQACAQEA/wAAAAQEAgAAAAAAAAAAAAUDAwDj7fMA+vj6ABQPCQD/AAAAAAAAAAAAAAAAAAAAAAAAAAAAAAAAAAAAAAAAAAAAAAAAAAAAAAAAAAAAAAAAAAAABgMDAAABAAD/AAAAAAAAAAAAAAAAAAAAAAAAAAAAAAAAAAAAAAAAAAAAAAAC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AIAFAyGQDq8vkA1eXyANzp9gDx9/sADAoFAP8AAAAXEgwA//8AAAgIBwD9/f4AAAD/AAYDAgDf7PUAAgUEAA4MCAD//wAAAAAAAAAAAAAAAAAAAAAAAAEBAAD6+/wA5ebwAA0NCQAJBwQA/v7/AAAAAAAAAAAAAAAAAAAAAAAAAAAAAAAAAAAAAAAAAAAAAAAAAAAAAAAAAAAABQQDAAcFAwD//wAAAAAAAAAAAAAAAAAAAAAAAAAAAAAAAAAAAAAAAAAAAAAD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z9vsA5Ov0AAQEBAD///8AAAAAAAAAAAD+/v8A/Pz8APn5+gDy8PUA8vn6AAEBAQD//f4A6xcPABwXDgALEQoA/f7+AP8AAAAAAAAAAAAAAAAAAAAAAAAAAAAAAAAAAAAAAAAAAAAAAAAAAAAAAAAAAAAAAAICAQAHBQMABgMCAP8AAAAAAAAAAAAAAAAAAAAAAAAAAAAAAAAAAAAAAAAAAAAAAAI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JBgMACQYDABgMBADo6O8AAQEBAAAAAQABAQAAAgICAAQEBAD59fgA1NzpAPT+/wACAAAAAAEAADUrHAD8BgUANDMjABMNBgD+/f4AAAAAAAAAAAAAAAAAAAAAAAAAAAAAAAAAAAAAAAAAAAAAAAAAAAAAAP///wABAQIABwYDAAUCAQAA/wAAAAAAAAAAAAAAAAAAAAAAAAAAAAAAAAAAAAAAAAAAAAABAg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WDgcAFg4VADsl/gDo8fkA4e32AOXu9wDt9fsA9/r9AAgHAwACAQQA/f7/AAsKBQAsJxkA/v7+AAAAAAABAQAAAAAAAAAAAAAAAAAAAAAAAAICAQDy9PoA8O3yABsaEQACAQEA/gD/AAAAAAAAAAAAAAAAAAAAAAAAAAAAAAAAAAAAAAAAAAAAAAAAAAAAAAABAQEABAQCAAMBAQAAAP8AAAAAAAAAAAAAAAAAAAAAAAAAAAAAAAAAAAAAAAAAAAAFAg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4+v0A09/tAMLT5QDK1uoA8ff6ABMPCQAAAAAAAAAAAAAAAAABAQAAAQEBAAEBAQACAgIAAgQDAAIBAQD+AgEAAwMBAAAAAAD8/v4AAAAAAAAAAAAAAAAAAAAAAAAAAAAAAAAAAAAAAAAAAAAAAAAAAAAAAAAAAAAAAAAAAAAAAAIDAgAFBAMAAgIBAAD//wAAAAAAAAAAAAAAAAAAAAAAAAAAAAAAAAAAAAAAAAAAAAI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8/b7AOTr9AAEBAQA////AAAAAAAAAAAA/v7/APz8/AD5+foA8vD1APL5+gABAQEA//3+AOsXDwAcFw4ACxEKAP3+/gD/AAAAAAAAAAAAAAAAAAAAAAAAAAAAAAAAAAAAAAAAAAAAAAAAAAAAAAAAAAAAAAACAgEABwUDAAYDAgD/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YEAgAeEwkAHhMJAAAAAAD3+v0A8ff8ALfO5QDQ3uwACAgFAAcGBAAEAwIAAwIDAAICAQACAQEA/wAAAAQEAgAAAAAAAAAAAAUDAwDj7fMA+vj6ABQPCQD/AAAAAAAAAAAAAAAAAAAAAAAAAAAAAAAAAAAAAAAAAAAAAAAAAAAAAAAAAAAAAAAAAAAABgMDAAABAAD/AAAAAAAAAAAAAAAAAAAAAAAAAAAAAAAAAAAAAAAAAAAAAAAC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3ObxALrM4gDE0+cA5+72AAICAQD//wAABAQBAP8AAAAAAAAAAAAAAAAAAAAAAAAAAAAAAAAAAAAAAAAAAAAAAAAAAAAAAAAAAAAAAAEBAQABAAAA/wAAAAAAAAAAAAAAAAAAAAAAAAAAAAAAAAAAAAAAAAAAAAAAAAAAAAAAAAAAAAAA//8AAAECAQAFBAIAAQAAAP0AAAAAAAAAAAAAAAAAAAAAAAAAAAAAAAAAAAAAAAAAAAAAAAUD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r9ANPf7QDC0+UAytbqAPH3+gATDwkAAAAAAAAAAAAAAAAAAQEAAAEBAQABAQEAAgICAAIEAwACAQEA/gIBAAMDAQAAAAAA/P7+AAAAAAAAAAAAAAAAAAAAAAAAAAAAAAAAAAAAAAAAAAAAAAAAAAAAAAAAAAAAAAAAAAAAAAACAwIABQQDAAICAQAA//8AAAAAAAAAAAAAAAAAAAAAAAAAAAAAAAAAAAAAAAAAAAAC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JBgMACQYDABgMBADo6O8AAQEBAAAAAQABAQAAAgICAAQEBAD59fgA1NzpAPT+/wACAAAAAAEAADUrHAD8BgUANDMjABMNBgD+/f4AAAAAAAAAAAAAAAAAAAAAAAAAAAAAAAAAAAAAAAAAAAAAAAAAAAAAAP///wABAQIABwYDAAUCAQAA/wAAAAAAAAAAAAAAAAAAAAAAAAAAAAAAAAAAAAAAAAAAAAABAg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oGV0/AAAgAElEQVQ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uTzAOL1/gAECggAB/b7APf3+QD+/wAAAwMDAP8AAAABAAAAAAAAAAAAAAAAAAAAAAAAAAAAAAAAAAAAAAAAAAAAAAAAAAEA8/f7APT3+gAFBAIAAwICAAAAAAD///8AAAAAAAAAAAAAAAAAAAAAAAAAAAAAAAAAAAAAAAAAAAAAAAAAAAD/AAMBAAAGBAMAAAAAAAAAAAAAAAAAAAAAAAAAAAAAAAAAAAAAAAAAAAAAAAAAAAAAAAQ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zm8QC6zOIAxNPnAOfu9gACAgEA//8AAAQEAQD/AAAAAAAAAAAAAAAAAAAAAAAAAAAAAAAAAAAAAAAAAAAAAAAAAAAAAAAAAAAAAAABAQEAAQAAAP8AAAAAAAAAAAAAAAAAAAAAAAAAAAAAAAAAAAAAAAAAAAAAAAAAAAAAAAAAAAAAAP//AAABAgEABQQCAAEAAAD9AAAAAAAAAAAAAAAAAAAAAAAAAAAAAAAAAAAAAAAAAAAAAAAFAw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8/b7AOTr9AAEBAQA////AAAAAAAAAAAA/v7/APz8/AD5+foA8vD1APL5+gABAQEA//3+AOsXDwAcFw4ACxEKAP3+/gD/AAAAAAAAAAAAAAAAAAAAAAAAAAAAAAAAAAAAAAAAAAAAAAAAAAAAAAAAAAAAAAACAgEABwUDAAYDAgD/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KRkOAPj8/wAZFA0A9/j8AOru8wDn6fMA7vDzAPr6/AAGBAIAAQICAAAAAAAAAAAAAAAAAAAAAAAAAAAAAAAAAP7//wD/AP8A/fz9APLz+AD/AAAACAcEAAcGBAAHBQMAAQEBAAAA/wD//wAAAAAAAAAAAAAAAAAAAAAAAAAAAAAAAAAAAAAAAAQDAwAJBgMAAQEBAAD//wAAAAAAAAAAAAAAAAAAAAAAAAAAAAMCAQACAQEA/v//AP8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M7k8wDi9f4ABAoIAAf2+wD39/kA/v8AAAMDAwD/AAAAAQAAAAAAAAAAAAAAAAAAAAAAAAAAAAAAAAAAAAAAAAAAAAAAAAABAPP3+wD09/oABQQCAAMCAgAAAAAA////AAAAAAAAAAAAAAAAAAAAAAAAAAAAAAAAAAAAAAAAAAAAAAAAAAAA/wADAQAABgQDAAAAAAAAAAAAAAAAAAAAAAAAAAAAAAAAAAAAAAAAAAAAAAAAAAAAAAAE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r9ANPf7QDC0+UAytbqAPH3+gATDwkAAAAAAAAAAAAAAAAAAQEAAAEBAQABAQEAAgICAAIEAwACAQEA/gIBAAMDAQAAAAAA/P7+AAAAAAAAAAAAAAAAAAAAAAAAAAAAAAAAAAAAAAAAAAAAAAAAAAAAAAAAAAAAAAAAAAAAAAACAwIABQQDAAICAQAA//8AAAAAAAAAAAAAAAAAAAAAAAAAAAAAAAAAAAAAAAAAAAAC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LR0OACscDQDl7/gA2Of0AOAPCAAdGRAA9fX7AOrv8wDv7vYA9/b4AP8AAAAGBAIAAQMBAAEAAAAAAAAA/vz+AAcJBgAWEw4ADQoIAP7/AAAAAAAA9vf7APb3/AAEBAIACgkEAAoHBQABAQEA////AAAAAAAAAAAAAAAAAAAAAAAAAAAA//8AAAIFAwAGBAMAAQEAAAAAAAAAAAAAAgEAAAIBAQABAQEA/f7+APL3/ADt8/gA8Pf6ABUMFAAHB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kZDgD4/P8AGRQNAPf4/ADq7vMA5+nzAO7w8wD6+vwABgQCAAECAgAAAAAAAAAAAAAAAAAAAAAAAAAAAAAAAAD+//8A/wD/AP38/QDy8/gA/wAAAAgHBAAHBgQABwUDAAEBAQAAAP8A//8AAAAAAAAAAAAAAAAAAAAAAAAAAAAAAAAAAAAAAAAEAwMACQYDAAEBAQAA//8AAAAAAAAAAAAAAAAAAAAAAAAAAAADAgEAAgEBAP7//wD/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Nzm8QC6zOIAxNPnAOfu9gACAgEA//8AAAQEAQD/AAAAAAAAAAAAAAAAAAAAAAAAAAAAAAAAAAAAAAAAAAAAAAAAAAAAAAAAAAAAAAABAQEAAQAAAP8AAAAAAAAAAAAAAAAAAAAAAAAAAAAAAAAAAAAAAAAAAAAAAAAAAAAAAAAAAAAAAP//AAABAgEABQQCAAEAAAD9AAAAAAAAAAAAAAAAAAAAAAAAAAAAAAAAAAAAAAAAAAAAAAAFAw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BAQAdEgkAHRIJAPn7/gDg7PYA2un0AOQPCAD1GfwA8fT3AOrt9ADu7vUA+fb5APn5/AAAAAAAExUOABwWDwAHBQMA/f7/AAAAAAAAAAAAAQEBAAIBAAAA//4A7/L4AN3x7wAdGA4AEw4KAP3+/gAAAAAAAAAAAAAAAAAAAAAAAAAAAAQDAgAGBAMAAwECAP8CAAABAQAA+/z+APD3+gDr8/kA9vr7AAwIAwAdEAgANSENAA0H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0dDgArHA0A5e/4ANjn9ADgDwgAHRkQAPX1+wDq7/MA7+72APf2+AD/AAAABgQCAAEDAQABAAAAAAAAAP78/gAHCQYAFhMOAA0KCAD+/wAAAAAAAPb3+wD29/wABAQCAAoJBAAKBwUAAQEBAP///wAAAAAAAAAAAAAAAAAAAAAAAAAAAP//AAACBQMABgQDAAEBAAAAAAAAAAAAAAIBAAACAQEAAQEBAP3+/gDy9/wA7fP4APD3+gAVDBQABwQ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M7k8wDi9f4ABAoIAAf2+wD39/kA/v8AAAMDAwD/AAAAAQAAAAAAAAAAAAAAAAAAAAAAAAAAAAAAAAAAAAAAAAAAAAAAAAABAPP3+wD09/oABQQCAAMCAgAAAAAA////AAAAAAAAAAAAAAAAAAAAAAAAAAAAAAAAAAAAAAAAAAAAAAAAAAAA/wADAQAABgQDAAAAAAAAAAAAAAAAAAAAAAAAAAAAAAAAAAAAAAAAAAAAAAAAAAAAAAAE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KRkOAPj8/wAZFA0A9/j8AOru8wDn6fMA7vDzAPr6/AAGBAIAAQICAAAAAAAAAAAAAAAAAAAAAAAAAAAAAAAAAP7//wD/AP8A/fz9APLz+AD/AAAACAcEAAcGBAAHBQMAAQEBAAAA/wD//wAAAAAAAAAAAAAAAAAAAAAAAAAAAAAAAAAAAAAAAAQDAwAJBgMAAQEBAAD//wAAAAAAAAAAAAAAAAAAAAAAAAAAAAMCAQACAQEA/v//AP8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wkEADIfDwAyHw8A6vL5ANno9ADe6wkAGRQOAPkkGADq7vQA6OnyAOzt8wD8+/0AAwQBAPL1+QDq7fMA8/T4ABILBgBeRykAXUcqAC4jFQAAAAAANCYWAAAAAADv9PkA5+31AN3n8wDY4+8A+QIDAPH2+QDlAP8AFw8GACoZEQAPCQ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FAgAnGQwAJxkMAPH3/ADd6vUA2+n0AOkRCwD4+fwA7PH2AOnq8gAnAwMA+vv8AAAAAAD8/f4AAQEBAAAAAAADAgEAAQH/APb4/QDp7/QA8fD2AP77+wB+XTQAIRkQANrk8ADa5vIA5Oz0APb4/AAAAAAAAAD/AAQEAwAGBAEA+vz8AOv0+QDt8/kAAAD/ABQNBQAtHAsAFQ0GAAcE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LR0OACscDQDl7/gA2Of0AOAPCAAdGRAA9fX7AOrv8wDv7vYA9/b4AP8AAAAGBAIAAQMBAAEAAAAAAAAA/vz+AAcJBgAWEw4ADQoIAP7/AAAAAAAA9vf7APb3/AAEBAIACgkEAAoHBQABAQEA////AAAAAAAAAAAAAAAAAAAAAAAAAAAA//8AAAIFAwAGBAMAAQEAAAAAAAAAAAAAAgEAAAIBAQABAQEA/f7+APL3/ADt8/gA8Pf6ABUMFAAHB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9/v8A5O73ANno9ADi7fcA8/n8APj4/ADO2OYAxcfbAPj6+gAnHhEAXUYrAFVBJgAVEAoAAAAAAAAAAAAAAAAAAAAAAAAAAAAAAAAAAAAAAAAAAAAAAAAA9/r8AAEBAQAIBQ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ry+QDZ6PQA3uv2AO71+wD5+vwA6u70AOjp8gDs7fMA/Pv9AAMEAQDz9foA6u3zAPP0+AASCwYATj4lAF1HKgAuIxUAAAAAAAAAAAAAAAAA7/T5AOft9QDd5/MA2OPvAPkCAwArIRUAEgoGABcPBgAZEAgADwk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n7/gDg7PYA2un0AOTu+AD1+fwA8fT3AOrt9ADu7vUA/fv8APn0+ADV2+kAAwwHABwWDwAHBQMA/f7/AAAAAAAAAAAAAAAAAAIBAAABAQAA+fz+AO7x9wAdGA4AEw4KAP3+/gAAAAAAAAAAAAAAAAAAAAAA/f3+ABUWDwBMOSUAKhoPAPz+/gABAQAA+/z+APL3+wDr8/kA9vr7AAwIAwAdEAgAGxIIAA4IBQAB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3+v0A4O32AN/r9wC5z+IA4tfjAF9LLABJNyIABwY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7/AOTu9wDZ6PQA4u33APP5/AD4+PwAztjmAMXH2wD4+voAJx4RAF1GKwBVQSYAFRAKAAAAAAAAAAAAAAAAAAAAAAAAAAAAAAAAAAAAAAAAAAAAAAAAAPf6/AABAQEACAU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PH3/ADd6vUA2+n0AOny+QD4+fwA7PH2AOnq8gDo6PEA+vv8AAAAAAABAQEAAQEBAAAAAAADAgEAAQH/APb4/QDp7/QA8fD2AP77+wCWd0cAIRkQANrk8ADa5vIA5Oz0APb4/AAAAAAA/f39ABkaEwBOOSMAHhIKAOv0+QDt8/kAAAD/ABQNBQAcEQkAFQ0GAAcE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9/r9AODt9gDf6/cAuc/iAOLX4wBfSywASTciAAcGAwAAAAAAAAAAAAAAAAAAAAAAAAAAAAAAAAAAAAAAAAAAAAAAAAAAAAAAAAAAAAAAAAAAAAAAAAAAAAAAAAAAAAAAAAAAAAAAAAAAAAAAAAAAAAAAAAAAAAAAAAAAAAAAAAAAAAAAAAAAAAAAAAAAAAAAAAAAAAAAAAAAAAAAAAAAAAAAAAAAAAAAAAAAAAAAAAAA1DcpKgAAIABJREF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ry+QDZ6PQA3uv2AO71+wD5+vwA6u70AOjp8gDs7fMA/Pv9AAMEAQDz9foA6u3zAPP0+AASCwYATj4lAF1HKgAuIxUAAAAAAAAAAAAAAAAA7/T5AOft9QDd5/MA2OPvAPkCAwArIRUAEgoGABcPBgAZEAgADwk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7/AOTu9wDZ6PQA4u33APP5/AD4+PwAztjmAMXH2wD4+voAJx4RAF1GKwBVQSYAFRAKAAAAAAAAAAAAAAAAAAAAAAAAAAAAAAAAAAAAAAAAAAAAAAAAAPf6/AABAQEACAU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9/r9AODt9gDf6/cAuc/iAOLX4wBfSywASTciAAcG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GdAEkBAQABAQEAAQEBAAEBAQABAQEASZ3hAAAAAAAAAAAAAAAAAADAdQABAQEAAQEBAAEBAQBJneEAAAAAAAAAAAAAAAAAAAAAAAAAAAAA4Z0ASQF1A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y5tJ8AAAgAElEQV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AC///8A////AP///wD//+AAVKwgAHXAAAAAAAAA4Z1JAAGJKADg//8A////AP//4ABUrCAASZ3hAAAAAAAAAAAAAAAAAADAdQABIGQAu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hnQBJAQEAAQEBAAEBAQABAQEAAQEBAEmd4QAAAAAAAAAAAAAAAAAAwHUAAQEBAAEBAQABAQEASZ3hAAAAAAAAAAAAAAAAAADAdQABAQEAAQEBAAEBdQ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8ARFRIANTd4QAAAMAAlGQsAL+3YwAfAAAAAAAAAAAAHwBjmJwAAGSUAMAAAAAAAAAAwHUBAAFB1ACcv5wA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QAv///AP///wD///8A///gAFSsIAB1wAAAAAAAAOGdSQABiSgA4P//AP///wD//+AAVKwgAEmd4QAAAAAAAOGdAElB1ACc4P8A////AP+/AABBSZ0A4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4Z0ASQEBAAEBAQABAQEAAQEBAAEBAQBJneEAAAAAAAAAAAAAAAAAAMB1AAEBAQABAQEAAQEBAEmd4QAAAAAAAAAAAADhnQBJAQEAdcAAAAAAAAAAAAAAAAAAAADhnQBJAXU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MAAlGS4ACwjHwAAwLUAjEgoACEAAAAAAAAAAAAAAAAAAAAAH2MAt/+LAEAAAAAAAAAAQIv/AP//twBjI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fAERUSADU3eEAAADAAJRkLAC/t2MAHwAAAAAAAAAAAB8AY5icAABklADAAAAAAN/YALh0dwBjHwAAAAAAAABASwB0uNgA3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0AL///wD///8A////AP//4ABUrCAAdcAAAAAAAADhnUkAAYkoAOD//wD///8A///gAFSsIABJneEAAAAAAAAAAAAAAAAAjEF1A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jABBAQEAAQEBAAEBAQABAUEA1JzgAItAAAAAAAAAACwjAB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DAAJRkuAAsIx8AAMC1AIxIKAAhAAAAAAAAAAAAAAAAAAAAAB9jALf/iwBAAAAAAECLAP+LQAAAAAAAAAAAAADAtQCMSCgAI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wBEVEgA1N3hAAAAwACUZCwAv7djAB8AAAAAAAAAAAAfAGOYnAAAZJQAwAAAAAAAAAAAAHQAv78AAEF1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IthdG8AACAASURBVAAAAAAAAAAAAAAAAAAAAAAAAAAAAAAAAAAAAAAAAAAAAAAAAAAAAAAAAAAAAAAAAAAAAAAAAAAAAAAAAAAAAAAAAAAAAAAAAAAAAAAAAAAAAAAAAAAAAAAAAAAAAAAAAAAAAAAAAAAAAAAAAAAAAAAAAAAAAAAAAAAAAAAAAAAAAAAAAAAAAAAAAAAAAAAAAAAAdAC///8A////AP///wD///8At2MfAAAAAAAAAAAAANTdAO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IwAQQEBAAEBAQABAQEAAQFBANSc4ACLQAAAAAAAAAAsIwAfAAAAAAAAAAAAAAAAAAAAAAAAAAAAAAAAAAAAAAAAAAAAAAAAAAAAAADAAHVBjAB0d2MAH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wACUZLgALCMfAADAtQCMSCgAIQAAAAAAAAAAAAAAAAAAAAAfYwC3/4sAQAAAAAAAAAAAAAAAAECLAL8AQQB1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QEsAdLjYAN8AAAAAAAAAAAAAAAAAAAAA4Z0ASQF1A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QAv///AP///wD///8A////ALdjHwAAAAAAAAAAAADU3QDhAAAAAAAAAAAAAAAAAAAAAAAAAAAAAAAAAAAAAAAAAAAAAAAA4Z0ASQFBAAC//wCL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MAEEBAQABAQEAAQEBAAEBQQDUnOAAi0AAAAAAAAAALCMAHwAAAAAAAAAAAAAAAAAAAAAAAAAAAAAAAAAAAAAAAAAAAAAAAAAAAECLvwAAQXU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bJzUAEFJnQDhAAAAAAAAAAAA4QCdaGQAAJxs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BLAHS42ADfAAAAAAAAAAAAAAAAAAAAAOGdAEkBdQDAAAAAAAAAAADAdQABIKwAVOD/AI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0AL///wD///8A////AP///wC3Yx8AAAAAAAAAAAAA1N0A4QAAAAAAAAAAAAAAAAAAAAAAAAAAAAAAAAAAAAAAAAAAAAAAAAAAAAAAQABsnNQAQXX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H2O3AOBUrAAgAQEAAQEBAAEBIACsVOAAt2Mf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Gyc1ABBSZ0A4QAAAAAAAAAAAOEAnWhkAACcbABAAAAAAOGdAElB1ACc4LcAYx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SwB0uNgA3wAAAAAAAAAAAAAAAAAAAADhnQBJAXUAwAAAAAAAAAAAAAAAAAAAAAAAAAAfY5gAnNSJAJ3f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9jALf/iwBAAAAAAAAAAAAAAAAAAAAAAAAAAAAAAAAAAAAAAAAAAB9jtwD///8A////AP///wC3Yx8AAAAAAAAAAAAAAAAAAAAAAAAAAAAAH2MAt/+L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t6XsvwAAIABJREFUAAAAAAAAAAAAAAAAAAAAAAAAAAAAAAAAAAAAAAAAAAAAAAAAAAAAAAAAAAAAAAAAAAAAAAAAAAAAAAAAAAAAAAAAAAAAAAAAAAAAAAAAAAAAAAAAAAAAAAAAAAAAAAAAAAAAAAAAAAAAAAAAAAAAAAAAAAAAAAAAAAAAAAAAASxP07AAAAAAAAAAAAAAAAAAAAAAAAAAAAAAAAAAAAAAAAAAAAAAAAAAAAAAAAAAAAAAAAAAAAAAAAAAAAAAH2O3AOBUrAAgAQEAAQEBAAEBIACsVOAAt2MfAAAAAADhvKwAuAC4AGQgAQABAQEAAQEBAAEBdQD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AAGyc1ABBSZ0A4QAAAAAAAAAAAOEAnWhkAACcbABAAAAAAAAAAAAAAAAAAAAAAAAAAAAAHwBjmFQArEFkALg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E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9jALf/AAAAAAAAAAAAAAAAAAAAAAAAAAAAAAAAAAAAAAAAAAAAAB9jtwD/YwAAAAAAAAAAAAAAAAAAAAAAAAAAAAAfY7cA/2M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9jtwDgAEkAIAFkAAAAAAAAAAAASJzgALdjHwAAAAAAAAAAAAAAAAAAAAAAAAAAAAAAAAAAH2MAmJysACB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KfMqcAAAgAElEQV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MzzkT4AAA+zSURBV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M9bp9vyJpxAAAAABJRU5ErkJggg==" id="34" name="Picture"/>
                    <pic:cNvPicPr>
                      <a:picLocks noChangeArrowheads="1" noChangeAspect="1"/>
                    </pic:cNvPicPr>
                  </pic:nvPicPr>
                  <pic:blipFill>
                    <a:blip r:embed="rId32"/>
                    <a:stretch>
                      <a:fillRect/>
                    </a:stretch>
                  </pic:blipFill>
                  <pic:spPr bwMode="auto">
                    <a:xfrm>
                      <a:off x="0" y="0"/>
                      <a:ext cx="3062920" cy="2909454"/>
                    </a:xfrm>
                    <a:prstGeom prst="rect">
                      <a:avLst/>
                    </a:prstGeom>
                    <a:noFill/>
                    <a:ln w="9525">
                      <a:noFill/>
                      <a:headEnd/>
                      <a:tailEnd/>
                    </a:ln>
                  </pic:spPr>
                </pic:pic>
              </a:graphicData>
            </a:graphic>
          </wp:inline>
        </w:drawing>
      </w:r>
    </w:p>
    <w:p>
      <w:pPr>
        <w:pStyle w:val="afff0"/>
      </w:pPr>
      <w:r>
        <w:t xml:space="preserve">（1）&lt;p&gt;要发送的数据为10011101采用CRC的生成多项式是P(x)=X3+X2+1试计算该数据的CRC码？最后发送的数据为多少？&lt;/p&gt;（7.5分）</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fff0"/>
      </w:pPr>
      <w:r>
        <w:t xml:space="preserve">（2）&lt;p&gt;DHCP是Dynamic Host Configuration Protocol的缩写，即动态主机配置协议。结合下图说明DHCP工作的四大过程？&lt;/p&gt; 见图1-M</w:t>
      </w:r>
      <w:r>
        <w:drawing>
          <wp:inline>
            <wp:extent cx="3695178" cy="730684"/>
            <wp:effectExtent b="0" l="0" r="0" t="0"/>
            <wp:docPr descr="1-M.png" title="76995420eab2116fbb61a0ff4263a2f62cea9787.png" id="36" name="Picture"/>
            <a:graphic>
              <a:graphicData uri="http://schemas.openxmlformats.org/drawingml/2006/picture">
                <pic:pic>
                  <pic:nvPicPr>
                    <pic:cNvPr descr="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" id="37" name="Picture"/>
                    <pic:cNvPicPr>
                      <a:picLocks noChangeArrowheads="1" noChangeAspect="1"/>
                    </pic:cNvPicPr>
                  </pic:nvPicPr>
                  <pic:blipFill>
                    <a:blip r:embed="rId35"/>
                    <a:stretch>
                      <a:fillRect/>
                    </a:stretch>
                  </pic:blipFill>
                  <pic:spPr bwMode="auto">
                    <a:xfrm>
                      <a:off x="0" y="0"/>
                      <a:ext cx="3695178" cy="730684"/>
                    </a:xfrm>
                    <a:prstGeom prst="rect">
                      <a:avLst/>
                    </a:prstGeom>
                    <a:noFill/>
                    <a:ln w="9525">
                      <a:noFill/>
                      <a:headEnd/>
                      <a:tailEnd/>
                    </a:ln>
                  </pic:spPr>
                </pic:pic>
              </a:graphicData>
            </a:graphic>
          </wp:inline>
        </w:drawing>
      </w:r>
      <w:r>
        <w:t xml:space="preserve">（7.5分）</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 Type="http://schemas.openxmlformats.org/officeDocument/2006/relationships/image" Id="rId29" Target="media/rId29.jfif" /><Relationship Type="http://schemas.openxmlformats.org/officeDocument/2006/relationships/image" Id="rId35" Target="media/rId35.jfif" /><Relationship Type="http://schemas.openxmlformats.org/officeDocument/2006/relationships/image" Id="rId26" Target="media/rId26.jfif" /><Relationship Type="http://schemas.openxmlformats.org/officeDocument/2006/relationships/image" Id="rId23" Target="media/rId23.jfif" /><Relationship Type="http://schemas.openxmlformats.org/officeDocument/2006/relationships/image" Id="rId20" Target="media/rId20.jfif" /><Relationship Type="http://schemas.openxmlformats.org/officeDocument/2006/relationships/image" Id="rId32" Target="media/rId32.jfif"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2025-04-02T06:26:32Z</dcterms:created>
  <dcterms:modified xsi:type="dcterms:W3CDTF">2025-04-02T06:26:32Z</dcterms:modified>
</cp:coreProperties>
</file>

<file path=docProps/custom.xml><?xml version="1.0" encoding="utf-8"?>
<Properties xmlns="http://schemas.openxmlformats.org/officeDocument/2006/custom-properties" xmlns:vt="http://schemas.openxmlformats.org/officeDocument/2006/docPropsVTypes"/>
</file>