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E455A8">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210FC94B">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210FC94B">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5B4CD8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63950A">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CE5B9E">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5F0DD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C2876C">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5B4CD8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763950A">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ECE5B9E">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4B5F0DD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6C2876C">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36896CAF">
      <w:pPr>
        <w:pStyle w:val="51"/>
      </w:pPr>
      <w:r>
        <w:t>客户服务管理员三级理论知识试卷</w:t>
      </w:r>
    </w:p>
    <w:p w14:paraId="3D7DDA6B">
      <w:pPr>
        <w:pStyle w:val="80"/>
      </w:pPr>
      <w:r>
        <w:t>试卷编码：407020331-2025030001</w:t>
      </w:r>
    </w:p>
    <w:p w14:paraId="1411CC09">
      <w:pPr>
        <w:pStyle w:val="39"/>
      </w:pPr>
      <w:r>
        <w:t>职    业：客户服务管理员</w:t>
      </w:r>
    </w:p>
    <w:p w14:paraId="1B8F44A4">
      <w:pPr>
        <w:pStyle w:val="39"/>
      </w:pPr>
      <w:r>
        <w:t>等    级：三级</w:t>
      </w:r>
    </w:p>
    <w:p w14:paraId="760C5659">
      <w:pPr>
        <w:pStyle w:val="39"/>
      </w:pPr>
      <w:r>
        <w:t>卷 册 一：理论知识</w:t>
      </w:r>
    </w:p>
    <w:p w14:paraId="3CEB2D93">
      <w:pPr>
        <w:pStyle w:val="51"/>
      </w:pPr>
      <w:r>
        <w:t>注   意   事   项</w:t>
      </w:r>
    </w:p>
    <w:p w14:paraId="46F199F2">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368CE8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A693E40">
            <w:pPr>
              <w:jc w:val="center"/>
              <w:rPr>
                <w:rFonts w:ascii="宋体" w:hAnsi="宋体"/>
              </w:rPr>
            </w:pPr>
          </w:p>
        </w:tc>
        <w:tc>
          <w:tcPr>
            <w:tcW w:w="1400" w:type="dxa"/>
            <w:vAlign w:val="center"/>
          </w:tcPr>
          <w:p w14:paraId="219DFD8D">
            <w:pPr>
              <w:jc w:val="center"/>
              <w:rPr>
                <w:rFonts w:hint="eastAsia" w:ascii="宋体" w:hAnsi="宋体"/>
              </w:rPr>
            </w:pPr>
            <w:r>
              <w:rPr>
                <w:rFonts w:hint="eastAsia" w:ascii="宋体" w:hAnsi="宋体"/>
              </w:rPr>
              <w:t>一</w:t>
            </w:r>
          </w:p>
        </w:tc>
        <w:tc>
          <w:tcPr>
            <w:tcW w:w="1400" w:type="dxa"/>
            <w:vAlign w:val="center"/>
          </w:tcPr>
          <w:p w14:paraId="2CF4AE0B">
            <w:pPr>
              <w:jc w:val="center"/>
              <w:rPr>
                <w:rFonts w:hint="eastAsia" w:ascii="宋体" w:hAnsi="宋体"/>
              </w:rPr>
            </w:pPr>
            <w:r>
              <w:rPr>
                <w:rFonts w:hint="eastAsia" w:ascii="宋体" w:hAnsi="宋体"/>
              </w:rPr>
              <w:t>二</w:t>
            </w:r>
          </w:p>
        </w:tc>
        <w:tc>
          <w:tcPr>
            <w:tcW w:w="1400" w:type="dxa"/>
            <w:vAlign w:val="center"/>
          </w:tcPr>
          <w:p w14:paraId="2C67558E">
            <w:pPr>
              <w:jc w:val="center"/>
              <w:rPr>
                <w:rFonts w:hint="eastAsia" w:ascii="宋体" w:hAnsi="宋体"/>
              </w:rPr>
            </w:pPr>
            <w:r>
              <w:rPr>
                <w:rFonts w:hint="eastAsia" w:ascii="宋体" w:hAnsi="宋体"/>
              </w:rPr>
              <w:t>三</w:t>
            </w:r>
          </w:p>
        </w:tc>
        <w:tc>
          <w:tcPr>
            <w:tcW w:w="1440" w:type="dxa"/>
            <w:vAlign w:val="center"/>
          </w:tcPr>
          <w:p w14:paraId="687C29B9">
            <w:pPr>
              <w:jc w:val="center"/>
              <w:rPr>
                <w:rFonts w:hint="eastAsia" w:ascii="宋体" w:hAnsi="宋体"/>
              </w:rPr>
            </w:pPr>
            <w:r>
              <w:rPr>
                <w:rFonts w:hint="eastAsia" w:ascii="宋体" w:hAnsi="宋体"/>
              </w:rPr>
              <w:t>总　分</w:t>
            </w:r>
          </w:p>
        </w:tc>
      </w:tr>
      <w:tr w14:paraId="64A865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212AFC40">
            <w:pPr>
              <w:jc w:val="center"/>
              <w:rPr>
                <w:rFonts w:hint="eastAsia" w:ascii="宋体" w:hAnsi="宋体"/>
              </w:rPr>
            </w:pPr>
            <w:r>
              <w:rPr>
                <w:rFonts w:hint="eastAsia" w:ascii="宋体" w:hAnsi="宋体"/>
              </w:rPr>
              <w:t>得　分</w:t>
            </w:r>
          </w:p>
        </w:tc>
        <w:tc>
          <w:tcPr>
            <w:tcW w:w="1009" w:type="dxa"/>
            <w:vAlign w:val="center"/>
          </w:tcPr>
          <w:p w14:paraId="59036081">
            <w:pPr>
              <w:jc w:val="center"/>
              <w:rPr>
                <w:rFonts w:ascii="宋体" w:hAnsi="宋体"/>
              </w:rPr>
            </w:pPr>
          </w:p>
        </w:tc>
        <w:tc>
          <w:tcPr>
            <w:tcW w:w="1009" w:type="dxa"/>
            <w:vAlign w:val="center"/>
          </w:tcPr>
          <w:p w14:paraId="29BC9DBC">
            <w:pPr>
              <w:jc w:val="center"/>
              <w:rPr>
                <w:rFonts w:ascii="宋体" w:hAnsi="宋体"/>
              </w:rPr>
            </w:pPr>
          </w:p>
        </w:tc>
        <w:tc>
          <w:tcPr>
            <w:tcW w:w="1009" w:type="dxa"/>
            <w:vAlign w:val="center"/>
          </w:tcPr>
          <w:p w14:paraId="18F0DA2D">
            <w:pPr>
              <w:jc w:val="center"/>
              <w:rPr>
                <w:rFonts w:ascii="宋体" w:hAnsi="宋体"/>
              </w:rPr>
            </w:pPr>
          </w:p>
        </w:tc>
        <w:tc>
          <w:tcPr>
            <w:tcW w:w="1009" w:type="dxa"/>
            <w:vAlign w:val="center"/>
          </w:tcPr>
          <w:p w14:paraId="7C9FE54B">
            <w:pPr>
              <w:jc w:val="center"/>
              <w:rPr>
                <w:rFonts w:ascii="宋体" w:hAnsi="宋体"/>
              </w:rPr>
            </w:pPr>
          </w:p>
        </w:tc>
      </w:tr>
    </w:tbl>
    <w:p w14:paraId="058C2923">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B477B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EEF669D">
            <w:pPr>
              <w:keepNext/>
              <w:jc w:val="center"/>
            </w:pPr>
            <w:r>
              <w:rPr>
                <w:rFonts w:hint="eastAsia"/>
              </w:rPr>
              <w:t>得　分</w:t>
            </w:r>
          </w:p>
        </w:tc>
        <w:tc>
          <w:tcPr>
            <w:tcW w:w="1440" w:type="dxa"/>
            <w:vAlign w:val="center"/>
          </w:tcPr>
          <w:p w14:paraId="4FA01636">
            <w:pPr>
              <w:keepNext/>
              <w:jc w:val="center"/>
            </w:pPr>
          </w:p>
        </w:tc>
      </w:tr>
      <w:tr w14:paraId="152E5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155F8F9">
            <w:pPr>
              <w:keepNext/>
              <w:jc w:val="center"/>
            </w:pPr>
            <w:r>
              <w:rPr>
                <w:rFonts w:hint="eastAsia"/>
              </w:rPr>
              <w:t>评分人</w:t>
            </w:r>
          </w:p>
        </w:tc>
        <w:tc>
          <w:tcPr>
            <w:tcW w:w="1440" w:type="dxa"/>
            <w:vAlign w:val="center"/>
          </w:tcPr>
          <w:p w14:paraId="328ED094">
            <w:pPr>
              <w:keepNext/>
              <w:jc w:val="center"/>
            </w:pPr>
          </w:p>
        </w:tc>
      </w:tr>
    </w:tbl>
    <w:p w14:paraId="047D36A2">
      <w:pPr>
        <w:pStyle w:val="79"/>
      </w:pPr>
      <w:r>
        <w:t>一、单选题（每题1分，共40分。）</w:t>
      </w:r>
    </w:p>
    <w:p w14:paraId="751D9009">
      <w:pPr>
        <w:pStyle w:val="75"/>
      </w:pPr>
      <w:r>
        <w:t>1、根据电子商务应用领域分类，主要应用于（　　）。</w:t>
      </w:r>
    </w:p>
    <w:p w14:paraId="13AACD08">
      <w:pPr>
        <w:pStyle w:val="77"/>
      </w:pPr>
      <w:r>
        <w:tab/>
      </w:r>
      <w:r>
        <w:t>A、企业间的商务活动</w:t>
      </w:r>
      <w:r>
        <w:tab/>
      </w:r>
      <w:r>
        <w:t>B、企业内的业务运作</w:t>
      </w:r>
    </w:p>
    <w:p w14:paraId="373E5D75">
      <w:pPr>
        <w:pStyle w:val="77"/>
      </w:pPr>
      <w:r>
        <w:tab/>
      </w:r>
      <w:r>
        <w:t>C、个人网上服务</w:t>
      </w:r>
      <w:r>
        <w:tab/>
      </w:r>
      <w:r>
        <w:t>D、个人关系网运作</w:t>
      </w:r>
    </w:p>
    <w:p w14:paraId="7CC6D3A2">
      <w:pPr>
        <w:pStyle w:val="75"/>
      </w:pPr>
      <w:r>
        <w:t>2、需要与需求是不同在于（　　）。</w:t>
      </w:r>
    </w:p>
    <w:p w14:paraId="24F3EB41">
      <w:pPr>
        <w:pStyle w:val="76"/>
      </w:pPr>
      <w:r>
        <w:tab/>
      </w:r>
      <w:r>
        <w:t>A、伸缩性</w:t>
      </w:r>
    </w:p>
    <w:p w14:paraId="69DC2CB1">
      <w:pPr>
        <w:pStyle w:val="76"/>
      </w:pPr>
      <w:r>
        <w:tab/>
      </w:r>
      <w:r>
        <w:t>B、层次性</w:t>
      </w:r>
    </w:p>
    <w:p w14:paraId="68187CED">
      <w:pPr>
        <w:pStyle w:val="76"/>
      </w:pPr>
      <w:r>
        <w:tab/>
      </w:r>
      <w:r>
        <w:t>C、需要被认为是个体的一种内部状态，或者说是一种倾向</w:t>
      </w:r>
    </w:p>
    <w:p w14:paraId="7E9611C6">
      <w:pPr>
        <w:pStyle w:val="76"/>
      </w:pPr>
      <w:r>
        <w:tab/>
      </w:r>
      <w:r>
        <w:t>D、需求是站在需和求两个角度看问题的，即需要和追求的满足，强调需的实现</w:t>
      </w:r>
    </w:p>
    <w:p w14:paraId="75537762">
      <w:pPr>
        <w:pStyle w:val="75"/>
      </w:pPr>
      <w:r>
        <w:t>3、现场管理中的专业示范要求中（　　）是错误的。</w:t>
      </w:r>
    </w:p>
    <w:p w14:paraId="279C5E12">
      <w:pPr>
        <w:pStyle w:val="76"/>
      </w:pPr>
      <w:r>
        <w:tab/>
      </w:r>
      <w:r>
        <w:t>A、语言要先与动作</w:t>
      </w:r>
    </w:p>
    <w:p w14:paraId="1BCDF49A">
      <w:pPr>
        <w:pStyle w:val="76"/>
      </w:pPr>
      <w:r>
        <w:tab/>
      </w:r>
      <w:r>
        <w:t>B、与观看者同步，每示范到一定阶段，注意观看者的反应</w:t>
      </w:r>
    </w:p>
    <w:p w14:paraId="2CF7DBEC">
      <w:pPr>
        <w:pStyle w:val="76"/>
      </w:pPr>
      <w:r>
        <w:tab/>
      </w:r>
      <w:r>
        <w:t>C、借助道具时，示范需要注意规范细节</w:t>
      </w:r>
    </w:p>
    <w:p w14:paraId="29ABABD6">
      <w:pPr>
        <w:pStyle w:val="76"/>
      </w:pPr>
      <w:r>
        <w:tab/>
      </w:r>
      <w:r>
        <w:t>D、有示范过程中有效处理提问</w:t>
      </w:r>
    </w:p>
    <w:p w14:paraId="4ED32FFE">
      <w:pPr>
        <w:pStyle w:val="75"/>
      </w:pPr>
      <w:r>
        <w:t>4、从客户内涵来看，客户是指（　　）。</w:t>
      </w:r>
    </w:p>
    <w:p w14:paraId="51DDD0E6">
      <w:pPr>
        <w:pStyle w:val="76"/>
      </w:pPr>
      <w:r>
        <w:tab/>
      </w:r>
      <w:r>
        <w:t>A、客户是所有接受产品和服务和组织和个人的统称</w:t>
      </w:r>
    </w:p>
    <w:p w14:paraId="56B6CF7A">
      <w:pPr>
        <w:pStyle w:val="76"/>
      </w:pPr>
      <w:r>
        <w:tab/>
      </w:r>
      <w:r>
        <w:t>B、客户包括内部客户和外部客户</w:t>
      </w:r>
    </w:p>
    <w:p w14:paraId="16650823">
      <w:pPr>
        <w:pStyle w:val="76"/>
      </w:pPr>
      <w:r>
        <w:tab/>
      </w:r>
      <w:r>
        <w:t>C、外部客户包括了中间客户和最终客户</w:t>
      </w:r>
    </w:p>
    <w:p w14:paraId="6714EA22">
      <w:pPr>
        <w:pStyle w:val="76"/>
      </w:pPr>
      <w:r>
        <w:tab/>
      </w:r>
      <w:r>
        <w:t>D、对内部客户的服务是指给企业上游部门的人员提供服务</w:t>
      </w:r>
    </w:p>
    <w:p w14:paraId="07045876">
      <w:pPr>
        <w:pStyle w:val="75"/>
      </w:pPr>
      <w:r>
        <w:t>5、生产管理中设置生产管理系统工作是属于（　　）。</w:t>
      </w:r>
    </w:p>
    <w:p w14:paraId="3E100C94">
      <w:pPr>
        <w:pStyle w:val="77"/>
      </w:pPr>
      <w:r>
        <w:tab/>
      </w:r>
      <w:r>
        <w:t>A、生产计划工作</w:t>
      </w:r>
      <w:r>
        <w:tab/>
      </w:r>
      <w:r>
        <w:t>B、生产控制工作</w:t>
      </w:r>
    </w:p>
    <w:p w14:paraId="51C224D5">
      <w:pPr>
        <w:pStyle w:val="77"/>
      </w:pPr>
      <w:r>
        <w:tab/>
      </w:r>
      <w:r>
        <w:t>C、生产效益工作</w:t>
      </w:r>
      <w:r>
        <w:tab/>
      </w:r>
      <w:r>
        <w:t>D、生产组织工作</w:t>
      </w:r>
    </w:p>
    <w:p w14:paraId="5B6FB121">
      <w:pPr>
        <w:pStyle w:val="75"/>
      </w:pPr>
      <w:r>
        <w:t>6、以下沟通管理方式，（　　）是不妥当的。</w:t>
      </w:r>
    </w:p>
    <w:p w14:paraId="508652B0">
      <w:pPr>
        <w:pStyle w:val="77"/>
      </w:pPr>
      <w:r>
        <w:tab/>
      </w:r>
      <w:r>
        <w:t>A、力求表达清楚</w:t>
      </w:r>
      <w:r>
        <w:tab/>
      </w:r>
      <w:r>
        <w:t>B、传递力求准确</w:t>
      </w:r>
    </w:p>
    <w:p w14:paraId="4211C0DE">
      <w:pPr>
        <w:pStyle w:val="77"/>
      </w:pPr>
      <w:r>
        <w:tab/>
      </w:r>
      <w:r>
        <w:t>C、消除下级人员的顾虑</w:t>
      </w:r>
      <w:r>
        <w:tab/>
      </w:r>
      <w:r>
        <w:t>D、信息全部进行保密</w:t>
      </w:r>
    </w:p>
    <w:p w14:paraId="37BC21A6">
      <w:pPr>
        <w:pStyle w:val="75"/>
      </w:pPr>
      <w:r>
        <w:t>7、为了迎接服务现场的突发状况，要求客户服务管理师具有（　　）。</w:t>
      </w:r>
    </w:p>
    <w:p w14:paraId="77335092">
      <w:pPr>
        <w:pStyle w:val="77"/>
      </w:pPr>
      <w:r>
        <w:tab/>
      </w:r>
      <w:r>
        <w:t>A、快捷的理解</w:t>
      </w:r>
      <w:r>
        <w:tab/>
      </w:r>
      <w:r>
        <w:t>B、专业的示范技巧</w:t>
      </w:r>
    </w:p>
    <w:p w14:paraId="7670E5AF">
      <w:pPr>
        <w:pStyle w:val="77"/>
      </w:pPr>
      <w:r>
        <w:tab/>
      </w:r>
      <w:r>
        <w:t>C、清晰的表述</w:t>
      </w:r>
      <w:r>
        <w:tab/>
      </w:r>
      <w:r>
        <w:t>D、敏捷的思维</w:t>
      </w:r>
    </w:p>
    <w:p w14:paraId="347505C2">
      <w:pPr>
        <w:pStyle w:val="75"/>
      </w:pPr>
      <w:r>
        <w:t>8、网络服务中，电子邮件对比现场服务、电话服务等，其优势描述不正确的是（　　）。</w:t>
      </w:r>
    </w:p>
    <w:p w14:paraId="5706D47A">
      <w:pPr>
        <w:pStyle w:val="77"/>
      </w:pPr>
      <w:r>
        <w:tab/>
      </w:r>
      <w:r>
        <w:t>A、可以同时传送多人</w:t>
      </w:r>
      <w:r>
        <w:tab/>
      </w:r>
      <w:r>
        <w:t>B、沟通时不需要双方同时在线</w:t>
      </w:r>
    </w:p>
    <w:p w14:paraId="19A47F2A">
      <w:pPr>
        <w:pStyle w:val="77"/>
      </w:pPr>
      <w:r>
        <w:tab/>
      </w:r>
      <w:r>
        <w:t>C、办公自动化，节约纸张</w:t>
      </w:r>
      <w:r>
        <w:tab/>
      </w:r>
      <w:r>
        <w:t>D、有普遍认可的格式</w:t>
      </w:r>
    </w:p>
    <w:p w14:paraId="6843E34E">
      <w:pPr>
        <w:pStyle w:val="75"/>
      </w:pPr>
      <w:r>
        <w:t>9、沟通中最重要的就是用心（　　）。</w:t>
      </w:r>
    </w:p>
    <w:p w14:paraId="78A9E7D3">
      <w:pPr>
        <w:pStyle w:val="78"/>
      </w:pPr>
      <w:r>
        <w:tab/>
      </w:r>
      <w:r>
        <w:t>A、理解</w:t>
      </w:r>
      <w:r>
        <w:tab/>
      </w:r>
      <w:r>
        <w:t>B、提问</w:t>
      </w:r>
      <w:r>
        <w:tab/>
      </w:r>
      <w:r>
        <w:t>C、聆听</w:t>
      </w:r>
      <w:r>
        <w:tab/>
      </w:r>
      <w:r>
        <w:t>D、总结</w:t>
      </w:r>
    </w:p>
    <w:p w14:paraId="783A7EE0">
      <w:pPr>
        <w:pStyle w:val="75"/>
      </w:pPr>
      <w:r>
        <w:t>10、服务三要素中，以下哪个说法是错误的（　　）。</w:t>
      </w:r>
    </w:p>
    <w:p w14:paraId="76FC2DB9">
      <w:pPr>
        <w:pStyle w:val="76"/>
      </w:pPr>
      <w:r>
        <w:tab/>
      </w:r>
      <w:r>
        <w:t>A、服务的构成要素包括主体、客体和媒介。</w:t>
      </w:r>
    </w:p>
    <w:p w14:paraId="6FFE192D">
      <w:pPr>
        <w:pStyle w:val="76"/>
      </w:pPr>
      <w:r>
        <w:tab/>
      </w:r>
      <w:r>
        <w:t>B、服务的主体就是指服务的接受者</w:t>
      </w:r>
    </w:p>
    <w:p w14:paraId="422A0C93">
      <w:pPr>
        <w:pStyle w:val="76"/>
      </w:pPr>
      <w:r>
        <w:tab/>
      </w:r>
      <w:r>
        <w:t>C、媒介是协助服务提供者将服务顺利地传递给客户</w:t>
      </w:r>
    </w:p>
    <w:p w14:paraId="285B89E8">
      <w:pPr>
        <w:pStyle w:val="76"/>
      </w:pPr>
      <w:r>
        <w:tab/>
      </w:r>
      <w:r>
        <w:t>D、服务媒介可以帮助客户更好地接受服务</w:t>
      </w:r>
    </w:p>
    <w:p w14:paraId="0E7B8C40">
      <w:pPr>
        <w:pStyle w:val="75"/>
      </w:pPr>
      <w:r>
        <w:t>11、客户服务文化建设的要素说法正确的是（　　）。</w:t>
      </w:r>
    </w:p>
    <w:p w14:paraId="11087219">
      <w:pPr>
        <w:pStyle w:val="76"/>
      </w:pPr>
      <w:r>
        <w:tab/>
      </w:r>
      <w:r>
        <w:t>A、投诉管理是发现服务缺陷的重要手段</w:t>
      </w:r>
    </w:p>
    <w:p w14:paraId="38DF0BA0">
      <w:pPr>
        <w:pStyle w:val="76"/>
      </w:pPr>
      <w:r>
        <w:tab/>
      </w:r>
      <w:r>
        <w:t>B、服务管理是指对服务流程的管理</w:t>
      </w:r>
    </w:p>
    <w:p w14:paraId="5A242974">
      <w:pPr>
        <w:pStyle w:val="76"/>
      </w:pPr>
      <w:r>
        <w:tab/>
      </w:r>
      <w:r>
        <w:t>C、服务策划是指对服务标准的制定。</w:t>
      </w:r>
    </w:p>
    <w:p w14:paraId="525F24A2">
      <w:pPr>
        <w:pStyle w:val="76"/>
      </w:pPr>
      <w:r>
        <w:tab/>
      </w:r>
      <w:r>
        <w:t>D、领导承诺是指领导向员工、向客户、向社会做出服务承诺，接受社会监督。</w:t>
      </w:r>
    </w:p>
    <w:p w14:paraId="67DAE2B7">
      <w:pPr>
        <w:pStyle w:val="75"/>
      </w:pPr>
      <w:r>
        <w:t>12、顾客对某种需要满足之后，还会随时间和空间的推移而呈现明显的（　　）。</w:t>
      </w:r>
    </w:p>
    <w:p w14:paraId="69DC34E1">
      <w:pPr>
        <w:pStyle w:val="78"/>
      </w:pPr>
      <w:r>
        <w:tab/>
      </w:r>
      <w:r>
        <w:t>A、伸缩性</w:t>
      </w:r>
      <w:r>
        <w:tab/>
      </w:r>
      <w:r>
        <w:t>B、层次性</w:t>
      </w:r>
      <w:r>
        <w:tab/>
      </w:r>
      <w:r>
        <w:t>C、发展性</w:t>
      </w:r>
      <w:r>
        <w:tab/>
      </w:r>
      <w:r>
        <w:t>D、周期性</w:t>
      </w:r>
    </w:p>
    <w:p w14:paraId="5E93622B">
      <w:pPr>
        <w:pStyle w:val="75"/>
      </w:pPr>
      <w:r>
        <w:t>13、顾客购买决策的原则有（　　）。</w:t>
      </w:r>
    </w:p>
    <w:p w14:paraId="12E29D2C">
      <w:pPr>
        <w:pStyle w:val="76"/>
      </w:pPr>
      <w:r>
        <w:tab/>
      </w:r>
      <w:r>
        <w:t>A、遗憾最小化原则和相对满意原则</w:t>
      </w:r>
    </w:p>
    <w:p w14:paraId="5E3C479D">
      <w:pPr>
        <w:pStyle w:val="76"/>
      </w:pPr>
      <w:r>
        <w:tab/>
      </w:r>
      <w:r>
        <w:t>B、遗憾最小化原则和满意原则</w:t>
      </w:r>
    </w:p>
    <w:p w14:paraId="7BEAE373">
      <w:pPr>
        <w:pStyle w:val="76"/>
      </w:pPr>
      <w:r>
        <w:tab/>
      </w:r>
      <w:r>
        <w:t>C、最大满意原则和遗憾最小化原则</w:t>
      </w:r>
    </w:p>
    <w:p w14:paraId="040EF43D">
      <w:pPr>
        <w:pStyle w:val="76"/>
      </w:pPr>
      <w:r>
        <w:tab/>
      </w:r>
      <w:r>
        <w:t>D、满意原则和相对满意原则</w:t>
      </w:r>
    </w:p>
    <w:p w14:paraId="1C2DAEC6">
      <w:pPr>
        <w:pStyle w:val="75"/>
      </w:pPr>
      <w:r>
        <w:t>14、岗位说明书的作用描述不正确的是（　　）。</w:t>
      </w:r>
    </w:p>
    <w:p w14:paraId="676C42C8">
      <w:pPr>
        <w:pStyle w:val="77"/>
      </w:pPr>
      <w:r>
        <w:tab/>
      </w:r>
      <w:r>
        <w:t>A、便于招聘和选择员工</w:t>
      </w:r>
      <w:r>
        <w:tab/>
      </w:r>
      <w:r>
        <w:t>B、便于发展和评价员工</w:t>
      </w:r>
    </w:p>
    <w:p w14:paraId="76D08E43">
      <w:pPr>
        <w:pStyle w:val="77"/>
      </w:pPr>
      <w:r>
        <w:tab/>
      </w:r>
      <w:r>
        <w:t>C、明确薪酬政策</w:t>
      </w:r>
      <w:r>
        <w:tab/>
      </w:r>
      <w:r>
        <w:t>D、便于发展员工兴趣</w:t>
      </w:r>
    </w:p>
    <w:p w14:paraId="47D21E7F">
      <w:pPr>
        <w:pStyle w:val="75"/>
      </w:pPr>
      <w:r>
        <w:t>15、下列走姿不正确的是（　　）</w:t>
      </w:r>
    </w:p>
    <w:p w14:paraId="7E86B3FD">
      <w:pPr>
        <w:pStyle w:val="76"/>
      </w:pPr>
      <w:r>
        <w:tab/>
      </w:r>
      <w:r>
        <w:t>A、走路时，身体重心稍向前</w:t>
      </w:r>
    </w:p>
    <w:p w14:paraId="09D9D5B9">
      <w:pPr>
        <w:pStyle w:val="76"/>
      </w:pPr>
      <w:r>
        <w:tab/>
      </w:r>
      <w:r>
        <w:t>B、走路时，为了姿态更优美，可以稍扭臀</w:t>
      </w:r>
    </w:p>
    <w:p w14:paraId="7A838CAD">
      <w:pPr>
        <w:pStyle w:val="76"/>
      </w:pPr>
      <w:r>
        <w:tab/>
      </w:r>
      <w:r>
        <w:t>C、走路时，自然摆动双臂，前后幅度大约45度左右</w:t>
      </w:r>
    </w:p>
    <w:p w14:paraId="5FE77C9C">
      <w:pPr>
        <w:pStyle w:val="76"/>
      </w:pPr>
      <w:r>
        <w:tab/>
      </w:r>
      <w:r>
        <w:t>D、穿裙子或旗袍时不可跨大步</w:t>
      </w:r>
    </w:p>
    <w:p w14:paraId="23E456AB">
      <w:pPr>
        <w:pStyle w:val="75"/>
      </w:pPr>
      <w:r>
        <w:t>16、个人沟通的障碍描述不正确的是（　　）。</w:t>
      </w:r>
    </w:p>
    <w:p w14:paraId="1967073A">
      <w:pPr>
        <w:pStyle w:val="77"/>
      </w:pPr>
      <w:r>
        <w:tab/>
      </w:r>
      <w:r>
        <w:t>A、沟通过程因素</w:t>
      </w:r>
      <w:r>
        <w:tab/>
      </w:r>
      <w:r>
        <w:t>B、认知错误或理解偏差</w:t>
      </w:r>
    </w:p>
    <w:p w14:paraId="5B7045C3">
      <w:pPr>
        <w:pStyle w:val="77"/>
      </w:pPr>
      <w:r>
        <w:tab/>
      </w:r>
      <w:r>
        <w:t>C、心理和情绪因素</w:t>
      </w:r>
      <w:r>
        <w:tab/>
      </w:r>
      <w:r>
        <w:t>D、信息的泛滥</w:t>
      </w:r>
    </w:p>
    <w:p w14:paraId="16951551">
      <w:pPr>
        <w:pStyle w:val="75"/>
      </w:pPr>
      <w:r>
        <w:t>17、有关服务质量的特性（　　）是不正确的。</w:t>
      </w:r>
    </w:p>
    <w:p w14:paraId="32B0A8D0">
      <w:pPr>
        <w:pStyle w:val="76"/>
      </w:pPr>
      <w:r>
        <w:tab/>
      </w:r>
      <w:r>
        <w:t>A、服务质量是一个主观范畴</w:t>
      </w:r>
    </w:p>
    <w:p w14:paraId="09C0BB3F">
      <w:pPr>
        <w:pStyle w:val="76"/>
      </w:pPr>
      <w:r>
        <w:tab/>
      </w:r>
      <w:r>
        <w:t>B、服务质量是在客户服务人员与客户的互动过程中形成的</w:t>
      </w:r>
    </w:p>
    <w:p w14:paraId="42433830">
      <w:pPr>
        <w:pStyle w:val="76"/>
      </w:pPr>
      <w:r>
        <w:tab/>
      </w:r>
      <w:r>
        <w:t>C、服务质量出自客户感知，具有很可强的主观性和差异性</w:t>
      </w:r>
    </w:p>
    <w:p w14:paraId="1EE94486">
      <w:pPr>
        <w:pStyle w:val="76"/>
      </w:pPr>
      <w:r>
        <w:tab/>
      </w:r>
      <w:r>
        <w:t>D、决定服务质量的是员工，不是客户</w:t>
      </w:r>
    </w:p>
    <w:p w14:paraId="4D262BB5">
      <w:pPr>
        <w:pStyle w:val="75"/>
      </w:pPr>
      <w:r>
        <w:t>18、面对面服务的核心是（　　）。</w:t>
      </w:r>
    </w:p>
    <w:p w14:paraId="549534D1">
      <w:pPr>
        <w:pStyle w:val="77"/>
      </w:pPr>
      <w:r>
        <w:tab/>
      </w:r>
      <w:r>
        <w:t>A、服务人员的形象</w:t>
      </w:r>
      <w:r>
        <w:tab/>
      </w:r>
      <w:r>
        <w:t>B、顾客与服务人员的相互交往</w:t>
      </w:r>
    </w:p>
    <w:p w14:paraId="410B007F">
      <w:pPr>
        <w:pStyle w:val="77"/>
      </w:pPr>
      <w:r>
        <w:tab/>
      </w:r>
      <w:r>
        <w:t>C、服务人员的技巧</w:t>
      </w:r>
      <w:r>
        <w:tab/>
      </w:r>
      <w:r>
        <w:t>D、服务人员的表情</w:t>
      </w:r>
    </w:p>
    <w:p w14:paraId="5B73F1BF">
      <w:pPr>
        <w:pStyle w:val="75"/>
      </w:pPr>
      <w:r>
        <w:t>19、建立投诉处理系统，应做好（　　）工作，以保证持续跟进，同时对企业完善服务质量、服务流程具有重要价值。</w:t>
      </w:r>
    </w:p>
    <w:p w14:paraId="311C60F8">
      <w:pPr>
        <w:pStyle w:val="76"/>
      </w:pPr>
      <w:r>
        <w:tab/>
      </w:r>
      <w:r>
        <w:t>A、对投诉事件及时通报</w:t>
      </w:r>
    </w:p>
    <w:p w14:paraId="1A7E9CC3">
      <w:pPr>
        <w:pStyle w:val="76"/>
      </w:pPr>
      <w:r>
        <w:tab/>
      </w:r>
      <w:r>
        <w:t>B、通过教育与培训提高服务人员处理客户投诉能力</w:t>
      </w:r>
    </w:p>
    <w:p w14:paraId="5B446892">
      <w:pPr>
        <w:pStyle w:val="76"/>
      </w:pPr>
      <w:r>
        <w:tab/>
      </w:r>
      <w:r>
        <w:t>C、制定客户各类投诉的处理准则</w:t>
      </w:r>
    </w:p>
    <w:p w14:paraId="3E14FD4F">
      <w:pPr>
        <w:pStyle w:val="76"/>
      </w:pPr>
      <w:r>
        <w:tab/>
      </w:r>
      <w:r>
        <w:t>D、将投诉事件存档</w:t>
      </w:r>
    </w:p>
    <w:p w14:paraId="517FBB75">
      <w:pPr>
        <w:pStyle w:val="75"/>
      </w:pPr>
      <w:r>
        <w:t>20、关于客户关系管理的作用，以下描述有误的是（　　）。</w:t>
      </w:r>
    </w:p>
    <w:p w14:paraId="298E9866">
      <w:pPr>
        <w:pStyle w:val="77"/>
      </w:pPr>
      <w:r>
        <w:tab/>
      </w:r>
      <w:r>
        <w:t>A、客户管理统一化</w:t>
      </w:r>
      <w:r>
        <w:tab/>
      </w:r>
      <w:r>
        <w:t>B、实现企业目标</w:t>
      </w:r>
    </w:p>
    <w:p w14:paraId="4B8FC453">
      <w:pPr>
        <w:pStyle w:val="77"/>
      </w:pPr>
      <w:r>
        <w:tab/>
      </w:r>
      <w:r>
        <w:t>C、掌握客户的动态</w:t>
      </w:r>
      <w:r>
        <w:tab/>
      </w:r>
      <w:r>
        <w:t>D、提供协同互动的平台</w:t>
      </w:r>
    </w:p>
    <w:p w14:paraId="77122D8B">
      <w:pPr>
        <w:pStyle w:val="75"/>
      </w:pPr>
      <w:r>
        <w:t>21、商务谈判步骤，正确的是（　　）。</w:t>
      </w:r>
    </w:p>
    <w:p w14:paraId="18D86666">
      <w:pPr>
        <w:pStyle w:val="76"/>
      </w:pPr>
      <w:r>
        <w:tab/>
      </w:r>
      <w:r>
        <w:t>A、申明价值-创造价值-克服障碍</w:t>
      </w:r>
    </w:p>
    <w:p w14:paraId="1C4E9FEC">
      <w:pPr>
        <w:pStyle w:val="76"/>
      </w:pPr>
      <w:r>
        <w:tab/>
      </w:r>
      <w:r>
        <w:t>B、创造价值-申明价值-克服障碍</w:t>
      </w:r>
    </w:p>
    <w:p w14:paraId="0CDBA471">
      <w:pPr>
        <w:pStyle w:val="76"/>
      </w:pPr>
      <w:r>
        <w:tab/>
      </w:r>
      <w:r>
        <w:t>C、申明价值-强化价值-克服障碍</w:t>
      </w:r>
    </w:p>
    <w:p w14:paraId="4B6C5418">
      <w:pPr>
        <w:pStyle w:val="76"/>
      </w:pPr>
      <w:r>
        <w:tab/>
      </w:r>
      <w:r>
        <w:t>D、申明价值-创造价值-达成共识</w:t>
      </w:r>
    </w:p>
    <w:p w14:paraId="37C08D3D">
      <w:pPr>
        <w:pStyle w:val="75"/>
      </w:pPr>
      <w:r>
        <w:t>22、加强员工教育训练可以从员工（　　）两个方面展开，把员工当成客户，提供各种机会让员工参与企业管理。</w:t>
      </w:r>
    </w:p>
    <w:p w14:paraId="2004E69E">
      <w:pPr>
        <w:pStyle w:val="78"/>
      </w:pPr>
      <w:r>
        <w:tab/>
      </w:r>
      <w:r>
        <w:t>A、意识及技巧</w:t>
      </w:r>
      <w:r>
        <w:tab/>
      </w:r>
      <w:r>
        <w:t>B、心态及业务</w:t>
      </w:r>
      <w:r>
        <w:tab/>
      </w:r>
      <w:r>
        <w:t>C、心理及技巧</w:t>
      </w:r>
      <w:r>
        <w:tab/>
      </w:r>
      <w:r>
        <w:t>D、心理和技能</w:t>
      </w:r>
    </w:p>
    <w:p w14:paraId="4A72CC04">
      <w:pPr>
        <w:pStyle w:val="75"/>
      </w:pPr>
      <w:r>
        <w:t>23、服务渠道,根据场合的不同,被分为（　　）。</w:t>
      </w:r>
    </w:p>
    <w:p w14:paraId="01670583">
      <w:pPr>
        <w:pStyle w:val="76"/>
      </w:pPr>
      <w:r>
        <w:tab/>
      </w:r>
      <w:r>
        <w:t>A、网络服务、营业厅服务、电话服务</w:t>
      </w:r>
    </w:p>
    <w:p w14:paraId="5910CFA1">
      <w:pPr>
        <w:pStyle w:val="76"/>
      </w:pPr>
      <w:r>
        <w:tab/>
      </w:r>
      <w:r>
        <w:t>B、现场服务、电子服务、上门服务</w:t>
      </w:r>
    </w:p>
    <w:p w14:paraId="39182073">
      <w:pPr>
        <w:pStyle w:val="76"/>
      </w:pPr>
      <w:r>
        <w:tab/>
      </w:r>
      <w:r>
        <w:t>C、网络服务、电话服务、现场服务</w:t>
      </w:r>
    </w:p>
    <w:p w14:paraId="4833D0F1">
      <w:pPr>
        <w:pStyle w:val="76"/>
      </w:pPr>
      <w:r>
        <w:tab/>
      </w:r>
      <w:r>
        <w:t>D、网络服务、电话服务、上门服务</w:t>
      </w:r>
    </w:p>
    <w:p w14:paraId="7C00923F">
      <w:pPr>
        <w:pStyle w:val="75"/>
      </w:pPr>
      <w:r>
        <w:t>24、根据电子商务模式分类，以下（　　）属于C TO C类型。</w:t>
      </w:r>
    </w:p>
    <w:p w14:paraId="5AF1F8C9">
      <w:pPr>
        <w:pStyle w:val="78"/>
      </w:pPr>
      <w:r>
        <w:tab/>
      </w:r>
      <w:r>
        <w:t>A、阿里巴巴</w:t>
      </w:r>
      <w:r>
        <w:tab/>
      </w:r>
      <w:r>
        <w:t>B、JOYO</w:t>
      </w:r>
      <w:r>
        <w:tab/>
      </w:r>
      <w:r>
        <w:t>C、淘宝网</w:t>
      </w:r>
      <w:r>
        <w:tab/>
      </w:r>
      <w:r>
        <w:t>D、当当网</w:t>
      </w:r>
    </w:p>
    <w:p w14:paraId="12015132">
      <w:pPr>
        <w:pStyle w:val="75"/>
      </w:pPr>
      <w:r>
        <w:t>25、客户关怀最终就是（　　）。</w:t>
      </w:r>
    </w:p>
    <w:p w14:paraId="146561D3">
      <w:pPr>
        <w:pStyle w:val="78"/>
      </w:pPr>
      <w:r>
        <w:tab/>
      </w:r>
      <w:r>
        <w:t>A、解决问题</w:t>
      </w:r>
      <w:r>
        <w:tab/>
      </w:r>
      <w:r>
        <w:t>B、服务技巧</w:t>
      </w:r>
      <w:r>
        <w:tab/>
      </w:r>
      <w:r>
        <w:t>C、关注细节</w:t>
      </w:r>
      <w:r>
        <w:tab/>
      </w:r>
      <w:r>
        <w:t>D、给出实惠</w:t>
      </w:r>
    </w:p>
    <w:p w14:paraId="0D690CB8">
      <w:pPr>
        <w:pStyle w:val="75"/>
      </w:pPr>
      <w:r>
        <w:t>26、服务安全管理的一般内容不包括（　　）。</w:t>
      </w:r>
    </w:p>
    <w:p w14:paraId="793EEAE9">
      <w:pPr>
        <w:pStyle w:val="78"/>
      </w:pPr>
      <w:r>
        <w:tab/>
      </w:r>
      <w:r>
        <w:t>A、防盗</w:t>
      </w:r>
      <w:r>
        <w:tab/>
      </w:r>
      <w:r>
        <w:t>B、防火</w:t>
      </w:r>
      <w:r>
        <w:tab/>
      </w:r>
      <w:r>
        <w:t>C、防冲突</w:t>
      </w:r>
      <w:r>
        <w:tab/>
      </w:r>
      <w:r>
        <w:t>D、防流失</w:t>
      </w:r>
    </w:p>
    <w:p w14:paraId="33E6E90A">
      <w:pPr>
        <w:pStyle w:val="75"/>
      </w:pPr>
      <w:r>
        <w:t>27、以下关于服务业的说法不正确的是：（　　）。</w:t>
      </w:r>
    </w:p>
    <w:p w14:paraId="7ED4731F">
      <w:pPr>
        <w:pStyle w:val="76"/>
      </w:pPr>
      <w:r>
        <w:tab/>
      </w:r>
      <w:r>
        <w:t>A、服务产业占GDP的比重成为判断一个国家经济发达与否的一个重要指标</w:t>
      </w:r>
    </w:p>
    <w:p w14:paraId="34A352CA">
      <w:pPr>
        <w:pStyle w:val="76"/>
      </w:pPr>
      <w:r>
        <w:tab/>
      </w:r>
      <w:r>
        <w:t>B、中国服务业发展在全球上来看是滞后的</w:t>
      </w:r>
    </w:p>
    <w:p w14:paraId="3CF69CE9">
      <w:pPr>
        <w:pStyle w:val="76"/>
      </w:pPr>
      <w:r>
        <w:tab/>
      </w:r>
      <w:r>
        <w:t>C、在2009年中国服务业的发展有了突飞猛进的成效，占GDP的50%以上</w:t>
      </w:r>
    </w:p>
    <w:p w14:paraId="51EAC5EC">
      <w:pPr>
        <w:pStyle w:val="76"/>
      </w:pPr>
      <w:r>
        <w:tab/>
      </w:r>
      <w:r>
        <w:t>D、形成了以服务业为主导的三、二、一经济结构</w:t>
      </w:r>
    </w:p>
    <w:p w14:paraId="4F499E16">
      <w:pPr>
        <w:pStyle w:val="75"/>
      </w:pPr>
      <w:r>
        <w:t>28、客户服务管理师的职业守则说法不正确是（　　）。</w:t>
      </w:r>
    </w:p>
    <w:p w14:paraId="16F95C06">
      <w:pPr>
        <w:pStyle w:val="76"/>
      </w:pPr>
      <w:r>
        <w:tab/>
      </w:r>
      <w:r>
        <w:t>A、遵纪守法，敬业爱岗，尊重客户，具有良好的职业道德</w:t>
      </w:r>
    </w:p>
    <w:p w14:paraId="59C172AB">
      <w:pPr>
        <w:pStyle w:val="76"/>
      </w:pPr>
      <w:r>
        <w:tab/>
      </w:r>
      <w:r>
        <w:t>B、尽职尽责，积极主动，协同合作，具有良好的团队精神</w:t>
      </w:r>
    </w:p>
    <w:p w14:paraId="4BC6959F">
      <w:pPr>
        <w:pStyle w:val="76"/>
      </w:pPr>
      <w:r>
        <w:tab/>
      </w:r>
      <w:r>
        <w:t>C、工作认真，业务熟悉，具有良好的学习能力</w:t>
      </w:r>
    </w:p>
    <w:p w14:paraId="3E85DEA4">
      <w:pPr>
        <w:pStyle w:val="76"/>
      </w:pPr>
      <w:r>
        <w:tab/>
      </w:r>
      <w:r>
        <w:t>D、客户服务管理师的职业守则是在国家职业标准中定义的</w:t>
      </w:r>
    </w:p>
    <w:p w14:paraId="3CEE7170">
      <w:pPr>
        <w:pStyle w:val="75"/>
      </w:pPr>
      <w:r>
        <w:t>29、岗位分析涉及对岗位内容进行系统的审查，以明确任务的（　　），工作条件，必要的责任和所需要的技能。</w:t>
      </w:r>
    </w:p>
    <w:p w14:paraId="03B35C52">
      <w:pPr>
        <w:pStyle w:val="78"/>
      </w:pPr>
      <w:r>
        <w:tab/>
      </w:r>
      <w:r>
        <w:t>A、性质</w:t>
      </w:r>
      <w:r>
        <w:tab/>
      </w:r>
      <w:r>
        <w:t>B、本质</w:t>
      </w:r>
      <w:r>
        <w:tab/>
      </w:r>
      <w:r>
        <w:t>C、内容</w:t>
      </w:r>
      <w:r>
        <w:tab/>
      </w:r>
      <w:r>
        <w:t>D、步骤</w:t>
      </w:r>
    </w:p>
    <w:p w14:paraId="73AFA81C">
      <w:pPr>
        <w:pStyle w:val="75"/>
      </w:pPr>
      <w:r>
        <w:t>30、市场调查的方法描述有误的是（　　）。</w:t>
      </w:r>
    </w:p>
    <w:p w14:paraId="5903CA44">
      <w:pPr>
        <w:pStyle w:val="76"/>
      </w:pPr>
      <w:r>
        <w:tab/>
      </w:r>
      <w:r>
        <w:t>A、观察法分为直接观察和实际痕迹测量</w:t>
      </w:r>
    </w:p>
    <w:p w14:paraId="30D29579">
      <w:pPr>
        <w:pStyle w:val="76"/>
      </w:pPr>
      <w:r>
        <w:tab/>
      </w:r>
      <w:r>
        <w:t>B、询问法分为面谈调查，电话调查，邮寄调查，留置询问表调查</w:t>
      </w:r>
    </w:p>
    <w:p w14:paraId="1EBD0145">
      <w:pPr>
        <w:pStyle w:val="76"/>
      </w:pPr>
      <w:r>
        <w:tab/>
      </w:r>
      <w:r>
        <w:t>C、实验法通常用来调查某种因素对市场销售量的影响</w:t>
      </w:r>
    </w:p>
    <w:p w14:paraId="59170F11">
      <w:pPr>
        <w:pStyle w:val="76"/>
      </w:pPr>
      <w:r>
        <w:tab/>
      </w:r>
      <w:r>
        <w:t>D、实验法分为模拟实验和现场实操实验</w:t>
      </w:r>
    </w:p>
    <w:p w14:paraId="42B482A9">
      <w:pPr>
        <w:pStyle w:val="75"/>
      </w:pPr>
      <w:r>
        <w:t>31、消除管理人员的认识与所制定的服务质量标准之间差异的措施指（　　）。</w:t>
      </w:r>
    </w:p>
    <w:p w14:paraId="014E0ADC">
      <w:pPr>
        <w:pStyle w:val="76"/>
      </w:pPr>
      <w:r>
        <w:tab/>
      </w:r>
      <w:r>
        <w:t>A、与一线人员沟通，鼓励他们与客户保持畅通的关系</w:t>
      </w:r>
    </w:p>
    <w:p w14:paraId="271EB560">
      <w:pPr>
        <w:pStyle w:val="76"/>
      </w:pPr>
      <w:r>
        <w:tab/>
      </w:r>
      <w:r>
        <w:t>B、组织扁平化，减少沟通环节</w:t>
      </w:r>
    </w:p>
    <w:p w14:paraId="6C79BE3E">
      <w:pPr>
        <w:pStyle w:val="76"/>
      </w:pPr>
      <w:r>
        <w:tab/>
      </w:r>
      <w:r>
        <w:t>C、依据企业特点制定质量标准，对重复性、非技术性的服务标准化</w:t>
      </w:r>
    </w:p>
    <w:p w14:paraId="10A67DDB">
      <w:pPr>
        <w:pStyle w:val="76"/>
      </w:pPr>
      <w:r>
        <w:tab/>
      </w:r>
      <w:r>
        <w:t>D、注意把握定制化服务提供的时机</w:t>
      </w:r>
    </w:p>
    <w:p w14:paraId="3E8ADD04">
      <w:pPr>
        <w:pStyle w:val="75"/>
      </w:pPr>
      <w:r>
        <w:t>32、关于市场营销的说法不正确的是（　　）。</w:t>
      </w:r>
    </w:p>
    <w:p w14:paraId="6C311B45">
      <w:pPr>
        <w:pStyle w:val="76"/>
      </w:pPr>
      <w:r>
        <w:tab/>
      </w:r>
      <w:r>
        <w:t>A、发现市场需求，调动企业所有资源比竞争对手更好地去满足它，并长期循环往复</w:t>
      </w:r>
    </w:p>
    <w:p w14:paraId="32EE1E3D">
      <w:pPr>
        <w:pStyle w:val="76"/>
      </w:pPr>
      <w:r>
        <w:tab/>
      </w:r>
      <w:r>
        <w:t>B、产品是能够满足人的需求和欲望的任何东西（泛指商品和劳务）。</w:t>
      </w:r>
    </w:p>
    <w:p w14:paraId="186179C8">
      <w:pPr>
        <w:pStyle w:val="76"/>
      </w:pPr>
      <w:r>
        <w:tab/>
      </w:r>
      <w:r>
        <w:t>C、只有通过交易来满足需求和欲望时，才存在市场营销</w:t>
      </w:r>
    </w:p>
    <w:p w14:paraId="2EB10DCF">
      <w:pPr>
        <w:pStyle w:val="76"/>
      </w:pPr>
      <w:r>
        <w:tab/>
      </w:r>
      <w:r>
        <w:t>D、价值指顾客购买某一产品与服务所期望获得的一组利益。</w:t>
      </w:r>
    </w:p>
    <w:p w14:paraId="62E2518D">
      <w:pPr>
        <w:pStyle w:val="75"/>
      </w:pPr>
      <w:r>
        <w:t>33、影响合同成立的原因有（　　）。</w:t>
      </w:r>
    </w:p>
    <w:p w14:paraId="7F09CE44">
      <w:pPr>
        <w:pStyle w:val="76"/>
      </w:pPr>
      <w:r>
        <w:tab/>
      </w:r>
      <w:r>
        <w:t>A、当事人对主要条款已做出一致的意思表示</w:t>
      </w:r>
    </w:p>
    <w:p w14:paraId="6AE3710B">
      <w:pPr>
        <w:pStyle w:val="76"/>
      </w:pPr>
      <w:r>
        <w:tab/>
      </w:r>
      <w:r>
        <w:t>B、虽经协议却未达成合意</w:t>
      </w:r>
    </w:p>
    <w:p w14:paraId="473CE81B">
      <w:pPr>
        <w:pStyle w:val="76"/>
      </w:pPr>
      <w:r>
        <w:tab/>
      </w:r>
      <w:r>
        <w:t>C、当事人对合同的非必要条款已达成协议</w:t>
      </w:r>
    </w:p>
    <w:p w14:paraId="7426688E">
      <w:pPr>
        <w:pStyle w:val="76"/>
      </w:pPr>
      <w:r>
        <w:tab/>
      </w:r>
      <w:r>
        <w:t>D、当事人对合同的非必要条款未达成协议</w:t>
      </w:r>
    </w:p>
    <w:p w14:paraId="2EF8DC57">
      <w:pPr>
        <w:pStyle w:val="75"/>
      </w:pPr>
      <w:r>
        <w:t>34、情感过程不通过以下哪种形式表现（　　）。</w:t>
      </w:r>
    </w:p>
    <w:p w14:paraId="4C24CA6C">
      <w:pPr>
        <w:pStyle w:val="78"/>
      </w:pPr>
      <w:r>
        <w:tab/>
      </w:r>
      <w:r>
        <w:t>A、人的神态</w:t>
      </w:r>
      <w:r>
        <w:tab/>
      </w:r>
      <w:r>
        <w:t>B、表情</w:t>
      </w:r>
      <w:r>
        <w:tab/>
      </w:r>
      <w:r>
        <w:t>C、语言</w:t>
      </w:r>
      <w:r>
        <w:tab/>
      </w:r>
      <w:r>
        <w:t>D、聆听</w:t>
      </w:r>
    </w:p>
    <w:p w14:paraId="539D0C50">
      <w:pPr>
        <w:pStyle w:val="75"/>
      </w:pPr>
      <w:r>
        <w:t>35、积极型的客户，沟通过程中，需在（　　）和情感两方面做出努力。</w:t>
      </w:r>
    </w:p>
    <w:p w14:paraId="21523E43">
      <w:pPr>
        <w:pStyle w:val="78"/>
      </w:pPr>
      <w:r>
        <w:tab/>
      </w:r>
      <w:r>
        <w:t>A、智力</w:t>
      </w:r>
      <w:r>
        <w:tab/>
      </w:r>
      <w:r>
        <w:t>B、需求</w:t>
      </w:r>
      <w:r>
        <w:tab/>
      </w:r>
      <w:r>
        <w:t>C、尊重</w:t>
      </w:r>
      <w:r>
        <w:tab/>
      </w:r>
      <w:r>
        <w:t>D、认可</w:t>
      </w:r>
    </w:p>
    <w:p w14:paraId="09CE5E99">
      <w:pPr>
        <w:pStyle w:val="75"/>
      </w:pPr>
      <w:r>
        <w:t>36、通过（　　）流露的信息可能会与其他沟通方式表达的信息完全相反。。</w:t>
      </w:r>
    </w:p>
    <w:p w14:paraId="1F0325AC">
      <w:pPr>
        <w:pStyle w:val="78"/>
      </w:pPr>
      <w:r>
        <w:tab/>
      </w:r>
      <w:r>
        <w:t>A、口头沟通</w:t>
      </w:r>
      <w:r>
        <w:tab/>
      </w:r>
      <w:r>
        <w:t>B、书面沟通</w:t>
      </w:r>
      <w:r>
        <w:tab/>
      </w:r>
      <w:r>
        <w:t>C、网络沟通</w:t>
      </w:r>
      <w:r>
        <w:tab/>
      </w:r>
      <w:r>
        <w:t>D、非语言沟通</w:t>
      </w:r>
    </w:p>
    <w:p w14:paraId="3355D511">
      <w:pPr>
        <w:pStyle w:val="75"/>
      </w:pPr>
      <w:r>
        <w:t>37、从血型来看，O型是属于（　　）。</w:t>
      </w:r>
    </w:p>
    <w:p w14:paraId="1E7EE262">
      <w:pPr>
        <w:pStyle w:val="78"/>
      </w:pPr>
      <w:r>
        <w:tab/>
      </w:r>
      <w:r>
        <w:t>A、多血质</w:t>
      </w:r>
      <w:r>
        <w:tab/>
      </w:r>
      <w:r>
        <w:t>B、黄胆汁质</w:t>
      </w:r>
      <w:r>
        <w:tab/>
      </w:r>
      <w:r>
        <w:t>C、黑胆汁质</w:t>
      </w:r>
      <w:r>
        <w:tab/>
      </w:r>
      <w:r>
        <w:t>D、粘液质</w:t>
      </w:r>
    </w:p>
    <w:p w14:paraId="7AB3F71A">
      <w:pPr>
        <w:pStyle w:val="75"/>
      </w:pPr>
      <w:r>
        <w:t>38、在制定服务标准的时候，不属于应规避的误区的是（　　）。</w:t>
      </w:r>
    </w:p>
    <w:p w14:paraId="312B5312">
      <w:pPr>
        <w:pStyle w:val="77"/>
      </w:pPr>
      <w:r>
        <w:tab/>
      </w:r>
      <w:r>
        <w:t>A、标准越严越好</w:t>
      </w:r>
      <w:r>
        <w:tab/>
      </w:r>
      <w:r>
        <w:t>B、标准要符合行规</w:t>
      </w:r>
    </w:p>
    <w:p w14:paraId="01749D9C">
      <w:pPr>
        <w:pStyle w:val="77"/>
      </w:pPr>
      <w:r>
        <w:tab/>
      </w:r>
      <w:r>
        <w:t>C、标准应该让客户知道</w:t>
      </w:r>
      <w:r>
        <w:tab/>
      </w:r>
      <w:r>
        <w:t>D、标准越细致越好</w:t>
      </w:r>
    </w:p>
    <w:p w14:paraId="14EC891E">
      <w:pPr>
        <w:pStyle w:val="75"/>
      </w:pPr>
      <w:r>
        <w:t>39、客户是因为（　　）才投诉的。</w:t>
      </w:r>
    </w:p>
    <w:p w14:paraId="0B007196">
      <w:pPr>
        <w:pStyle w:val="76"/>
      </w:pPr>
      <w:r>
        <w:tab/>
      </w:r>
      <w:r>
        <w:t>A、心理的缺陷</w:t>
      </w:r>
    </w:p>
    <w:p w14:paraId="01486F8D">
      <w:pPr>
        <w:pStyle w:val="76"/>
      </w:pPr>
      <w:r>
        <w:tab/>
      </w:r>
      <w:r>
        <w:t>B、想要找个人来骂</w:t>
      </w:r>
    </w:p>
    <w:p w14:paraId="6E000A79">
      <w:pPr>
        <w:pStyle w:val="76"/>
      </w:pPr>
      <w:r>
        <w:tab/>
      </w:r>
      <w:r>
        <w:t>C、获得服务的实际感知和期望值之间的差异</w:t>
      </w:r>
    </w:p>
    <w:p w14:paraId="01E7B1CD">
      <w:pPr>
        <w:pStyle w:val="76"/>
      </w:pPr>
      <w:r>
        <w:tab/>
      </w:r>
      <w:r>
        <w:t>D、产品品质不合格</w:t>
      </w:r>
    </w:p>
    <w:p w14:paraId="36D1A40D">
      <w:pPr>
        <w:pStyle w:val="75"/>
      </w:pPr>
      <w:r>
        <w:t>40、从完美性来看，对顾客的购买行为描述正确的是（　　）。</w:t>
      </w:r>
    </w:p>
    <w:p w14:paraId="75108366">
      <w:pPr>
        <w:pStyle w:val="76"/>
      </w:pPr>
      <w:r>
        <w:tab/>
      </w:r>
      <w:r>
        <w:t>A、时尚型顾客在消费态度上比较乐观，消费兴趣广泛，喜欢新产品</w:t>
      </w:r>
    </w:p>
    <w:p w14:paraId="3FACB4CF">
      <w:pPr>
        <w:pStyle w:val="76"/>
      </w:pPr>
      <w:r>
        <w:tab/>
      </w:r>
      <w:r>
        <w:t>B、随意型顾客的消费态度随和，生活方式大众化，消费行为没有固定的模式，易受外界因素的影响</w:t>
      </w:r>
    </w:p>
    <w:p w14:paraId="4269DB15">
      <w:pPr>
        <w:pStyle w:val="76"/>
      </w:pPr>
      <w:r>
        <w:tab/>
      </w:r>
      <w:r>
        <w:t>C、现实型顾客追求消费结果的完美性，绝不购买不符合其标准的商</w:t>
      </w:r>
    </w:p>
    <w:p w14:paraId="7AF9D35F">
      <w:pPr>
        <w:pStyle w:val="76"/>
      </w:pPr>
      <w:r>
        <w:tab/>
      </w:r>
      <w:r>
        <w:t>D、浪漫型顾客享受消费多功能和高品质的商品而带来的快乐</w:t>
      </w:r>
    </w:p>
    <w:p w14:paraId="504E805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3601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D2C2150">
            <w:pPr>
              <w:keepNext/>
              <w:jc w:val="center"/>
            </w:pPr>
            <w:r>
              <w:rPr>
                <w:rFonts w:hint="eastAsia"/>
              </w:rPr>
              <w:t>得　分</w:t>
            </w:r>
          </w:p>
        </w:tc>
        <w:tc>
          <w:tcPr>
            <w:tcW w:w="1440" w:type="dxa"/>
            <w:vAlign w:val="center"/>
          </w:tcPr>
          <w:p w14:paraId="53B7B512">
            <w:pPr>
              <w:keepNext/>
              <w:jc w:val="center"/>
            </w:pPr>
          </w:p>
        </w:tc>
      </w:tr>
      <w:tr w14:paraId="22D8C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4F3BC90">
            <w:pPr>
              <w:keepNext/>
              <w:jc w:val="center"/>
            </w:pPr>
            <w:r>
              <w:rPr>
                <w:rFonts w:hint="eastAsia"/>
              </w:rPr>
              <w:t>评分人</w:t>
            </w:r>
          </w:p>
        </w:tc>
        <w:tc>
          <w:tcPr>
            <w:tcW w:w="1440" w:type="dxa"/>
            <w:vAlign w:val="center"/>
          </w:tcPr>
          <w:p w14:paraId="2C1A2F95">
            <w:pPr>
              <w:keepNext/>
              <w:jc w:val="center"/>
            </w:pPr>
          </w:p>
        </w:tc>
      </w:tr>
    </w:tbl>
    <w:p w14:paraId="44518BF6">
      <w:pPr>
        <w:pStyle w:val="79"/>
      </w:pPr>
      <w:r>
        <w:t>二、判断题（每题1分，共20分。）</w:t>
      </w:r>
    </w:p>
    <w:p w14:paraId="47F44B50">
      <w:pPr>
        <w:pStyle w:val="75"/>
      </w:pPr>
      <w:r>
        <w:t>41、（　　）激励是一种力量，也是一个过程。</w:t>
      </w:r>
    </w:p>
    <w:p w14:paraId="2E3C98BC">
      <w:pPr>
        <w:pStyle w:val="75"/>
      </w:pPr>
      <w:r>
        <w:t>42、（　　）客户档案分类要求，分类一般按产品线划分为佳。</w:t>
      </w:r>
    </w:p>
    <w:p w14:paraId="57CC7B21">
      <w:pPr>
        <w:pStyle w:val="75"/>
      </w:pPr>
      <w:r>
        <w:t>43、（　　）网络服务中，电子邮件对比现场服务、电话服务等，其优势在于文字沟通，无需过多感情色彩。</w:t>
      </w:r>
    </w:p>
    <w:p w14:paraId="542BA3CB">
      <w:pPr>
        <w:pStyle w:val="75"/>
      </w:pPr>
      <w:r>
        <w:t>44、（　　）面对面服务的质量主要受服务人员精神面貌；企业特点和社会文化特点；产品生产模式因素的影响。</w:t>
      </w:r>
    </w:p>
    <w:p w14:paraId="1C9BD838">
      <w:pPr>
        <w:pStyle w:val="75"/>
      </w:pPr>
      <w:r>
        <w:t>45、（　　）消除服务质量标准与服务人员提供服务之间差异的措施是加强员工培训，使员工更胜任工作，进行市场调研，收集客户信息。</w:t>
      </w:r>
    </w:p>
    <w:p w14:paraId="2BA715A5">
      <w:pPr>
        <w:pStyle w:val="75"/>
      </w:pPr>
      <w:r>
        <w:t>46、（　　）职业道德的标准是多样的，代表不同企业的不同价值观。</w:t>
      </w:r>
    </w:p>
    <w:p w14:paraId="064CBE00">
      <w:pPr>
        <w:pStyle w:val="75"/>
      </w:pPr>
      <w:r>
        <w:t>47、（　　）服务大众就是不期望等价的回报和酬劳，而愿意他人为他人、为社会或为真理、为正义献出自己的力量。</w:t>
      </w:r>
    </w:p>
    <w:p w14:paraId="063464E0">
      <w:pPr>
        <w:pStyle w:val="75"/>
      </w:pPr>
      <w:r>
        <w:t>48、（　　）消除企业认识的服务与客户期望的服务之间产生差异的措施之一是加强员工培训，使员工更胜任工作</w:t>
      </w:r>
    </w:p>
    <w:p w14:paraId="2FD91A33">
      <w:pPr>
        <w:pStyle w:val="75"/>
      </w:pPr>
      <w:r>
        <w:t>49、（　　）需要的层次由低级向高级推移，已经满足的需要，不再是激励因素。</w:t>
      </w:r>
    </w:p>
    <w:p w14:paraId="5D119BA9">
      <w:pPr>
        <w:pStyle w:val="75"/>
      </w:pPr>
      <w:r>
        <w:t>50、（　　）企业为客户投诉提供方便，能更好地提高客户满意度。</w:t>
      </w:r>
    </w:p>
    <w:p w14:paraId="14E48010">
      <w:pPr>
        <w:pStyle w:val="75"/>
      </w:pPr>
      <w:r>
        <w:t>51、（　　）经营者提供商品不具备商品应当具备的使用性能而出售时未作说明的，应承担民事责任。</w:t>
      </w:r>
    </w:p>
    <w:p w14:paraId="72E0450B">
      <w:pPr>
        <w:pStyle w:val="75"/>
      </w:pPr>
      <w:r>
        <w:t>52、（　　）务沟通是指人们为了协调彼此之间的商务关系，满足各自的商务需求，通过协商对话以争取达成某项商务交易的行为和过程。</w:t>
      </w:r>
    </w:p>
    <w:p w14:paraId="5B41CFC8">
      <w:pPr>
        <w:pStyle w:val="75"/>
      </w:pPr>
      <w:r>
        <w:t>53、（　　）企业所能采用的客户关系的类型一般是由产品以及客户决定的，其中产品起决定性做用。</w:t>
      </w:r>
    </w:p>
    <w:p w14:paraId="33A375C9">
      <w:pPr>
        <w:pStyle w:val="75"/>
      </w:pPr>
      <w:r>
        <w:t>54、（　　）服务人员招聘工作中，一般首先是制定全面的招聘计划。</w:t>
      </w:r>
    </w:p>
    <w:p w14:paraId="3814E744">
      <w:pPr>
        <w:pStyle w:val="75"/>
      </w:pPr>
      <w:r>
        <w:t>55、（　　）客户就是潜在的市场购买者</w:t>
      </w:r>
    </w:p>
    <w:p w14:paraId="2D6A51A4">
      <w:pPr>
        <w:pStyle w:val="75"/>
      </w:pPr>
      <w:r>
        <w:t>56、（　　）流利的表达来自于博览群书。</w:t>
      </w:r>
    </w:p>
    <w:p w14:paraId="12417170">
      <w:pPr>
        <w:pStyle w:val="75"/>
      </w:pPr>
      <w:r>
        <w:t>57、（　　）企业特点和社会文化特点因素是影响面对面服务的质量主要因素之一。</w:t>
      </w:r>
    </w:p>
    <w:p w14:paraId="75AFCA42">
      <w:pPr>
        <w:pStyle w:val="75"/>
      </w:pPr>
      <w:r>
        <w:t>58、（　　）影响合同成立的原因是虽经协议却未达成合意</w:t>
      </w:r>
    </w:p>
    <w:p w14:paraId="7FD270FF">
      <w:pPr>
        <w:pStyle w:val="75"/>
      </w:pPr>
      <w:r>
        <w:t>59、（　　）服务人员招聘工作中，一般包含程序有发布招聘信息，依据职位说明书，确认所缺职位的任职资格，制定全面的招聘计划，审核求职表，初步筛选，进一步面试或笔试，试用。</w:t>
      </w:r>
    </w:p>
    <w:p w14:paraId="26496564">
      <w:pPr>
        <w:pStyle w:val="75"/>
      </w:pPr>
      <w:r>
        <w:t>60、（　　）现场服务相对于电话服务和网络服务，对服务人员有着更多的要求，例如仪容、仪表。。</w:t>
      </w:r>
    </w:p>
    <w:p w14:paraId="56033809">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D88FB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3DB5F81">
            <w:pPr>
              <w:keepNext/>
              <w:jc w:val="center"/>
            </w:pPr>
            <w:r>
              <w:rPr>
                <w:rFonts w:hint="eastAsia"/>
              </w:rPr>
              <w:t>得　分</w:t>
            </w:r>
          </w:p>
        </w:tc>
        <w:tc>
          <w:tcPr>
            <w:tcW w:w="1440" w:type="dxa"/>
            <w:vAlign w:val="center"/>
          </w:tcPr>
          <w:p w14:paraId="589B8379">
            <w:pPr>
              <w:keepNext/>
              <w:jc w:val="center"/>
            </w:pPr>
          </w:p>
        </w:tc>
      </w:tr>
      <w:tr w14:paraId="66758C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1D7A5C9">
            <w:pPr>
              <w:keepNext/>
              <w:jc w:val="center"/>
            </w:pPr>
            <w:r>
              <w:rPr>
                <w:rFonts w:hint="eastAsia"/>
              </w:rPr>
              <w:t>评分人</w:t>
            </w:r>
          </w:p>
        </w:tc>
        <w:tc>
          <w:tcPr>
            <w:tcW w:w="1440" w:type="dxa"/>
            <w:vAlign w:val="center"/>
          </w:tcPr>
          <w:p w14:paraId="19726DAC">
            <w:pPr>
              <w:keepNext/>
              <w:jc w:val="center"/>
            </w:pPr>
          </w:p>
        </w:tc>
      </w:tr>
    </w:tbl>
    <w:p w14:paraId="1D15DCCE">
      <w:pPr>
        <w:pStyle w:val="79"/>
      </w:pPr>
      <w:r>
        <w:t>三、多选题（40题，每题1分）</w:t>
      </w:r>
    </w:p>
    <w:p w14:paraId="45B43F4C">
      <w:pPr>
        <w:pStyle w:val="75"/>
      </w:pPr>
      <w:r>
        <w:t>61、在职务说明书制定时，应该注意的是（　　）。</w:t>
      </w:r>
    </w:p>
    <w:p w14:paraId="657F9BAF">
      <w:pPr>
        <w:pStyle w:val="76"/>
      </w:pPr>
      <w:r>
        <w:tab/>
      </w:r>
      <w:r>
        <w:t>A、职务说明书可以不与业绩衡量标准相对应。</w:t>
      </w:r>
    </w:p>
    <w:p w14:paraId="240B1F6E">
      <w:pPr>
        <w:pStyle w:val="76"/>
      </w:pPr>
      <w:r>
        <w:tab/>
      </w:r>
      <w:r>
        <w:t>B、职务说明书应该是非常概括性的，要清楚的阐述各种要求。</w:t>
      </w:r>
    </w:p>
    <w:p w14:paraId="77769C90">
      <w:pPr>
        <w:pStyle w:val="76"/>
      </w:pPr>
      <w:r>
        <w:tab/>
      </w:r>
      <w:r>
        <w:t>C、职务说明书完成后，需要经常向员工提及，使其了解自己的岗位职责。</w:t>
      </w:r>
    </w:p>
    <w:p w14:paraId="10D48416">
      <w:pPr>
        <w:pStyle w:val="76"/>
      </w:pPr>
      <w:r>
        <w:tab/>
      </w:r>
      <w:r>
        <w:t>D、制定的职务说明书中的各项任务可按关键程度排序。</w:t>
      </w:r>
    </w:p>
    <w:p w14:paraId="21A62BE9">
      <w:pPr>
        <w:pStyle w:val="76"/>
      </w:pPr>
      <w:r>
        <w:tab/>
      </w:r>
      <w:r>
        <w:t>E、职务说明书应该是动态的，可以改变的。</w:t>
      </w:r>
    </w:p>
    <w:p w14:paraId="5C051BDE">
      <w:pPr>
        <w:pStyle w:val="75"/>
      </w:pPr>
      <w:r>
        <w:t>62、电话服务环境的（　　）特点，使得沟通上存在不畅。</w:t>
      </w:r>
    </w:p>
    <w:p w14:paraId="6650168D">
      <w:pPr>
        <w:pStyle w:val="76"/>
      </w:pPr>
      <w:r>
        <w:tab/>
      </w:r>
      <w:r>
        <w:t>A、打电话的人不确听接听是是否愿意接听电话</w:t>
      </w:r>
    </w:p>
    <w:p w14:paraId="5E52E0BE">
      <w:pPr>
        <w:pStyle w:val="76"/>
      </w:pPr>
      <w:r>
        <w:tab/>
      </w:r>
      <w:r>
        <w:t>B、很大程度依赖于语音语调</w:t>
      </w:r>
    </w:p>
    <w:p w14:paraId="4850656C">
      <w:pPr>
        <w:pStyle w:val="76"/>
      </w:pPr>
      <w:r>
        <w:tab/>
      </w:r>
      <w:r>
        <w:t>C、无法使用肢体语言</w:t>
      </w:r>
    </w:p>
    <w:p w14:paraId="2A8FA479">
      <w:pPr>
        <w:pStyle w:val="76"/>
      </w:pPr>
      <w:r>
        <w:tab/>
      </w:r>
      <w:r>
        <w:t>D、很容易被打断谈话</w:t>
      </w:r>
    </w:p>
    <w:p w14:paraId="788D380A">
      <w:pPr>
        <w:pStyle w:val="76"/>
      </w:pPr>
      <w:r>
        <w:tab/>
      </w:r>
      <w:r>
        <w:t>E、双方都看不到对方</w:t>
      </w:r>
    </w:p>
    <w:p w14:paraId="5DBEAFC9">
      <w:pPr>
        <w:pStyle w:val="75"/>
      </w:pPr>
      <w:r>
        <w:t>63、消除管理人员的认识与所制定的服务质量标准之间差异的措施指（　　）。</w:t>
      </w:r>
    </w:p>
    <w:p w14:paraId="7B1909C3">
      <w:pPr>
        <w:pStyle w:val="76"/>
      </w:pPr>
      <w:r>
        <w:tab/>
      </w:r>
      <w:r>
        <w:t>A、依据企业特点制定质量标准，对重复性、非技术性的服务标准化</w:t>
      </w:r>
    </w:p>
    <w:p w14:paraId="7001C05E">
      <w:pPr>
        <w:pStyle w:val="76"/>
      </w:pPr>
      <w:r>
        <w:tab/>
      </w:r>
      <w:r>
        <w:t>B、组织扁平化，减少沟通环节</w:t>
      </w:r>
    </w:p>
    <w:p w14:paraId="4F3DC4C5">
      <w:pPr>
        <w:pStyle w:val="76"/>
      </w:pPr>
      <w:r>
        <w:tab/>
      </w:r>
      <w:r>
        <w:t>C、与一线人员沟通，鼓励他们与客户保持畅通的关系</w:t>
      </w:r>
    </w:p>
    <w:p w14:paraId="29893016">
      <w:pPr>
        <w:pStyle w:val="76"/>
      </w:pPr>
      <w:r>
        <w:tab/>
      </w:r>
      <w:r>
        <w:t>D、注意把握定制化服务提供的时机</w:t>
      </w:r>
    </w:p>
    <w:p w14:paraId="2EED4E51">
      <w:pPr>
        <w:pStyle w:val="76"/>
      </w:pPr>
      <w:r>
        <w:tab/>
      </w:r>
      <w:r>
        <w:t>E、分析客户期望的可行性，确定了客户需求后完善服务质量指标</w:t>
      </w:r>
    </w:p>
    <w:p w14:paraId="43313188">
      <w:pPr>
        <w:pStyle w:val="75"/>
      </w:pPr>
      <w:r>
        <w:t>64、工作设计的方法主要有（　　）。</w:t>
      </w:r>
    </w:p>
    <w:p w14:paraId="2A62D2F8">
      <w:pPr>
        <w:pStyle w:val="77"/>
      </w:pPr>
      <w:r>
        <w:tab/>
      </w:r>
      <w:r>
        <w:t>A、激励型工作设计法</w:t>
      </w:r>
      <w:r>
        <w:tab/>
      </w:r>
      <w:r>
        <w:t>B、机械型工作设计法</w:t>
      </w:r>
    </w:p>
    <w:p w14:paraId="6A61A793">
      <w:pPr>
        <w:pStyle w:val="77"/>
      </w:pPr>
      <w:r>
        <w:tab/>
      </w:r>
      <w:r>
        <w:t>C、刺激运动型工作设计法</w:t>
      </w:r>
      <w:r>
        <w:tab/>
      </w:r>
      <w:r>
        <w:t>D、知觉运动型工作设计法</w:t>
      </w:r>
    </w:p>
    <w:p w14:paraId="347ECDA2">
      <w:pPr>
        <w:pStyle w:val="75"/>
      </w:pPr>
      <w:r>
        <w:t>65、客户档案一般包括（　　）。</w:t>
      </w:r>
    </w:p>
    <w:p w14:paraId="548F415A">
      <w:pPr>
        <w:pStyle w:val="77"/>
      </w:pPr>
      <w:r>
        <w:tab/>
      </w:r>
      <w:r>
        <w:t>A、企业运作记录</w:t>
      </w:r>
      <w:r>
        <w:tab/>
      </w:r>
      <w:r>
        <w:t>B、交易记录</w:t>
      </w:r>
    </w:p>
    <w:p w14:paraId="37A9847A">
      <w:pPr>
        <w:pStyle w:val="77"/>
      </w:pPr>
      <w:r>
        <w:tab/>
      </w:r>
      <w:r>
        <w:t>C、客户背景资料</w:t>
      </w:r>
      <w:r>
        <w:tab/>
      </w:r>
      <w:r>
        <w:t>D、组织资料</w:t>
      </w:r>
    </w:p>
    <w:p w14:paraId="2CBCFB7F">
      <w:pPr>
        <w:pStyle w:val="77"/>
      </w:pPr>
      <w:r>
        <w:tab/>
      </w:r>
      <w:r>
        <w:t>E、个人资料</w:t>
      </w:r>
      <w:r>
        <w:tab/>
      </w:r>
    </w:p>
    <w:p w14:paraId="5D6ED3E2">
      <w:pPr>
        <w:pStyle w:val="75"/>
      </w:pPr>
      <w:r>
        <w:t>66、预防投诉的主要手段（　　）。</w:t>
      </w:r>
    </w:p>
    <w:p w14:paraId="69638399">
      <w:pPr>
        <w:pStyle w:val="78"/>
      </w:pPr>
      <w:r>
        <w:tab/>
      </w:r>
      <w:r>
        <w:t>A、基本型</w:t>
      </w:r>
      <w:r>
        <w:tab/>
      </w:r>
      <w:r>
        <w:t>B、责任型</w:t>
      </w:r>
      <w:r>
        <w:tab/>
      </w:r>
      <w:r>
        <w:t>C、伙伴型</w:t>
      </w:r>
      <w:r>
        <w:tab/>
      </w:r>
      <w:r>
        <w:t>D、主动型</w:t>
      </w:r>
    </w:p>
    <w:p w14:paraId="3E9D8650">
      <w:pPr>
        <w:pStyle w:val="75"/>
      </w:pPr>
      <w:r>
        <w:t>67、职业生涯规划的步骤是：（　　）。</w:t>
      </w:r>
    </w:p>
    <w:p w14:paraId="36E1B652">
      <w:pPr>
        <w:pStyle w:val="76"/>
      </w:pPr>
      <w:r>
        <w:tab/>
      </w:r>
      <w:r>
        <w:t>A、自我分析-职业分析-职业定位-计划实施-评估调整</w:t>
      </w:r>
    </w:p>
    <w:p w14:paraId="131B093A">
      <w:pPr>
        <w:pStyle w:val="76"/>
      </w:pPr>
      <w:r>
        <w:tab/>
      </w:r>
      <w:r>
        <w:t>B、职业定位时，需要注意扬长避短，审时度势</w:t>
      </w:r>
    </w:p>
    <w:p w14:paraId="7B1B7DC7">
      <w:pPr>
        <w:pStyle w:val="76"/>
      </w:pPr>
      <w:r>
        <w:tab/>
      </w:r>
      <w:r>
        <w:t>C、已确定的职业生涯发展，应按既定的发展坚持下去，坚持就是胜利</w:t>
      </w:r>
    </w:p>
    <w:p w14:paraId="1FF3CD58">
      <w:pPr>
        <w:pStyle w:val="76"/>
      </w:pPr>
      <w:r>
        <w:tab/>
      </w:r>
      <w:r>
        <w:t>D、职业分析就是要为职业目标与自己的潜能以及主客观条件谋求最佳匹配</w:t>
      </w:r>
    </w:p>
    <w:p w14:paraId="4A83178C">
      <w:pPr>
        <w:pStyle w:val="75"/>
      </w:pPr>
      <w:r>
        <w:t>68、一名合格的售后服务人员需具备的品质素养有（　　）。</w:t>
      </w:r>
    </w:p>
    <w:p w14:paraId="69F80436">
      <w:pPr>
        <w:pStyle w:val="77"/>
      </w:pPr>
      <w:r>
        <w:tab/>
      </w:r>
      <w:r>
        <w:t>A、敬业的精神</w:t>
      </w:r>
      <w:r>
        <w:tab/>
      </w:r>
      <w:r>
        <w:t>B、姣好的相貌</w:t>
      </w:r>
    </w:p>
    <w:p w14:paraId="29980947">
      <w:pPr>
        <w:pStyle w:val="77"/>
      </w:pPr>
      <w:r>
        <w:tab/>
      </w:r>
      <w:r>
        <w:t>C、丰富的情感</w:t>
      </w:r>
      <w:r>
        <w:tab/>
      </w:r>
      <w:r>
        <w:t>D、坚定的意志</w:t>
      </w:r>
    </w:p>
    <w:p w14:paraId="28F2CBAA">
      <w:pPr>
        <w:pStyle w:val="77"/>
      </w:pPr>
      <w:r>
        <w:tab/>
      </w:r>
      <w:r>
        <w:t>E、能力的提高</w:t>
      </w:r>
    </w:p>
    <w:p w14:paraId="58A77CE4">
      <w:pPr>
        <w:pStyle w:val="75"/>
      </w:pPr>
      <w:r>
        <w:t>69、了解和满足下属的心理需求是获得理想激励效果的关键，下属的心理需求有（　　）。</w:t>
      </w:r>
    </w:p>
    <w:p w14:paraId="3BC431B2">
      <w:pPr>
        <w:pStyle w:val="77"/>
      </w:pPr>
      <w:r>
        <w:tab/>
      </w:r>
      <w:r>
        <w:t>A、希望适度自由的心理</w:t>
      </w:r>
      <w:r>
        <w:tab/>
      </w:r>
      <w:r>
        <w:t>B、渴望获得理解和信任的心理</w:t>
      </w:r>
    </w:p>
    <w:p w14:paraId="00B68687">
      <w:pPr>
        <w:pStyle w:val="77"/>
      </w:pPr>
      <w:r>
        <w:tab/>
      </w:r>
      <w:r>
        <w:t>C、期望得到加薪晋升的心理</w:t>
      </w:r>
      <w:r>
        <w:tab/>
      </w:r>
      <w:r>
        <w:t>D、希望得到承认的心理</w:t>
      </w:r>
    </w:p>
    <w:p w14:paraId="53AC09DD">
      <w:pPr>
        <w:pStyle w:val="75"/>
      </w:pPr>
      <w:r>
        <w:t>70、服务质量满意是指（　　）。</w:t>
      </w:r>
    </w:p>
    <w:p w14:paraId="74A07B03">
      <w:pPr>
        <w:pStyle w:val="76"/>
      </w:pPr>
      <w:r>
        <w:tab/>
      </w:r>
      <w:r>
        <w:t>A、客户对企业员工服务的满意程度</w:t>
      </w:r>
    </w:p>
    <w:p w14:paraId="5E7EABE6">
      <w:pPr>
        <w:pStyle w:val="76"/>
      </w:pPr>
      <w:r>
        <w:tab/>
      </w:r>
      <w:r>
        <w:t>B、企业提供的服务标准值大于客户感知服务，服务质量合格</w:t>
      </w:r>
    </w:p>
    <w:p w14:paraId="66DA81DE">
      <w:pPr>
        <w:pStyle w:val="76"/>
      </w:pPr>
      <w:r>
        <w:tab/>
      </w:r>
      <w:r>
        <w:t>C、企业认为符合高标准的服务</w:t>
      </w:r>
    </w:p>
    <w:p w14:paraId="492C1147">
      <w:pPr>
        <w:pStyle w:val="76"/>
      </w:pPr>
      <w:r>
        <w:tab/>
      </w:r>
      <w:r>
        <w:t>D、客户的感知值大于期望值时，服务质量为高质量</w:t>
      </w:r>
    </w:p>
    <w:p w14:paraId="73975EFB">
      <w:pPr>
        <w:pStyle w:val="76"/>
      </w:pPr>
      <w:r>
        <w:tab/>
      </w:r>
      <w:r>
        <w:t>E、客户感知和期望相一致时，服务质量合格</w:t>
      </w:r>
    </w:p>
    <w:p w14:paraId="6A942C1D">
      <w:pPr>
        <w:pStyle w:val="75"/>
      </w:pPr>
      <w:r>
        <w:t>71、4S理论的市场营销策略则主要强调从消费者需求出发，建立起一种消费者占有的导向，4S理论主要包括（　　）。</w:t>
      </w:r>
    </w:p>
    <w:p w14:paraId="7FE56E9A">
      <w:pPr>
        <w:pStyle w:val="78"/>
      </w:pPr>
      <w:r>
        <w:tab/>
      </w:r>
      <w:r>
        <w:t>A、满意</w:t>
      </w:r>
      <w:r>
        <w:tab/>
      </w:r>
      <w:r>
        <w:t>B、速度</w:t>
      </w:r>
      <w:r>
        <w:tab/>
      </w:r>
      <w:r>
        <w:t>C、诚意</w:t>
      </w:r>
      <w:r>
        <w:tab/>
      </w:r>
      <w:r>
        <w:t>D、优化</w:t>
      </w:r>
    </w:p>
    <w:p w14:paraId="19005ECB">
      <w:pPr>
        <w:pStyle w:val="75"/>
      </w:pPr>
      <w:r>
        <w:t>72、下列情况，属无效合同的有（　　）。</w:t>
      </w:r>
    </w:p>
    <w:p w14:paraId="0A64DF03">
      <w:pPr>
        <w:pStyle w:val="76"/>
      </w:pPr>
      <w:r>
        <w:tab/>
      </w:r>
      <w:r>
        <w:t>A、因欺诈而订立的合同</w:t>
      </w:r>
    </w:p>
    <w:p w14:paraId="3A1A6499">
      <w:pPr>
        <w:pStyle w:val="76"/>
      </w:pPr>
      <w:r>
        <w:tab/>
      </w:r>
      <w:r>
        <w:t>B、损害国家利益的合同</w:t>
      </w:r>
    </w:p>
    <w:p w14:paraId="4081B3FB">
      <w:pPr>
        <w:pStyle w:val="76"/>
      </w:pPr>
      <w:r>
        <w:tab/>
      </w:r>
      <w:r>
        <w:t>C、当事人以合法形式掩盖非法目的合同</w:t>
      </w:r>
    </w:p>
    <w:p w14:paraId="797A2346">
      <w:pPr>
        <w:pStyle w:val="76"/>
      </w:pPr>
      <w:r>
        <w:tab/>
      </w:r>
      <w:r>
        <w:t>D、因胁迫而订立的合同</w:t>
      </w:r>
    </w:p>
    <w:p w14:paraId="67B0A0C2">
      <w:pPr>
        <w:pStyle w:val="75"/>
      </w:pPr>
      <w:r>
        <w:t>73、根据电子商务应用领域电子商务分类，以下（　　）属于B TO B类型。</w:t>
      </w:r>
    </w:p>
    <w:p w14:paraId="6D8BC754">
      <w:pPr>
        <w:pStyle w:val="76"/>
      </w:pPr>
      <w:r>
        <w:tab/>
      </w:r>
      <w:r>
        <w:t>A、腾讯拍拍</w:t>
      </w:r>
    </w:p>
    <w:p w14:paraId="64043354">
      <w:pPr>
        <w:pStyle w:val="76"/>
      </w:pPr>
      <w:r>
        <w:tab/>
      </w:r>
      <w:r>
        <w:t>B、当当网</w:t>
      </w:r>
    </w:p>
    <w:p w14:paraId="41399425">
      <w:pPr>
        <w:pStyle w:val="76"/>
      </w:pPr>
      <w:r>
        <w:tab/>
      </w:r>
      <w:r>
        <w:t>C、淘宝网</w:t>
      </w:r>
    </w:p>
    <w:p w14:paraId="1938FF72">
      <w:pPr>
        <w:pStyle w:val="76"/>
      </w:pPr>
      <w:r>
        <w:tab/>
      </w:r>
      <w:r>
        <w:t>D、阿里巴巴</w:t>
      </w:r>
    </w:p>
    <w:p w14:paraId="58D090B7">
      <w:pPr>
        <w:pStyle w:val="76"/>
      </w:pPr>
      <w:r>
        <w:tab/>
      </w:r>
      <w:r>
        <w:t>E、亚马逊网上商店（Amazon.com）</w:t>
      </w:r>
    </w:p>
    <w:p w14:paraId="6E302ACC">
      <w:pPr>
        <w:pStyle w:val="75"/>
      </w:pPr>
      <w:r>
        <w:t>74、提高客户满意度的方法有（　　）。</w:t>
      </w:r>
    </w:p>
    <w:p w14:paraId="0FE8D131">
      <w:pPr>
        <w:pStyle w:val="77"/>
      </w:pPr>
      <w:r>
        <w:tab/>
      </w:r>
      <w:r>
        <w:t>A、贴近客户</w:t>
      </w:r>
      <w:r>
        <w:tab/>
      </w:r>
      <w:r>
        <w:t>B、关注细节</w:t>
      </w:r>
    </w:p>
    <w:p w14:paraId="5EB87731">
      <w:pPr>
        <w:pStyle w:val="77"/>
      </w:pPr>
      <w:r>
        <w:tab/>
      </w:r>
      <w:r>
        <w:t>C、让客户感动</w:t>
      </w:r>
      <w:r>
        <w:tab/>
      </w:r>
      <w:r>
        <w:t>D、补救并创造声誉</w:t>
      </w:r>
    </w:p>
    <w:p w14:paraId="3560D025">
      <w:pPr>
        <w:pStyle w:val="75"/>
      </w:pPr>
      <w:r>
        <w:t>75、消费者心理活动的三种心理过程是（　　）。</w:t>
      </w:r>
    </w:p>
    <w:p w14:paraId="53DEC2AF">
      <w:pPr>
        <w:pStyle w:val="77"/>
      </w:pPr>
      <w:r>
        <w:tab/>
      </w:r>
      <w:r>
        <w:t>A、意志过程</w:t>
      </w:r>
      <w:r>
        <w:tab/>
      </w:r>
      <w:r>
        <w:t>B、认识过程</w:t>
      </w:r>
    </w:p>
    <w:p w14:paraId="732951C2">
      <w:pPr>
        <w:pStyle w:val="77"/>
      </w:pPr>
      <w:r>
        <w:tab/>
      </w:r>
      <w:r>
        <w:t>C、情感过程</w:t>
      </w:r>
      <w:r>
        <w:tab/>
      </w:r>
      <w:r>
        <w:t>D、发展过程</w:t>
      </w:r>
    </w:p>
    <w:p w14:paraId="4849C1DF">
      <w:pPr>
        <w:pStyle w:val="77"/>
      </w:pPr>
      <w:r>
        <w:tab/>
      </w:r>
      <w:r>
        <w:t>E、理解过程</w:t>
      </w:r>
    </w:p>
    <w:p w14:paraId="1F50A6B2">
      <w:pPr>
        <w:pStyle w:val="75"/>
      </w:pPr>
      <w:r>
        <w:t>76、购买动机是顾客需要与其购买行为的中间环节，具有（　　）的作用。</w:t>
      </w:r>
    </w:p>
    <w:p w14:paraId="532B21FC">
      <w:pPr>
        <w:pStyle w:val="78"/>
      </w:pPr>
      <w:r>
        <w:tab/>
      </w:r>
      <w:r>
        <w:t>A、始发作用</w:t>
      </w:r>
      <w:r>
        <w:tab/>
      </w:r>
      <w:r>
        <w:t>B、强化作用</w:t>
      </w:r>
      <w:r>
        <w:tab/>
      </w:r>
      <w:r>
        <w:t>C、中止作用</w:t>
      </w:r>
      <w:r>
        <w:tab/>
      </w:r>
      <w:r>
        <w:t>D、连贯作用</w:t>
      </w:r>
    </w:p>
    <w:p w14:paraId="660CB7AD">
      <w:pPr>
        <w:pStyle w:val="75"/>
      </w:pPr>
      <w:r>
        <w:t>77、消费者市场细分的变量主要有（　　）</w:t>
      </w:r>
    </w:p>
    <w:p w14:paraId="757E171E">
      <w:pPr>
        <w:pStyle w:val="77"/>
      </w:pPr>
      <w:r>
        <w:tab/>
      </w:r>
      <w:r>
        <w:t>A、心理变量</w:t>
      </w:r>
      <w:r>
        <w:tab/>
      </w:r>
      <w:r>
        <w:t>B、个性变量</w:t>
      </w:r>
    </w:p>
    <w:p w14:paraId="33CF7591">
      <w:pPr>
        <w:pStyle w:val="77"/>
      </w:pPr>
      <w:r>
        <w:tab/>
      </w:r>
      <w:r>
        <w:t>C、行为变量</w:t>
      </w:r>
      <w:r>
        <w:tab/>
      </w:r>
      <w:r>
        <w:t>D、生活方式变量</w:t>
      </w:r>
    </w:p>
    <w:p w14:paraId="1DE5E86C">
      <w:pPr>
        <w:pStyle w:val="77"/>
      </w:pPr>
      <w:r>
        <w:tab/>
      </w:r>
      <w:r>
        <w:t>E、地理变量</w:t>
      </w:r>
      <w:r>
        <w:tab/>
      </w:r>
    </w:p>
    <w:p w14:paraId="2D736F01">
      <w:pPr>
        <w:pStyle w:val="75"/>
      </w:pPr>
      <w:r>
        <w:t>78、面对面服务的质量主要受以下（　　）因素的影响。</w:t>
      </w:r>
    </w:p>
    <w:p w14:paraId="5648970C">
      <w:pPr>
        <w:pStyle w:val="77"/>
      </w:pPr>
      <w:r>
        <w:tab/>
      </w:r>
      <w:r>
        <w:t>A、服务人员精神面貌</w:t>
      </w:r>
      <w:r>
        <w:tab/>
      </w:r>
      <w:r>
        <w:t>B、企业特点和社会文化特点</w:t>
      </w:r>
    </w:p>
    <w:p w14:paraId="76130BB6">
      <w:pPr>
        <w:pStyle w:val="77"/>
      </w:pPr>
      <w:r>
        <w:tab/>
      </w:r>
      <w:r>
        <w:t>C、服务内容和服务程序</w:t>
      </w:r>
      <w:r>
        <w:tab/>
      </w:r>
      <w:r>
        <w:t>D、环境和情境因素</w:t>
      </w:r>
    </w:p>
    <w:p w14:paraId="20F7EB7D">
      <w:pPr>
        <w:pStyle w:val="77"/>
      </w:pPr>
      <w:r>
        <w:tab/>
      </w:r>
      <w:r>
        <w:t>E、产品生产模式</w:t>
      </w:r>
      <w:r>
        <w:tab/>
      </w:r>
    </w:p>
    <w:p w14:paraId="2CD65A02">
      <w:pPr>
        <w:pStyle w:val="75"/>
      </w:pPr>
      <w:r>
        <w:t>79、有效倾听在实际沟通过程中的具体作用有（　　）</w:t>
      </w:r>
    </w:p>
    <w:p w14:paraId="0A384727">
      <w:pPr>
        <w:pStyle w:val="77"/>
      </w:pPr>
      <w:r>
        <w:tab/>
      </w:r>
      <w:r>
        <w:t>A、体现对客户的尊重和关心</w:t>
      </w:r>
      <w:r>
        <w:tab/>
      </w:r>
      <w:r>
        <w:t>B、总结客户需求</w:t>
      </w:r>
    </w:p>
    <w:p w14:paraId="14CA3BB5">
      <w:pPr>
        <w:pStyle w:val="77"/>
      </w:pPr>
      <w:r>
        <w:tab/>
      </w:r>
      <w:r>
        <w:t>C、解决客户问题</w:t>
      </w:r>
      <w:r>
        <w:tab/>
      </w:r>
      <w:r>
        <w:t>D、获得相关信息</w:t>
      </w:r>
    </w:p>
    <w:p w14:paraId="4C55D995">
      <w:pPr>
        <w:pStyle w:val="75"/>
      </w:pPr>
      <w:r>
        <w:t>80、针对处事风格为分析型的客户，应该使用（　　）方法与其沟通。</w:t>
      </w:r>
    </w:p>
    <w:p w14:paraId="2BB61F03">
      <w:pPr>
        <w:pStyle w:val="76"/>
      </w:pPr>
      <w:r>
        <w:tab/>
      </w:r>
      <w:r>
        <w:t>A、建立亲密的个人关系</w:t>
      </w:r>
    </w:p>
    <w:p w14:paraId="55AA6AC9">
      <w:pPr>
        <w:pStyle w:val="76"/>
      </w:pPr>
      <w:r>
        <w:tab/>
      </w:r>
      <w:r>
        <w:t>B、避免给他施加过大的压力来让他做出决定</w:t>
      </w:r>
    </w:p>
    <w:p w14:paraId="5E341524">
      <w:pPr>
        <w:pStyle w:val="76"/>
      </w:pPr>
      <w:r>
        <w:tab/>
      </w:r>
      <w:r>
        <w:t>C、给他时间充分表达自己</w:t>
      </w:r>
    </w:p>
    <w:p w14:paraId="7A0D1E2E">
      <w:pPr>
        <w:pStyle w:val="76"/>
      </w:pPr>
      <w:r>
        <w:tab/>
      </w:r>
      <w:r>
        <w:t>D、导入对方感兴趣的话题</w:t>
      </w:r>
    </w:p>
    <w:p w14:paraId="2CECE0AE">
      <w:pPr>
        <w:pStyle w:val="76"/>
      </w:pPr>
      <w:r>
        <w:tab/>
      </w:r>
      <w:r>
        <w:t>E、不要在逻辑上反对他的想法</w:t>
      </w:r>
    </w:p>
    <w:p w14:paraId="34757544">
      <w:pPr>
        <w:pStyle w:val="75"/>
      </w:pPr>
      <w:r>
        <w:t>81、客户主要会因为（　　），而产生失望情绪，时而投诉。</w:t>
      </w:r>
    </w:p>
    <w:p w14:paraId="7E404CDF">
      <w:pPr>
        <w:pStyle w:val="77"/>
      </w:pPr>
      <w:r>
        <w:tab/>
      </w:r>
      <w:r>
        <w:t>A、客户的感受被忽略</w:t>
      </w:r>
      <w:r>
        <w:tab/>
      </w:r>
      <w:r>
        <w:t>B、销售价格较贵</w:t>
      </w:r>
    </w:p>
    <w:p w14:paraId="51505806">
      <w:pPr>
        <w:pStyle w:val="77"/>
      </w:pPr>
      <w:r>
        <w:tab/>
      </w:r>
      <w:r>
        <w:t>C、宣传误导</w:t>
      </w:r>
      <w:r>
        <w:tab/>
      </w:r>
      <w:r>
        <w:t>D、遭遇欠佳的服务质量</w:t>
      </w:r>
    </w:p>
    <w:p w14:paraId="1CDC085C">
      <w:pPr>
        <w:pStyle w:val="75"/>
      </w:pPr>
      <w:r>
        <w:t>82、建立投诉处理系统，主要应做好（　　）工作。</w:t>
      </w:r>
    </w:p>
    <w:p w14:paraId="5D78486D">
      <w:pPr>
        <w:pStyle w:val="76"/>
      </w:pPr>
      <w:r>
        <w:tab/>
      </w:r>
      <w:r>
        <w:t>A、将投诉事件存档</w:t>
      </w:r>
    </w:p>
    <w:p w14:paraId="0D8755C6">
      <w:pPr>
        <w:pStyle w:val="76"/>
      </w:pPr>
      <w:r>
        <w:tab/>
      </w:r>
      <w:r>
        <w:t>B、建立投诉受理渠道，如投诉电话、意见箱等</w:t>
      </w:r>
    </w:p>
    <w:p w14:paraId="6BF8919C">
      <w:pPr>
        <w:pStyle w:val="76"/>
      </w:pPr>
      <w:r>
        <w:tab/>
      </w:r>
      <w:r>
        <w:t>C、对投诉事件及时通报</w:t>
      </w:r>
    </w:p>
    <w:p w14:paraId="3C572457">
      <w:pPr>
        <w:pStyle w:val="76"/>
      </w:pPr>
      <w:r>
        <w:tab/>
      </w:r>
      <w:r>
        <w:t>D、销售优良的商品</w:t>
      </w:r>
    </w:p>
    <w:p w14:paraId="619AF7F4">
      <w:pPr>
        <w:pStyle w:val="76"/>
      </w:pPr>
      <w:r>
        <w:tab/>
      </w:r>
      <w:r>
        <w:t>E、做好投诉处理的培训</w:t>
      </w:r>
    </w:p>
    <w:p w14:paraId="582ABF85">
      <w:pPr>
        <w:pStyle w:val="75"/>
      </w:pPr>
      <w:r>
        <w:t>83、现场指导关键步骤中，诊断问题的技巧分别为（　　）。</w:t>
      </w:r>
    </w:p>
    <w:p w14:paraId="574AB591">
      <w:pPr>
        <w:pStyle w:val="77"/>
      </w:pPr>
      <w:r>
        <w:tab/>
      </w:r>
      <w:r>
        <w:t>A、提问</w:t>
      </w:r>
      <w:r>
        <w:tab/>
      </w:r>
      <w:r>
        <w:t>B、复述</w:t>
      </w:r>
    </w:p>
    <w:p w14:paraId="3E69DE27">
      <w:pPr>
        <w:pStyle w:val="77"/>
      </w:pPr>
      <w:r>
        <w:tab/>
      </w:r>
      <w:r>
        <w:t>C、聆听</w:t>
      </w:r>
      <w:r>
        <w:tab/>
      </w:r>
      <w:r>
        <w:t>D、积极回应</w:t>
      </w:r>
    </w:p>
    <w:p w14:paraId="1154DBBF">
      <w:pPr>
        <w:pStyle w:val="77"/>
      </w:pPr>
      <w:r>
        <w:tab/>
      </w:r>
      <w:r>
        <w:t>E、分析</w:t>
      </w:r>
    </w:p>
    <w:p w14:paraId="7C30F4B5">
      <w:pPr>
        <w:pStyle w:val="75"/>
      </w:pPr>
      <w:r>
        <w:t>84、消除客户的期望与服务人员对客户期望的认识之间差距的措施有（　　）。</w:t>
      </w:r>
    </w:p>
    <w:p w14:paraId="22C8A7B7">
      <w:pPr>
        <w:pStyle w:val="76"/>
      </w:pPr>
      <w:r>
        <w:tab/>
      </w:r>
      <w:r>
        <w:t>A、与一线人员沟通，鼓励他们与客户保持畅通的关系</w:t>
      </w:r>
    </w:p>
    <w:p w14:paraId="3AD78222">
      <w:pPr>
        <w:pStyle w:val="76"/>
      </w:pPr>
      <w:r>
        <w:tab/>
      </w:r>
      <w:r>
        <w:t>B、注意把握定制化服务提供的时机</w:t>
      </w:r>
    </w:p>
    <w:p w14:paraId="266B481C">
      <w:pPr>
        <w:pStyle w:val="76"/>
      </w:pPr>
      <w:r>
        <w:tab/>
      </w:r>
      <w:r>
        <w:t>C、服务管理人员与客户直接接触，了解客户期望</w:t>
      </w:r>
    </w:p>
    <w:p w14:paraId="7316204E">
      <w:pPr>
        <w:pStyle w:val="76"/>
      </w:pPr>
      <w:r>
        <w:tab/>
      </w:r>
      <w:r>
        <w:t>D、组织扁平化，减少沟通环节</w:t>
      </w:r>
    </w:p>
    <w:p w14:paraId="3ABD8F52">
      <w:pPr>
        <w:pStyle w:val="76"/>
      </w:pPr>
      <w:r>
        <w:tab/>
      </w:r>
      <w:r>
        <w:t>E、进行市场调研，收集客户信息</w:t>
      </w:r>
    </w:p>
    <w:p w14:paraId="58E3F310">
      <w:pPr>
        <w:pStyle w:val="75"/>
      </w:pPr>
      <w:r>
        <w:t>85、现场指导的关键步骤包括（　　）。</w:t>
      </w:r>
    </w:p>
    <w:p w14:paraId="7CD3DEBC">
      <w:pPr>
        <w:pStyle w:val="77"/>
      </w:pPr>
      <w:r>
        <w:tab/>
      </w:r>
      <w:r>
        <w:t>A、发现问题</w:t>
      </w:r>
      <w:r>
        <w:tab/>
      </w:r>
      <w:r>
        <w:t>B、诊断问题</w:t>
      </w:r>
    </w:p>
    <w:p w14:paraId="22093475">
      <w:pPr>
        <w:pStyle w:val="77"/>
      </w:pPr>
      <w:r>
        <w:tab/>
      </w:r>
      <w:r>
        <w:t>C、解决问题</w:t>
      </w:r>
      <w:r>
        <w:tab/>
      </w:r>
      <w:r>
        <w:t>D、积极反馈</w:t>
      </w:r>
    </w:p>
    <w:p w14:paraId="2E7FB208">
      <w:pPr>
        <w:pStyle w:val="77"/>
      </w:pPr>
      <w:r>
        <w:tab/>
      </w:r>
      <w:r>
        <w:t>E、完善提高</w:t>
      </w:r>
    </w:p>
    <w:p w14:paraId="571887C0">
      <w:pPr>
        <w:pStyle w:val="75"/>
      </w:pPr>
      <w:r>
        <w:t>86、以下关于现代企业管理说法有误的是（　　）。</w:t>
      </w:r>
    </w:p>
    <w:p w14:paraId="390C1A06">
      <w:pPr>
        <w:pStyle w:val="76"/>
      </w:pPr>
      <w:r>
        <w:tab/>
      </w:r>
      <w:r>
        <w:t>A、职能制由按职能划分的纵向指挥，与按产品、项目组成的横向系统结合而成，主要用于专项性、临时性工作</w:t>
      </w:r>
    </w:p>
    <w:p w14:paraId="3D0349CE">
      <w:pPr>
        <w:pStyle w:val="76"/>
      </w:pPr>
      <w:r>
        <w:tab/>
      </w:r>
      <w:r>
        <w:t>B、直线制，各个事业部有较大的自主权限，适用于面对多个不同市场的大企业。</w:t>
      </w:r>
    </w:p>
    <w:p w14:paraId="65CC36E4">
      <w:pPr>
        <w:pStyle w:val="76"/>
      </w:pPr>
      <w:r>
        <w:tab/>
      </w:r>
      <w:r>
        <w:t>C、企业文化是企业的灵魂，是推动企业发展的不竭动力</w:t>
      </w:r>
    </w:p>
    <w:p w14:paraId="3910B94F">
      <w:pPr>
        <w:pStyle w:val="76"/>
      </w:pPr>
      <w:r>
        <w:tab/>
      </w:r>
      <w:r>
        <w:t>D、企业组织结构是指企业内部各种机构相互之间从属、并列配置关系的组织形态</w:t>
      </w:r>
    </w:p>
    <w:p w14:paraId="687243CB">
      <w:pPr>
        <w:pStyle w:val="75"/>
      </w:pPr>
      <w:r>
        <w:t>87、客户服务文化的描述正确的有（　　）。</w:t>
      </w:r>
    </w:p>
    <w:p w14:paraId="448A06CB">
      <w:pPr>
        <w:pStyle w:val="76"/>
      </w:pPr>
      <w:r>
        <w:tab/>
      </w:r>
      <w:r>
        <w:t>A、客户服务文化就是人类所创造的有关客户服务的物质财富和精神财富的总和</w:t>
      </w:r>
    </w:p>
    <w:p w14:paraId="47442BA2">
      <w:pPr>
        <w:pStyle w:val="76"/>
      </w:pPr>
      <w:r>
        <w:tab/>
      </w:r>
      <w:r>
        <w:t>B、客户服务文化是企业文化的重要组成部</w:t>
      </w:r>
    </w:p>
    <w:p w14:paraId="474DF6FD">
      <w:pPr>
        <w:pStyle w:val="76"/>
      </w:pPr>
      <w:r>
        <w:tab/>
      </w:r>
      <w:r>
        <w:t>C、从表现形态看，客户服务文化分为客服观念文化、客服行为文化、客服标准文化和客服物质文化</w:t>
      </w:r>
    </w:p>
    <w:p w14:paraId="40BABA15">
      <w:pPr>
        <w:pStyle w:val="76"/>
      </w:pPr>
      <w:r>
        <w:tab/>
      </w:r>
      <w:r>
        <w:t>D、客服物质文化指的是有关客户服务的设备、设施等。</w:t>
      </w:r>
    </w:p>
    <w:p w14:paraId="1B33ACA4">
      <w:pPr>
        <w:pStyle w:val="75"/>
      </w:pPr>
      <w:r>
        <w:t>88、发生盗窃案件的应对方法（　　）。</w:t>
      </w:r>
    </w:p>
    <w:p w14:paraId="48A90326">
      <w:pPr>
        <w:pStyle w:val="76"/>
      </w:pPr>
      <w:r>
        <w:tab/>
      </w:r>
      <w:r>
        <w:t>A、立即报告企业保卫部门或110</w:t>
      </w:r>
    </w:p>
    <w:p w14:paraId="54F55034">
      <w:pPr>
        <w:pStyle w:val="76"/>
      </w:pPr>
      <w:r>
        <w:tab/>
      </w:r>
      <w:r>
        <w:t>B、发现嫌疑人，应立即组织人员进行堵截，力争捉拿</w:t>
      </w:r>
    </w:p>
    <w:p w14:paraId="42C5CA8A">
      <w:pPr>
        <w:pStyle w:val="76"/>
      </w:pPr>
      <w:r>
        <w:tab/>
      </w:r>
      <w:r>
        <w:t>C、配合调查</w:t>
      </w:r>
    </w:p>
    <w:p w14:paraId="1B895EBE">
      <w:pPr>
        <w:pStyle w:val="76"/>
      </w:pPr>
      <w:r>
        <w:tab/>
      </w:r>
      <w:r>
        <w:t>D、亲自调查，纠出内部嫌疑人</w:t>
      </w:r>
    </w:p>
    <w:p w14:paraId="693C8D20">
      <w:pPr>
        <w:pStyle w:val="75"/>
      </w:pPr>
      <w:r>
        <w:t>89、服务质量管理模式的主要类型有（　　）。</w:t>
      </w:r>
    </w:p>
    <w:p w14:paraId="3EB4EF0A">
      <w:pPr>
        <w:pStyle w:val="77"/>
      </w:pPr>
      <w:r>
        <w:tab/>
      </w:r>
      <w:r>
        <w:t>A、客户满意程度模式</w:t>
      </w:r>
      <w:r>
        <w:tab/>
      </w:r>
      <w:r>
        <w:t>B、相互交往模式</w:t>
      </w:r>
    </w:p>
    <w:p w14:paraId="34710B48">
      <w:pPr>
        <w:pStyle w:val="77"/>
      </w:pPr>
      <w:r>
        <w:tab/>
      </w:r>
      <w:r>
        <w:t>C、激效管理模式</w:t>
      </w:r>
      <w:r>
        <w:tab/>
      </w:r>
      <w:r>
        <w:t>D、产品生产模式</w:t>
      </w:r>
    </w:p>
    <w:p w14:paraId="2ADDBA30">
      <w:pPr>
        <w:pStyle w:val="77"/>
      </w:pPr>
      <w:r>
        <w:tab/>
      </w:r>
      <w:r>
        <w:t>E、服务渠道细分模式</w:t>
      </w:r>
      <w:r>
        <w:tab/>
      </w:r>
    </w:p>
    <w:p w14:paraId="62C2183E">
      <w:pPr>
        <w:pStyle w:val="75"/>
      </w:pPr>
      <w:r>
        <w:t>90、作为一名管理人员，当上级严厉批评你的下属时，以下（　　）是妥当的。</w:t>
      </w:r>
    </w:p>
    <w:p w14:paraId="086811BC">
      <w:pPr>
        <w:pStyle w:val="76"/>
      </w:pPr>
      <w:r>
        <w:tab/>
      </w:r>
      <w:r>
        <w:t>A、扣下属奖金，另其注意</w:t>
      </w:r>
    </w:p>
    <w:p w14:paraId="47CCBB62">
      <w:pPr>
        <w:pStyle w:val="76"/>
      </w:pPr>
      <w:r>
        <w:tab/>
      </w:r>
      <w:r>
        <w:t>B、尽力维护自己的下属</w:t>
      </w:r>
    </w:p>
    <w:p w14:paraId="13EB42DE">
      <w:pPr>
        <w:pStyle w:val="76"/>
      </w:pPr>
      <w:r>
        <w:tab/>
      </w:r>
      <w:r>
        <w:t>C、马上找下属了解清楚事情的原委</w:t>
      </w:r>
    </w:p>
    <w:p w14:paraId="3B38E5F0">
      <w:pPr>
        <w:pStyle w:val="76"/>
      </w:pPr>
      <w:r>
        <w:tab/>
      </w:r>
      <w:r>
        <w:t>D、向上级表明会严厉教育下属</w:t>
      </w:r>
    </w:p>
    <w:p w14:paraId="18540ADF">
      <w:pPr>
        <w:pStyle w:val="76"/>
      </w:pPr>
      <w:r>
        <w:tab/>
      </w:r>
      <w:r>
        <w:t>E、检讨自己在日常工作中的过失，有没有及时对你的上下级之间进行沟通</w:t>
      </w:r>
    </w:p>
    <w:p w14:paraId="6943F76D">
      <w:pPr>
        <w:pStyle w:val="75"/>
      </w:pPr>
      <w:r>
        <w:t>91、关于CI的说法，正确的是（　　）。</w:t>
      </w:r>
    </w:p>
    <w:p w14:paraId="1A3DF123">
      <w:pPr>
        <w:pStyle w:val="76"/>
      </w:pPr>
      <w:r>
        <w:tab/>
      </w:r>
      <w:r>
        <w:t>A、在管理沟通中，CIS属于企业对外沟通战略</w:t>
      </w:r>
    </w:p>
    <w:p w14:paraId="38DFA037">
      <w:pPr>
        <w:pStyle w:val="76"/>
      </w:pPr>
      <w:r>
        <w:tab/>
      </w:r>
      <w:r>
        <w:t>B、CI 是一种意识，也是一种文化</w:t>
      </w:r>
    </w:p>
    <w:p w14:paraId="39BEED95">
      <w:pPr>
        <w:pStyle w:val="76"/>
      </w:pPr>
      <w:r>
        <w:tab/>
      </w:r>
      <w:r>
        <w:t>C、CI 一般分企业的理念识别、政策识别和视觉识别</w:t>
      </w:r>
    </w:p>
    <w:p w14:paraId="396B132B">
      <w:pPr>
        <w:pStyle w:val="76"/>
      </w:pPr>
      <w:r>
        <w:tab/>
      </w:r>
      <w:r>
        <w:t>D、企业形象系统手册 是实施企业形象系统的资料和依据</w:t>
      </w:r>
    </w:p>
    <w:p w14:paraId="68EAD364">
      <w:pPr>
        <w:pStyle w:val="75"/>
      </w:pPr>
      <w:r>
        <w:t>92、服务渠道,根据场合的不同,被分为（　　）。</w:t>
      </w:r>
    </w:p>
    <w:p w14:paraId="71D397DD">
      <w:pPr>
        <w:pStyle w:val="77"/>
      </w:pPr>
      <w:r>
        <w:tab/>
      </w:r>
      <w:r>
        <w:t>A、电子服务</w:t>
      </w:r>
      <w:r>
        <w:tab/>
      </w:r>
      <w:r>
        <w:t>B、网络服务</w:t>
      </w:r>
    </w:p>
    <w:p w14:paraId="1B3BE872">
      <w:pPr>
        <w:pStyle w:val="77"/>
      </w:pPr>
      <w:r>
        <w:tab/>
      </w:r>
      <w:r>
        <w:t>C、现场服务</w:t>
      </w:r>
      <w:r>
        <w:tab/>
      </w:r>
      <w:r>
        <w:t>D、电话服务</w:t>
      </w:r>
    </w:p>
    <w:p w14:paraId="50F5A004">
      <w:pPr>
        <w:pStyle w:val="77"/>
      </w:pPr>
      <w:r>
        <w:tab/>
      </w:r>
      <w:r>
        <w:t>E、营业厅服务</w:t>
      </w:r>
    </w:p>
    <w:p w14:paraId="5DEC6235">
      <w:pPr>
        <w:pStyle w:val="75"/>
      </w:pPr>
      <w:r>
        <w:t>93、与客户沟通过程中避免使用的肢体语言有（　　）。</w:t>
      </w:r>
    </w:p>
    <w:p w14:paraId="47BB7AEE">
      <w:pPr>
        <w:pStyle w:val="78"/>
      </w:pPr>
      <w:r>
        <w:tab/>
      </w:r>
      <w:r>
        <w:t>A、居高临下</w:t>
      </w:r>
      <w:r>
        <w:tab/>
      </w:r>
      <w:r>
        <w:t>B、没有手势</w:t>
      </w:r>
      <w:r>
        <w:tab/>
      </w:r>
      <w:r>
        <w:t>C、交叉双臂</w:t>
      </w:r>
      <w:r>
        <w:tab/>
      </w:r>
      <w:r>
        <w:t>D、面无表情</w:t>
      </w:r>
    </w:p>
    <w:p w14:paraId="6C8EB645">
      <w:pPr>
        <w:pStyle w:val="75"/>
      </w:pPr>
      <w:r>
        <w:t>94、有效处理客户投诉的意义（　　）。</w:t>
      </w:r>
    </w:p>
    <w:p w14:paraId="7C83AD00">
      <w:pPr>
        <w:pStyle w:val="77"/>
      </w:pPr>
      <w:r>
        <w:tab/>
      </w:r>
      <w:r>
        <w:t>A、有利于企业进步</w:t>
      </w:r>
      <w:r>
        <w:tab/>
      </w:r>
      <w:r>
        <w:t>B、是企业维持老客户的契机</w:t>
      </w:r>
    </w:p>
    <w:p w14:paraId="11E843CA">
      <w:pPr>
        <w:pStyle w:val="77"/>
      </w:pPr>
      <w:r>
        <w:tab/>
      </w:r>
      <w:r>
        <w:t>C、是企业建立忠诚的契机</w:t>
      </w:r>
      <w:r>
        <w:tab/>
      </w:r>
      <w:r>
        <w:t>D、是企业挖掘商机的契机</w:t>
      </w:r>
    </w:p>
    <w:p w14:paraId="3600640B">
      <w:pPr>
        <w:pStyle w:val="75"/>
      </w:pPr>
      <w:r>
        <w:t>95、客户服务文化建设的要素包括（　　）。</w:t>
      </w:r>
    </w:p>
    <w:p w14:paraId="32653C38">
      <w:pPr>
        <w:pStyle w:val="78"/>
      </w:pPr>
      <w:r>
        <w:tab/>
      </w:r>
      <w:r>
        <w:t>A、领导承诺</w:t>
      </w:r>
      <w:r>
        <w:tab/>
      </w:r>
      <w:r>
        <w:t>B、全员参与</w:t>
      </w:r>
      <w:r>
        <w:tab/>
      </w:r>
      <w:r>
        <w:t>C、服务策划</w:t>
      </w:r>
      <w:r>
        <w:tab/>
      </w:r>
      <w:r>
        <w:t>D、服务评审</w:t>
      </w:r>
    </w:p>
    <w:p w14:paraId="1B01D668">
      <w:pPr>
        <w:pStyle w:val="75"/>
      </w:pPr>
      <w:r>
        <w:t>96、客户服务人员培训常用的培训方法是（　　）。</w:t>
      </w:r>
    </w:p>
    <w:p w14:paraId="0D18B69D">
      <w:pPr>
        <w:pStyle w:val="77"/>
      </w:pPr>
      <w:r>
        <w:tab/>
      </w:r>
      <w:r>
        <w:t>A、课堂讲授法</w:t>
      </w:r>
      <w:r>
        <w:tab/>
      </w:r>
      <w:r>
        <w:t>B、技能训练法</w:t>
      </w:r>
    </w:p>
    <w:p w14:paraId="33FB629E">
      <w:pPr>
        <w:pStyle w:val="77"/>
      </w:pPr>
      <w:r>
        <w:tab/>
      </w:r>
      <w:r>
        <w:t>C、课堂讨论法</w:t>
      </w:r>
      <w:r>
        <w:tab/>
      </w:r>
      <w:r>
        <w:t>D、案例分析法</w:t>
      </w:r>
    </w:p>
    <w:p w14:paraId="0647DC60">
      <w:pPr>
        <w:pStyle w:val="77"/>
      </w:pPr>
      <w:r>
        <w:tab/>
      </w:r>
      <w:r>
        <w:t>E、户外拓展训练法</w:t>
      </w:r>
      <w:r>
        <w:tab/>
      </w:r>
    </w:p>
    <w:p w14:paraId="13839E34">
      <w:pPr>
        <w:pStyle w:val="75"/>
      </w:pPr>
      <w:r>
        <w:t>97、客户服务人员的压力来源于（　　）。</w:t>
      </w:r>
    </w:p>
    <w:p w14:paraId="2C38D99E">
      <w:pPr>
        <w:pStyle w:val="77"/>
      </w:pPr>
      <w:r>
        <w:tab/>
      </w:r>
      <w:r>
        <w:t>A、服务失误导致的投诉</w:t>
      </w:r>
      <w:r>
        <w:tab/>
      </w:r>
      <w:r>
        <w:t>B、超负荷工作</w:t>
      </w:r>
    </w:p>
    <w:p w14:paraId="7A994599">
      <w:pPr>
        <w:pStyle w:val="77"/>
      </w:pPr>
      <w:r>
        <w:tab/>
      </w:r>
      <w:r>
        <w:t>C、服务技能不足</w:t>
      </w:r>
      <w:r>
        <w:tab/>
      </w:r>
      <w:r>
        <w:t>D、不合理的客户需求</w:t>
      </w:r>
    </w:p>
    <w:p w14:paraId="6C1F82CD">
      <w:pPr>
        <w:pStyle w:val="77"/>
      </w:pPr>
      <w:r>
        <w:tab/>
      </w:r>
      <w:r>
        <w:t>E、服务需求变动</w:t>
      </w:r>
      <w:r>
        <w:tab/>
      </w:r>
    </w:p>
    <w:p w14:paraId="4E1C3F1E">
      <w:pPr>
        <w:pStyle w:val="75"/>
      </w:pPr>
      <w:r>
        <w:t>98、客户服务管理师应具备的道德是（　　）。</w:t>
      </w:r>
    </w:p>
    <w:p w14:paraId="533AF9E0">
      <w:pPr>
        <w:pStyle w:val="77"/>
      </w:pPr>
      <w:r>
        <w:tab/>
      </w:r>
      <w:r>
        <w:t>A、承担责任，奉献社会</w:t>
      </w:r>
      <w:r>
        <w:tab/>
      </w:r>
      <w:r>
        <w:t>B、诚实守信，办事公道</w:t>
      </w:r>
    </w:p>
    <w:p w14:paraId="7D7996E4">
      <w:pPr>
        <w:pStyle w:val="77"/>
      </w:pPr>
      <w:r>
        <w:tab/>
      </w:r>
      <w:r>
        <w:t>C、文明礼貌，热爱客户</w:t>
      </w:r>
      <w:r>
        <w:tab/>
      </w:r>
      <w:r>
        <w:t>D、遵纪守法，爱岗敬业</w:t>
      </w:r>
    </w:p>
    <w:p w14:paraId="586CA141">
      <w:pPr>
        <w:pStyle w:val="75"/>
      </w:pPr>
      <w:r>
        <w:t>99、从表现形态看，客户服务文化分为（　　）。</w:t>
      </w:r>
    </w:p>
    <w:p w14:paraId="0091673E">
      <w:pPr>
        <w:pStyle w:val="77"/>
      </w:pPr>
      <w:r>
        <w:tab/>
      </w:r>
      <w:r>
        <w:t>A、客服观念文化</w:t>
      </w:r>
      <w:r>
        <w:tab/>
      </w:r>
      <w:r>
        <w:t>B、客服行为文化</w:t>
      </w:r>
    </w:p>
    <w:p w14:paraId="25047058">
      <w:pPr>
        <w:pStyle w:val="77"/>
      </w:pPr>
      <w:r>
        <w:tab/>
      </w:r>
      <w:r>
        <w:t>C、客服物质文化</w:t>
      </w:r>
      <w:r>
        <w:tab/>
      </w:r>
      <w:r>
        <w:t>D、客服标准文化</w:t>
      </w:r>
    </w:p>
    <w:p w14:paraId="49714259">
      <w:pPr>
        <w:pStyle w:val="75"/>
      </w:pPr>
      <w:r>
        <w:t>100、下列对于客户信息的主要收集方式的描述（　　）是正确的。</w:t>
      </w:r>
    </w:p>
    <w:p w14:paraId="1D17A7B9">
      <w:pPr>
        <w:pStyle w:val="76"/>
      </w:pPr>
      <w:r>
        <w:tab/>
      </w:r>
      <w:r>
        <w:t>A、电话调查法拒答率高，难以深入调查问题</w:t>
      </w:r>
    </w:p>
    <w:p w14:paraId="318225C2">
      <w:pPr>
        <w:pStyle w:val="76"/>
      </w:pPr>
      <w:r>
        <w:tab/>
      </w:r>
      <w:r>
        <w:t>B、邮件调查法费用低廉但回应率很低</w:t>
      </w:r>
    </w:p>
    <w:p w14:paraId="1574937F">
      <w:pPr>
        <w:pStyle w:val="76"/>
      </w:pPr>
      <w:r>
        <w:tab/>
      </w:r>
      <w:r>
        <w:t>C、人员走访法费用太高，且现场处理灵活度低</w:t>
      </w:r>
    </w:p>
    <w:p w14:paraId="6C017495">
      <w:pPr>
        <w:pStyle w:val="76"/>
      </w:pPr>
      <w:r>
        <w:tab/>
      </w:r>
      <w:r>
        <w:t>D、焦点人群法：在调查预算费用十分有限的情况下也可以采用，而且经常可以获取大量有用的资料</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5F6B7">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BD158D"/>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9</Pages>
  <Words>7178</Words>
  <Characters>7327</Characters>
  <Lines>1</Lines>
  <Paragraphs>1</Paragraphs>
  <TotalTime>2</TotalTime>
  <ScaleCrop>false</ScaleCrop>
  <LinksUpToDate>false</LinksUpToDate>
  <CharactersWithSpaces>7904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2025-03-31T06:15:00Z</dcterms:created>
  <dc:creator>加载中...</dc:creator>
  <cp:lastModifiedBy>加载中...</cp:lastModifiedBy>
  <dcterms:modified xsi:type="dcterms:W3CDTF">2025-03-31T06:16:11Z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39A9CCEBD5994420879EBD586D61A1D9_13</vt:lpwstr>
  </property>
</Properties>
</file>