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F4A47">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0EF251DA">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0EF251DA">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3F12F7F8">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FA3563C">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30E146">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861D1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CD234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3F12F7F8">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2FA3563C">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E30E146">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56861D16">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22CD2343">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540B3DA5">
      <w:pPr>
        <w:pStyle w:val="51"/>
      </w:pPr>
      <w:r>
        <w:t>数控铣工三级理论知识试卷</w:t>
      </w:r>
    </w:p>
    <w:p w14:paraId="21ED8C4D">
      <w:pPr>
        <w:pStyle w:val="80"/>
      </w:pPr>
      <w:r>
        <w:t>试卷编码：618010200131-2025040004</w:t>
      </w:r>
    </w:p>
    <w:p w14:paraId="755DED57">
      <w:pPr>
        <w:pStyle w:val="39"/>
      </w:pPr>
      <w:r>
        <w:t>职    业：数控铣工</w:t>
      </w:r>
    </w:p>
    <w:p w14:paraId="68A5B5E8">
      <w:pPr>
        <w:pStyle w:val="39"/>
      </w:pPr>
      <w:r>
        <w:t>等    级：三级</w:t>
      </w:r>
    </w:p>
    <w:p w14:paraId="6C8CAA18">
      <w:pPr>
        <w:pStyle w:val="39"/>
      </w:pPr>
      <w:r>
        <w:t>卷 册 一：理论知识</w:t>
      </w:r>
    </w:p>
    <w:p w14:paraId="13E49D66">
      <w:pPr>
        <w:pStyle w:val="51"/>
      </w:pPr>
      <w:r>
        <w:t>注   意   事   项</w:t>
      </w:r>
    </w:p>
    <w:p w14:paraId="36EAC2CF">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61F2E6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03613576">
            <w:pPr>
              <w:jc w:val="center"/>
              <w:rPr>
                <w:rFonts w:ascii="宋体" w:hAnsi="宋体"/>
              </w:rPr>
            </w:pPr>
          </w:p>
        </w:tc>
        <w:tc>
          <w:tcPr>
            <w:tcW w:w="1400" w:type="dxa"/>
            <w:vAlign w:val="center"/>
          </w:tcPr>
          <w:p w14:paraId="7DA05AE9">
            <w:pPr>
              <w:jc w:val="center"/>
              <w:rPr>
                <w:rFonts w:hint="eastAsia" w:ascii="宋体" w:hAnsi="宋体"/>
              </w:rPr>
            </w:pPr>
            <w:r>
              <w:rPr>
                <w:rFonts w:hint="eastAsia" w:ascii="宋体" w:hAnsi="宋体"/>
              </w:rPr>
              <w:t>一</w:t>
            </w:r>
          </w:p>
        </w:tc>
        <w:tc>
          <w:tcPr>
            <w:tcW w:w="1400" w:type="dxa"/>
            <w:vAlign w:val="center"/>
          </w:tcPr>
          <w:p w14:paraId="38022B91">
            <w:pPr>
              <w:jc w:val="center"/>
              <w:rPr>
                <w:rFonts w:hint="eastAsia" w:ascii="宋体" w:hAnsi="宋体"/>
              </w:rPr>
            </w:pPr>
            <w:r>
              <w:rPr>
                <w:rFonts w:hint="eastAsia" w:ascii="宋体" w:hAnsi="宋体"/>
              </w:rPr>
              <w:t>二</w:t>
            </w:r>
          </w:p>
        </w:tc>
        <w:tc>
          <w:tcPr>
            <w:tcW w:w="1440" w:type="dxa"/>
            <w:vAlign w:val="center"/>
          </w:tcPr>
          <w:p w14:paraId="42FB13B5">
            <w:pPr>
              <w:jc w:val="center"/>
              <w:rPr>
                <w:rFonts w:hint="eastAsia" w:ascii="宋体" w:hAnsi="宋体"/>
              </w:rPr>
            </w:pPr>
            <w:r>
              <w:rPr>
                <w:rFonts w:hint="eastAsia" w:ascii="宋体" w:hAnsi="宋体"/>
              </w:rPr>
              <w:t>总　分</w:t>
            </w:r>
          </w:p>
        </w:tc>
      </w:tr>
      <w:tr w14:paraId="176C1E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0F04677">
            <w:pPr>
              <w:jc w:val="center"/>
              <w:rPr>
                <w:rFonts w:hint="eastAsia" w:ascii="宋体" w:hAnsi="宋体"/>
              </w:rPr>
            </w:pPr>
            <w:r>
              <w:rPr>
                <w:rFonts w:hint="eastAsia" w:ascii="宋体" w:hAnsi="宋体"/>
              </w:rPr>
              <w:t>得　分</w:t>
            </w:r>
          </w:p>
        </w:tc>
        <w:tc>
          <w:tcPr>
            <w:tcW w:w="1009" w:type="dxa"/>
            <w:vAlign w:val="center"/>
          </w:tcPr>
          <w:p w14:paraId="1BCAAFAC">
            <w:pPr>
              <w:jc w:val="center"/>
              <w:rPr>
                <w:rFonts w:ascii="宋体" w:hAnsi="宋体"/>
              </w:rPr>
            </w:pPr>
          </w:p>
        </w:tc>
        <w:tc>
          <w:tcPr>
            <w:tcW w:w="1009" w:type="dxa"/>
            <w:vAlign w:val="center"/>
          </w:tcPr>
          <w:p w14:paraId="0FFA73C3">
            <w:pPr>
              <w:jc w:val="center"/>
              <w:rPr>
                <w:rFonts w:ascii="宋体" w:hAnsi="宋体"/>
              </w:rPr>
            </w:pPr>
          </w:p>
        </w:tc>
        <w:tc>
          <w:tcPr>
            <w:tcW w:w="1009" w:type="dxa"/>
            <w:vAlign w:val="center"/>
          </w:tcPr>
          <w:p w14:paraId="5CA50E96">
            <w:pPr>
              <w:jc w:val="center"/>
              <w:rPr>
                <w:rFonts w:ascii="宋体" w:hAnsi="宋体"/>
              </w:rPr>
            </w:pPr>
          </w:p>
        </w:tc>
      </w:tr>
    </w:tbl>
    <w:p w14:paraId="2FD1D24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50E24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F91961D">
            <w:pPr>
              <w:keepNext/>
              <w:jc w:val="center"/>
            </w:pPr>
            <w:r>
              <w:rPr>
                <w:rFonts w:hint="eastAsia"/>
              </w:rPr>
              <w:t>得　分</w:t>
            </w:r>
          </w:p>
        </w:tc>
        <w:tc>
          <w:tcPr>
            <w:tcW w:w="1440" w:type="dxa"/>
            <w:vAlign w:val="center"/>
          </w:tcPr>
          <w:p w14:paraId="180A5301">
            <w:pPr>
              <w:keepNext/>
              <w:jc w:val="center"/>
            </w:pPr>
          </w:p>
        </w:tc>
      </w:tr>
      <w:tr w14:paraId="0A6DA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029A5DA">
            <w:pPr>
              <w:keepNext/>
              <w:jc w:val="center"/>
            </w:pPr>
            <w:r>
              <w:rPr>
                <w:rFonts w:hint="eastAsia"/>
              </w:rPr>
              <w:t>评分人</w:t>
            </w:r>
          </w:p>
        </w:tc>
        <w:tc>
          <w:tcPr>
            <w:tcW w:w="1440" w:type="dxa"/>
            <w:vAlign w:val="center"/>
          </w:tcPr>
          <w:p w14:paraId="135C566D">
            <w:pPr>
              <w:keepNext/>
              <w:jc w:val="center"/>
            </w:pPr>
          </w:p>
        </w:tc>
      </w:tr>
    </w:tbl>
    <w:p w14:paraId="42AC30E1">
      <w:pPr>
        <w:pStyle w:val="79"/>
      </w:pPr>
      <w:r>
        <w:t>一、单选题（每题0.5分，共80分。）</w:t>
      </w:r>
    </w:p>
    <w:p w14:paraId="49A95A9C">
      <w:pPr>
        <w:pStyle w:val="75"/>
      </w:pPr>
      <w:r>
        <w:t>1、（　　）不用于高速切削的刀具夹紧。</w:t>
      </w:r>
    </w:p>
    <w:p w14:paraId="6A4869B2">
      <w:pPr>
        <w:pStyle w:val="77"/>
      </w:pPr>
      <w:r>
        <w:tab/>
      </w:r>
      <w:r>
        <w:t>A、弹簧夹头</w:t>
      </w:r>
      <w:r>
        <w:tab/>
      </w:r>
      <w:r>
        <w:t>B、高精度液压夹头</w:t>
      </w:r>
    </w:p>
    <w:p w14:paraId="6FB77DEC">
      <w:pPr>
        <w:pStyle w:val="77"/>
      </w:pPr>
      <w:r>
        <w:tab/>
      </w:r>
      <w:r>
        <w:t>C、热装夹头</w:t>
      </w:r>
      <w:r>
        <w:tab/>
      </w:r>
      <w:r>
        <w:t>D、三棱变形夹头</w:t>
      </w:r>
    </w:p>
    <w:p w14:paraId="3A14DD0D">
      <w:pPr>
        <w:pStyle w:val="75"/>
      </w:pPr>
      <w:r>
        <w:t>2、FANUC 0i 系统中程序段M98 P0260 表示（　　）。</w:t>
      </w:r>
    </w:p>
    <w:p w14:paraId="3D207E6F">
      <w:pPr>
        <w:pStyle w:val="76"/>
      </w:pPr>
      <w:r>
        <w:tab/>
      </w:r>
      <w:r>
        <w:t>A、停止调用子程序</w:t>
      </w:r>
    </w:p>
    <w:p w14:paraId="6F889B03">
      <w:pPr>
        <w:pStyle w:val="76"/>
      </w:pPr>
      <w:r>
        <w:tab/>
      </w:r>
      <w:r>
        <w:t>B、调用1 次子程序“O0260”</w:t>
      </w:r>
    </w:p>
    <w:p w14:paraId="0FA13C7A">
      <w:pPr>
        <w:pStyle w:val="76"/>
      </w:pPr>
      <w:r>
        <w:tab/>
      </w:r>
      <w:r>
        <w:t>C、调用2 次子程序“O0260”</w:t>
      </w:r>
    </w:p>
    <w:p w14:paraId="050BD78A">
      <w:pPr>
        <w:pStyle w:val="76"/>
      </w:pPr>
      <w:r>
        <w:tab/>
      </w:r>
      <w:r>
        <w:t>D、返回主程序</w:t>
      </w:r>
    </w:p>
    <w:p w14:paraId="6D9A6908">
      <w:pPr>
        <w:pStyle w:val="75"/>
      </w:pPr>
      <w:r>
        <w:t>3、Mastercam中，直纹曲面是一条（　　）顺接曲线，而举升曲面是一条平滑顺接曲线。</w:t>
      </w:r>
    </w:p>
    <w:p w14:paraId="4082F776">
      <w:pPr>
        <w:pStyle w:val="78"/>
      </w:pPr>
      <w:r>
        <w:tab/>
      </w:r>
      <w:r>
        <w:t>A、线性</w:t>
      </w:r>
      <w:r>
        <w:tab/>
      </w:r>
      <w:r>
        <w:t>B、非线性</w:t>
      </w:r>
      <w:r>
        <w:tab/>
      </w:r>
      <w:r>
        <w:t>C、圆形</w:t>
      </w:r>
      <w:r>
        <w:tab/>
      </w:r>
      <w:r>
        <w:t>D、非圆形</w:t>
      </w:r>
    </w:p>
    <w:p w14:paraId="4D4FC04E">
      <w:pPr>
        <w:pStyle w:val="75"/>
      </w:pPr>
      <w:r>
        <w:t>4、Siemens NX中，复杂的曲面模型通过（　　）模块建立。</w:t>
      </w:r>
    </w:p>
    <w:p w14:paraId="0D67F7C6">
      <w:pPr>
        <w:pStyle w:val="77"/>
      </w:pPr>
      <w:r>
        <w:tab/>
      </w:r>
      <w:r>
        <w:t>A、装配建模</w:t>
      </w:r>
      <w:r>
        <w:tab/>
      </w:r>
      <w:r>
        <w:t>B、实体建模</w:t>
      </w:r>
    </w:p>
    <w:p w14:paraId="41008C27">
      <w:pPr>
        <w:pStyle w:val="77"/>
      </w:pPr>
      <w:r>
        <w:tab/>
      </w:r>
      <w:r>
        <w:t>C、特征建模</w:t>
      </w:r>
      <w:r>
        <w:tab/>
      </w:r>
      <w:r>
        <w:t>D、自由形状建模</w:t>
      </w:r>
    </w:p>
    <w:p w14:paraId="4954A39C">
      <w:pPr>
        <w:pStyle w:val="75"/>
      </w:pPr>
      <w:r>
        <w:t>5、T形槽的中间槽加工常用立铣刀或（　　）。</w:t>
      </w:r>
    </w:p>
    <w:p w14:paraId="600D33C2">
      <w:pPr>
        <w:pStyle w:val="78"/>
      </w:pPr>
      <w:r>
        <w:tab/>
      </w:r>
      <w:r>
        <w:t>A、三面刃铣刀</w:t>
      </w:r>
      <w:r>
        <w:tab/>
      </w:r>
      <w:r>
        <w:t>B、角度铣刀</w:t>
      </w:r>
      <w:r>
        <w:tab/>
      </w:r>
      <w:r>
        <w:t>C、T形槽铣刀</w:t>
      </w:r>
      <w:r>
        <w:tab/>
      </w:r>
      <w:r>
        <w:t>D、圆柱铣刀</w:t>
      </w:r>
    </w:p>
    <w:p w14:paraId="5C3BF662">
      <w:pPr>
        <w:pStyle w:val="75"/>
      </w:pPr>
      <w:r>
        <w:t>6、Z轴方向尺寸相对较小的零件加工，最适合用（　　）加工。</w:t>
      </w:r>
    </w:p>
    <w:p w14:paraId="238B1BBB">
      <w:pPr>
        <w:pStyle w:val="77"/>
      </w:pPr>
      <w:r>
        <w:tab/>
      </w:r>
      <w:r>
        <w:t>A、立式加工中心</w:t>
      </w:r>
      <w:r>
        <w:tab/>
      </w:r>
      <w:r>
        <w:t>B、卧式加工中心</w:t>
      </w:r>
    </w:p>
    <w:p w14:paraId="44291228">
      <w:pPr>
        <w:pStyle w:val="77"/>
      </w:pPr>
      <w:r>
        <w:tab/>
      </w:r>
      <w:r>
        <w:t>C、卧式铣床</w:t>
      </w:r>
      <w:r>
        <w:tab/>
      </w:r>
      <w:r>
        <w:t>D、车削加工中心</w:t>
      </w:r>
    </w:p>
    <w:p w14:paraId="6E0FC8AC">
      <w:pPr>
        <w:pStyle w:val="75"/>
      </w:pPr>
      <w:r>
        <w:t>7、按照使用功能的不一，组合刀具可制成（　　）。</w:t>
      </w:r>
    </w:p>
    <w:p w14:paraId="0E0F1BE5">
      <w:pPr>
        <w:pStyle w:val="77"/>
      </w:pPr>
      <w:r>
        <w:tab/>
      </w:r>
      <w:r>
        <w:t>A、组合镗刀</w:t>
      </w:r>
      <w:r>
        <w:tab/>
      </w:r>
      <w:r>
        <w:t>B、组合铣刀</w:t>
      </w:r>
    </w:p>
    <w:p w14:paraId="10CB3995">
      <w:pPr>
        <w:pStyle w:val="77"/>
      </w:pPr>
      <w:r>
        <w:tab/>
      </w:r>
      <w:r>
        <w:t>C、组合车刀</w:t>
      </w:r>
      <w:r>
        <w:tab/>
      </w:r>
      <w:r>
        <w:t>D、以上均有可能</w:t>
      </w:r>
    </w:p>
    <w:p w14:paraId="3296D576">
      <w:pPr>
        <w:pStyle w:val="75"/>
      </w:pPr>
      <w:r>
        <w:t>8、表面粗糙度反映的是零件被加工表面上的（　　）。</w:t>
      </w:r>
    </w:p>
    <w:p w14:paraId="6AB3F1FD">
      <w:pPr>
        <w:pStyle w:val="77"/>
      </w:pPr>
      <w:r>
        <w:tab/>
      </w:r>
      <w:r>
        <w:t>A、宏观几何形状误差</w:t>
      </w:r>
      <w:r>
        <w:tab/>
      </w:r>
      <w:r>
        <w:t>B、微观几何形状误差</w:t>
      </w:r>
    </w:p>
    <w:p w14:paraId="431658BE">
      <w:pPr>
        <w:pStyle w:val="77"/>
      </w:pPr>
      <w:r>
        <w:tab/>
      </w:r>
      <w:r>
        <w:t>C、宏观相对位置误差</w:t>
      </w:r>
      <w:r>
        <w:tab/>
      </w:r>
      <w:r>
        <w:t>D、微观相对位置误差</w:t>
      </w:r>
    </w:p>
    <w:p w14:paraId="42CEA971">
      <w:pPr>
        <w:pStyle w:val="75"/>
      </w:pPr>
      <w:r>
        <w:t>9、不是平面铣削应遵循的工艺原则是（　　）。</w:t>
      </w:r>
    </w:p>
    <w:p w14:paraId="1C3FF081">
      <w:pPr>
        <w:pStyle w:val="77"/>
      </w:pPr>
      <w:r>
        <w:tab/>
      </w:r>
      <w:r>
        <w:t>A、先粗后精</w:t>
      </w:r>
      <w:r>
        <w:tab/>
      </w:r>
      <w:r>
        <w:t>B、粗精分开的原则</w:t>
      </w:r>
    </w:p>
    <w:p w14:paraId="7F4B7C3F">
      <w:pPr>
        <w:pStyle w:val="77"/>
      </w:pPr>
      <w:r>
        <w:tab/>
      </w:r>
      <w:r>
        <w:t>C、基准先行</w:t>
      </w:r>
      <w:r>
        <w:tab/>
      </w:r>
      <w:r>
        <w:t>D、先孔后面</w:t>
      </w:r>
    </w:p>
    <w:p w14:paraId="775DCCFE">
      <w:pPr>
        <w:pStyle w:val="75"/>
      </w:pPr>
      <w:r>
        <w:t>10、不属于岗位质量要求的内容是（　　）。</w:t>
      </w:r>
    </w:p>
    <w:p w14:paraId="20CBAEA7">
      <w:pPr>
        <w:pStyle w:val="77"/>
      </w:pPr>
      <w:r>
        <w:tab/>
      </w:r>
      <w:r>
        <w:t>A、操作规程</w:t>
      </w:r>
      <w:r>
        <w:tab/>
      </w:r>
      <w:r>
        <w:t>B、工艺规程</w:t>
      </w:r>
    </w:p>
    <w:p w14:paraId="3F70727D">
      <w:pPr>
        <w:pStyle w:val="77"/>
      </w:pPr>
      <w:r>
        <w:tab/>
      </w:r>
      <w:r>
        <w:t>C、工序的质量指标</w:t>
      </w:r>
      <w:r>
        <w:tab/>
      </w:r>
      <w:r>
        <w:t>D、日常行为准则</w:t>
      </w:r>
    </w:p>
    <w:p w14:paraId="5167E2AC">
      <w:pPr>
        <w:pStyle w:val="75"/>
      </w:pPr>
      <w:r>
        <w:t>11、采用成形刀加工成形面的缺点是（　　）。</w:t>
      </w:r>
    </w:p>
    <w:p w14:paraId="1BD124C4">
      <w:pPr>
        <w:pStyle w:val="77"/>
      </w:pPr>
      <w:r>
        <w:tab/>
      </w:r>
      <w:r>
        <w:t>A、加工方法复杂</w:t>
      </w:r>
      <w:r>
        <w:tab/>
      </w:r>
      <w:r>
        <w:t>B、生产效率与生产规模相关</w:t>
      </w:r>
    </w:p>
    <w:p w14:paraId="6F5E4185">
      <w:pPr>
        <w:pStyle w:val="77"/>
      </w:pPr>
      <w:r>
        <w:tab/>
      </w:r>
      <w:r>
        <w:t>C、成形精度差</w:t>
      </w:r>
      <w:r>
        <w:tab/>
      </w:r>
      <w:r>
        <w:t>D、切削时容易产生振动</w:t>
      </w:r>
    </w:p>
    <w:p w14:paraId="5DDFB316">
      <w:pPr>
        <w:pStyle w:val="75"/>
      </w:pPr>
      <w:r>
        <w:t>12、测量薄壁零件时，容易引起测量变形的主要原因是（　　）选择不当。</w:t>
      </w:r>
    </w:p>
    <w:p w14:paraId="0A43BBE2">
      <w:pPr>
        <w:pStyle w:val="78"/>
      </w:pPr>
      <w:r>
        <w:tab/>
      </w:r>
      <w:r>
        <w:t>A、量具</w:t>
      </w:r>
      <w:r>
        <w:tab/>
      </w:r>
      <w:r>
        <w:t>B、测量基准</w:t>
      </w:r>
      <w:r>
        <w:tab/>
      </w:r>
      <w:r>
        <w:t>C、测量压力</w:t>
      </w:r>
      <w:r>
        <w:tab/>
      </w:r>
      <w:r>
        <w:t>D、测量方向</w:t>
      </w:r>
    </w:p>
    <w:p w14:paraId="6D1BC619">
      <w:pPr>
        <w:pStyle w:val="75"/>
      </w:pPr>
      <w:r>
        <w:t>13、测量直径为φ25±0.015的轴颈，应选用的量具是（　　）。</w:t>
      </w:r>
    </w:p>
    <w:p w14:paraId="34E1F0A0">
      <w:pPr>
        <w:pStyle w:val="78"/>
      </w:pPr>
      <w:r>
        <w:tab/>
      </w:r>
      <w:r>
        <w:t>A、游标卡尺</w:t>
      </w:r>
      <w:r>
        <w:tab/>
      </w:r>
      <w:r>
        <w:t>B、杠杆表分表</w:t>
      </w:r>
      <w:r>
        <w:tab/>
      </w:r>
      <w:r>
        <w:t>C、内径千分尺</w:t>
      </w:r>
      <w:r>
        <w:tab/>
      </w:r>
      <w:r>
        <w:t>D、外径千分尺</w:t>
      </w:r>
    </w:p>
    <w:p w14:paraId="7F6CC6F9">
      <w:pPr>
        <w:pStyle w:val="75"/>
      </w:pPr>
      <w:r>
        <w:t>14、常见CAD/CAM软件名称不包括（　　）。</w:t>
      </w:r>
    </w:p>
    <w:p w14:paraId="03550E85">
      <w:pPr>
        <w:pStyle w:val="77"/>
      </w:pPr>
      <w:r>
        <w:tab/>
      </w:r>
      <w:r>
        <w:t>A、UG</w:t>
      </w:r>
      <w:r>
        <w:tab/>
      </w:r>
      <w:r>
        <w:t>B、CAXA</w:t>
      </w:r>
    </w:p>
    <w:p w14:paraId="0D69F4A9">
      <w:pPr>
        <w:pStyle w:val="77"/>
      </w:pPr>
      <w:r>
        <w:tab/>
      </w:r>
      <w:r>
        <w:t>C、MATERCAM</w:t>
      </w:r>
      <w:r>
        <w:tab/>
      </w:r>
      <w:r>
        <w:t>D、3DMAX</w:t>
      </w:r>
    </w:p>
    <w:p w14:paraId="4DE46ADA">
      <w:pPr>
        <w:pStyle w:val="75"/>
      </w:pPr>
      <w:r>
        <w:t>15、诚实守信是做人的行为准则，在现实生活中正确的观点是（　　）。</w:t>
      </w:r>
    </w:p>
    <w:p w14:paraId="1799D25D">
      <w:pPr>
        <w:pStyle w:val="76"/>
      </w:pPr>
      <w:r>
        <w:tab/>
      </w:r>
      <w:r>
        <w:t>A、诚实守信与市场经济相冲突</w:t>
      </w:r>
    </w:p>
    <w:p w14:paraId="26A30471">
      <w:pPr>
        <w:pStyle w:val="76"/>
      </w:pPr>
      <w:r>
        <w:tab/>
      </w:r>
      <w:r>
        <w:t>B、诚实守信是市场经济必须遵守的法则</w:t>
      </w:r>
    </w:p>
    <w:p w14:paraId="44FA4A21">
      <w:pPr>
        <w:pStyle w:val="76"/>
      </w:pPr>
      <w:r>
        <w:tab/>
      </w:r>
      <w:r>
        <w:t>C、是否诚实守信要视具体情况而定</w:t>
      </w:r>
    </w:p>
    <w:p w14:paraId="1A3ACEE0">
      <w:pPr>
        <w:pStyle w:val="76"/>
      </w:pPr>
      <w:r>
        <w:tab/>
      </w:r>
      <w:r>
        <w:t>D、诚实守信是“呆”、“傻”、“憨”</w:t>
      </w:r>
    </w:p>
    <w:p w14:paraId="4D2C2B9E">
      <w:pPr>
        <w:pStyle w:val="75"/>
      </w:pPr>
      <w:r>
        <w:t>16、尺寸链中封闭环为L0，增环为L1，减环为L2，那么增环的基本尺寸为（　　）。</w:t>
      </w:r>
    </w:p>
    <w:p w14:paraId="09A4CE78">
      <w:pPr>
        <w:pStyle w:val="77"/>
      </w:pPr>
      <w:r>
        <w:tab/>
      </w:r>
      <w:r>
        <w:t>A、L1=L0+L2</w:t>
      </w:r>
      <w:r>
        <w:tab/>
      </w:r>
      <w:r>
        <w:t>B、L1=L0-L2</w:t>
      </w:r>
    </w:p>
    <w:p w14:paraId="564D0116">
      <w:pPr>
        <w:pStyle w:val="77"/>
      </w:pPr>
      <w:r>
        <w:tab/>
      </w:r>
      <w:r>
        <w:t>C、L1=L2-L0</w:t>
      </w:r>
      <w:r>
        <w:tab/>
      </w:r>
      <w:r>
        <w:t>D、L1=L2</w:t>
      </w:r>
    </w:p>
    <w:p w14:paraId="77CF65E5">
      <w:pPr>
        <w:pStyle w:val="75"/>
      </w:pPr>
      <w:r>
        <w:t>17、尺寸链组成环中，由于该环境增大而闭环随之增大的环称为（　　）。</w:t>
      </w:r>
    </w:p>
    <w:p w14:paraId="68B77636">
      <w:pPr>
        <w:pStyle w:val="78"/>
      </w:pPr>
      <w:r>
        <w:tab/>
      </w:r>
      <w:r>
        <w:t>A、增环</w:t>
      </w:r>
      <w:r>
        <w:tab/>
      </w:r>
      <w:r>
        <w:t>B、闭环</w:t>
      </w:r>
      <w:r>
        <w:tab/>
      </w:r>
      <w:r>
        <w:t>C、减环</w:t>
      </w:r>
      <w:r>
        <w:tab/>
      </w:r>
      <w:r>
        <w:t>D、间接环</w:t>
      </w:r>
    </w:p>
    <w:p w14:paraId="522CCD36">
      <w:pPr>
        <w:pStyle w:val="75"/>
      </w:pPr>
      <w:r>
        <w:t>18、充分冷却能提高螺纹的光洁度和丝锥寿命，一般使用冷却液有下面几种：（　　）。</w:t>
      </w:r>
    </w:p>
    <w:p w14:paraId="67FA99FF">
      <w:pPr>
        <w:pStyle w:val="78"/>
      </w:pPr>
      <w:r>
        <w:tab/>
      </w:r>
      <w:r>
        <w:t>A、乳化液</w:t>
      </w:r>
      <w:r>
        <w:tab/>
      </w:r>
      <w:r>
        <w:t>B、混成油</w:t>
      </w:r>
      <w:r>
        <w:tab/>
      </w:r>
      <w:r>
        <w:t>C、硫化油</w:t>
      </w:r>
      <w:r>
        <w:tab/>
      </w:r>
      <w:r>
        <w:t>D、均可</w:t>
      </w:r>
    </w:p>
    <w:p w14:paraId="26780849">
      <w:pPr>
        <w:pStyle w:val="75"/>
      </w:pPr>
      <w:r>
        <w:t>19、当滑阀式气动换向阀换向不灵敏时，可能原因是（　　）。</w:t>
      </w:r>
    </w:p>
    <w:p w14:paraId="01AC0E32">
      <w:pPr>
        <w:pStyle w:val="78"/>
      </w:pPr>
      <w:r>
        <w:tab/>
      </w:r>
      <w:r>
        <w:t>A、气路接错</w:t>
      </w:r>
      <w:r>
        <w:tab/>
      </w:r>
      <w:r>
        <w:t>B、弹簧太硬</w:t>
      </w:r>
      <w:r>
        <w:tab/>
      </w:r>
      <w:r>
        <w:t>C、流量过大</w:t>
      </w:r>
      <w:r>
        <w:tab/>
      </w:r>
      <w:r>
        <w:t>D、润滑条件差</w:t>
      </w:r>
    </w:p>
    <w:p w14:paraId="43E00289">
      <w:pPr>
        <w:pStyle w:val="75"/>
      </w:pPr>
      <w:r>
        <w:t>20、当一条直线平行于投影面时，在该投影面上反映（　　）。</w:t>
      </w:r>
    </w:p>
    <w:p w14:paraId="69A2C122">
      <w:pPr>
        <w:pStyle w:val="78"/>
      </w:pPr>
      <w:r>
        <w:tab/>
      </w:r>
      <w:r>
        <w:t>A、实形性</w:t>
      </w:r>
      <w:r>
        <w:tab/>
      </w:r>
      <w:r>
        <w:t>B、类似性</w:t>
      </w:r>
      <w:r>
        <w:tab/>
      </w:r>
      <w:r>
        <w:t>C、积聚性</w:t>
      </w:r>
      <w:r>
        <w:tab/>
      </w:r>
      <w:r>
        <w:t>D、以上都不是</w:t>
      </w:r>
    </w:p>
    <w:p w14:paraId="5947CC3D">
      <w:pPr>
        <w:pStyle w:val="75"/>
      </w:pPr>
      <w:r>
        <w:t>21、刀具磨损过程分为（　　）阶段。</w:t>
      </w:r>
    </w:p>
    <w:p w14:paraId="0A749654">
      <w:pPr>
        <w:pStyle w:val="78"/>
      </w:pPr>
      <w:r>
        <w:tab/>
      </w:r>
      <w:r>
        <w:t>A、2</w:t>
      </w:r>
      <w:r>
        <w:tab/>
      </w:r>
      <w:r>
        <w:t>B、3</w:t>
      </w:r>
      <w:r>
        <w:tab/>
      </w:r>
      <w:r>
        <w:t>C、4</w:t>
      </w:r>
      <w:r>
        <w:tab/>
      </w:r>
      <w:r>
        <w:t>D、5</w:t>
      </w:r>
    </w:p>
    <w:p w14:paraId="384AE7F4">
      <w:pPr>
        <w:pStyle w:val="75"/>
      </w:pPr>
      <w:r>
        <w:t>22、道德是一定的（　　）上产生和形成的。</w:t>
      </w:r>
    </w:p>
    <w:p w14:paraId="33A91CD2">
      <w:pPr>
        <w:pStyle w:val="78"/>
      </w:pPr>
      <w:r>
        <w:tab/>
      </w:r>
      <w:r>
        <w:t>A、经济基础</w:t>
      </w:r>
      <w:r>
        <w:tab/>
      </w:r>
      <w:r>
        <w:t>B、先进思想</w:t>
      </w:r>
      <w:r>
        <w:tab/>
      </w:r>
      <w:r>
        <w:t>C、先进文化</w:t>
      </w:r>
      <w:r>
        <w:tab/>
      </w:r>
      <w:r>
        <w:t>D、法律基础</w:t>
      </w:r>
    </w:p>
    <w:p w14:paraId="48012D60">
      <w:pPr>
        <w:pStyle w:val="75"/>
      </w:pPr>
      <w:r>
        <w:t>23、底锥的切削长度为几牙？（　　）</w:t>
      </w:r>
    </w:p>
    <w:p w14:paraId="1690233B">
      <w:pPr>
        <w:pStyle w:val="78"/>
      </w:pPr>
      <w:r>
        <w:tab/>
      </w:r>
      <w:r>
        <w:t>A、8</w:t>
      </w:r>
      <w:r>
        <w:tab/>
      </w:r>
      <w:r>
        <w:t>B、2</w:t>
      </w:r>
      <w:r>
        <w:tab/>
      </w:r>
      <w:r>
        <w:t>C、6</w:t>
      </w:r>
      <w:r>
        <w:tab/>
      </w:r>
      <w:r>
        <w:t>D、4</w:t>
      </w:r>
    </w:p>
    <w:p w14:paraId="4EDC7726">
      <w:pPr>
        <w:pStyle w:val="75"/>
      </w:pPr>
      <w:r>
        <w:t>24、定位精度反映数控机床在自动加工中能达到的（　　）。</w:t>
      </w:r>
    </w:p>
    <w:p w14:paraId="4B61A902">
      <w:pPr>
        <w:pStyle w:val="77"/>
      </w:pPr>
      <w:r>
        <w:tab/>
      </w:r>
      <w:r>
        <w:t>A、最好精度</w:t>
      </w:r>
      <w:r>
        <w:tab/>
      </w:r>
      <w:r>
        <w:t>B、最低精度</w:t>
      </w:r>
    </w:p>
    <w:p w14:paraId="06925D34">
      <w:pPr>
        <w:pStyle w:val="77"/>
      </w:pPr>
      <w:r>
        <w:tab/>
      </w:r>
      <w:r>
        <w:t>C、最好的粗糙度</w:t>
      </w:r>
      <w:r>
        <w:tab/>
      </w:r>
      <w:r>
        <w:t>D、最低的粗糙度</w:t>
      </w:r>
    </w:p>
    <w:p w14:paraId="29BF83A4">
      <w:pPr>
        <w:pStyle w:val="75"/>
      </w:pPr>
      <w:r>
        <w:t>25、端面铣刀铣平面的精度属于数控机床的（　　）精度检验。</w:t>
      </w:r>
    </w:p>
    <w:p w14:paraId="01D4F355">
      <w:pPr>
        <w:pStyle w:val="78"/>
      </w:pPr>
      <w:r>
        <w:tab/>
      </w:r>
      <w:r>
        <w:t>A、切削</w:t>
      </w:r>
      <w:r>
        <w:tab/>
      </w:r>
      <w:r>
        <w:t>B、定位</w:t>
      </w:r>
      <w:r>
        <w:tab/>
      </w:r>
      <w:r>
        <w:t>C、几何</w:t>
      </w:r>
      <w:r>
        <w:tab/>
      </w:r>
      <w:r>
        <w:t>D、联动</w:t>
      </w:r>
    </w:p>
    <w:p w14:paraId="68348CFE">
      <w:pPr>
        <w:pStyle w:val="75"/>
      </w:pPr>
      <w:r>
        <w:t>26、端刃不过中心的立铣刀，Z向下刀切入工件时不能使用（　　）。</w:t>
      </w:r>
    </w:p>
    <w:p w14:paraId="4F8D28FB">
      <w:pPr>
        <w:pStyle w:val="77"/>
      </w:pPr>
      <w:r>
        <w:tab/>
      </w:r>
      <w:r>
        <w:t>A、插削下刀</w:t>
      </w:r>
      <w:r>
        <w:tab/>
      </w:r>
      <w:r>
        <w:t>B、斜线下刀</w:t>
      </w:r>
    </w:p>
    <w:p w14:paraId="55DB7257">
      <w:pPr>
        <w:pStyle w:val="77"/>
      </w:pPr>
      <w:r>
        <w:tab/>
      </w:r>
      <w:r>
        <w:t>C、螺旋线下刀</w:t>
      </w:r>
      <w:r>
        <w:tab/>
      </w:r>
      <w:r>
        <w:t>D、斜向折线下刀</w:t>
      </w:r>
    </w:p>
    <w:p w14:paraId="0149E896">
      <w:pPr>
        <w:pStyle w:val="75"/>
      </w:pPr>
      <w:r>
        <w:t>27、对零件图进行工艺分析时,除了对零件的结构和关键技术问题进行分析外,还应对零件的（　　）进行分析。</w:t>
      </w:r>
    </w:p>
    <w:p w14:paraId="18FE3039">
      <w:pPr>
        <w:pStyle w:val="78"/>
      </w:pPr>
      <w:r>
        <w:tab/>
      </w:r>
      <w:r>
        <w:t>A、基准</w:t>
      </w:r>
      <w:r>
        <w:tab/>
      </w:r>
      <w:r>
        <w:t>B、精度</w:t>
      </w:r>
      <w:r>
        <w:tab/>
      </w:r>
      <w:r>
        <w:t>C、技术要求</w:t>
      </w:r>
      <w:r>
        <w:tab/>
      </w:r>
      <w:r>
        <w:t>D、精度和技术</w:t>
      </w:r>
    </w:p>
    <w:p w14:paraId="0F2FBC2D">
      <w:pPr>
        <w:pStyle w:val="75"/>
      </w:pPr>
      <w:r>
        <w:t>28、多孔交叉是指孔的（　　）</w:t>
      </w:r>
    </w:p>
    <w:p w14:paraId="1049ED2E">
      <w:pPr>
        <w:pStyle w:val="78"/>
      </w:pPr>
      <w:r>
        <w:tab/>
      </w:r>
      <w:r>
        <w:t>A、端面</w:t>
      </w:r>
      <w:r>
        <w:tab/>
      </w:r>
      <w:r>
        <w:t>B、外表面</w:t>
      </w:r>
      <w:r>
        <w:tab/>
      </w:r>
      <w:r>
        <w:t>C、母线</w:t>
      </w:r>
      <w:r>
        <w:tab/>
      </w:r>
      <w:r>
        <w:t>D、空间交叉</w:t>
      </w:r>
    </w:p>
    <w:p w14:paraId="655DA6AF">
      <w:pPr>
        <w:pStyle w:val="75"/>
      </w:pPr>
      <w:r>
        <w:t>29、防止积屑瘤蹦碎的措施是（　　）。</w:t>
      </w:r>
    </w:p>
    <w:p w14:paraId="187CB4F8">
      <w:pPr>
        <w:pStyle w:val="77"/>
      </w:pPr>
      <w:r>
        <w:tab/>
      </w:r>
      <w:r>
        <w:t>A、采用高速切削</w:t>
      </w:r>
      <w:r>
        <w:tab/>
      </w:r>
      <w:r>
        <w:t>B、采用底速切削</w:t>
      </w:r>
    </w:p>
    <w:p w14:paraId="7AA110D3">
      <w:pPr>
        <w:pStyle w:val="77"/>
      </w:pPr>
      <w:r>
        <w:tab/>
      </w:r>
      <w:r>
        <w:t>C、保持均匀的切削速度</w:t>
      </w:r>
      <w:r>
        <w:tab/>
      </w:r>
      <w:r>
        <w:t>D、采用合适的切削液</w:t>
      </w:r>
    </w:p>
    <w:p w14:paraId="33BBB98E">
      <w:pPr>
        <w:pStyle w:val="75"/>
      </w:pPr>
      <w:r>
        <w:t>30、各批毛坯尺寸变化不一，以工件的粗加工平面作为定位基准时，定位元件应选用（　　）。</w:t>
      </w:r>
    </w:p>
    <w:p w14:paraId="0E90B989">
      <w:pPr>
        <w:pStyle w:val="78"/>
      </w:pPr>
      <w:r>
        <w:tab/>
      </w:r>
      <w:r>
        <w:t>A、支承钉</w:t>
      </w:r>
      <w:r>
        <w:tab/>
      </w:r>
      <w:r>
        <w:t>B、自位支承</w:t>
      </w:r>
      <w:r>
        <w:tab/>
      </w:r>
      <w:r>
        <w:t>C、支承板</w:t>
      </w:r>
      <w:r>
        <w:tab/>
      </w:r>
      <w:r>
        <w:t>D、调节支承</w:t>
      </w:r>
    </w:p>
    <w:p w14:paraId="2A527258">
      <w:pPr>
        <w:pStyle w:val="75"/>
      </w:pPr>
      <w:r>
        <w:t>31、各直线运动坐标轴机械原点的复归精度属于数控机床的（　　）精度检验。</w:t>
      </w:r>
    </w:p>
    <w:p w14:paraId="349A839D">
      <w:pPr>
        <w:pStyle w:val="78"/>
      </w:pPr>
      <w:r>
        <w:tab/>
      </w:r>
      <w:r>
        <w:t>A、定位</w:t>
      </w:r>
      <w:r>
        <w:tab/>
      </w:r>
      <w:r>
        <w:t>B、几何</w:t>
      </w:r>
      <w:r>
        <w:tab/>
      </w:r>
      <w:r>
        <w:t>C、切削</w:t>
      </w:r>
      <w:r>
        <w:tab/>
      </w:r>
      <w:r>
        <w:t>D、联动</w:t>
      </w:r>
    </w:p>
    <w:p w14:paraId="166C0312">
      <w:pPr>
        <w:pStyle w:val="75"/>
      </w:pPr>
      <w:r>
        <w:t>32、给“篮球”三维实体造型用到的方法是（　　）。</w:t>
      </w:r>
    </w:p>
    <w:p w14:paraId="4D53CFC8">
      <w:pPr>
        <w:pStyle w:val="78"/>
      </w:pPr>
      <w:r>
        <w:tab/>
      </w:r>
      <w:r>
        <w:t>A、拉伸</w:t>
      </w:r>
      <w:r>
        <w:tab/>
      </w:r>
      <w:r>
        <w:t>B、旋转</w:t>
      </w:r>
      <w:r>
        <w:tab/>
      </w:r>
      <w:r>
        <w:t>C、拔模</w:t>
      </w:r>
      <w:r>
        <w:tab/>
      </w:r>
      <w:r>
        <w:t>D、三种都不是</w:t>
      </w:r>
    </w:p>
    <w:p w14:paraId="3BD65DED">
      <w:pPr>
        <w:pStyle w:val="75"/>
      </w:pPr>
      <w:r>
        <w:t>33、工件表面的最后加工方法是根据（　　）选择的。</w:t>
      </w:r>
    </w:p>
    <w:p w14:paraId="5399C65B">
      <w:pPr>
        <w:pStyle w:val="76"/>
      </w:pPr>
      <w:r>
        <w:tab/>
      </w:r>
      <w:r>
        <w:t>A、车间的设备</w:t>
      </w:r>
    </w:p>
    <w:p w14:paraId="6B858B81">
      <w:pPr>
        <w:pStyle w:val="76"/>
      </w:pPr>
      <w:r>
        <w:tab/>
      </w:r>
      <w:r>
        <w:t>B、经济承受能力</w:t>
      </w:r>
    </w:p>
    <w:p w14:paraId="67F07E26">
      <w:pPr>
        <w:pStyle w:val="76"/>
      </w:pPr>
      <w:r>
        <w:tab/>
      </w:r>
      <w:r>
        <w:t>C、表面的公差等级和表面粗糙度要求</w:t>
      </w:r>
    </w:p>
    <w:p w14:paraId="3D55C38F">
      <w:pPr>
        <w:pStyle w:val="76"/>
      </w:pPr>
      <w:r>
        <w:tab/>
      </w:r>
      <w:r>
        <w:t>D、工件数量</w:t>
      </w:r>
    </w:p>
    <w:p w14:paraId="632C4133">
      <w:pPr>
        <w:pStyle w:val="75"/>
      </w:pPr>
      <w:r>
        <w:t>34、工件划线基准分为设计基准和（　　）。</w:t>
      </w:r>
    </w:p>
    <w:p w14:paraId="28F9446E">
      <w:pPr>
        <w:pStyle w:val="78"/>
      </w:pPr>
      <w:r>
        <w:tab/>
      </w:r>
      <w:r>
        <w:t>A、定位基准</w:t>
      </w:r>
      <w:r>
        <w:tab/>
      </w:r>
      <w:r>
        <w:t>B、工艺基准</w:t>
      </w:r>
      <w:r>
        <w:tab/>
      </w:r>
      <w:r>
        <w:t>C、加工基准</w:t>
      </w:r>
      <w:r>
        <w:tab/>
      </w:r>
      <w:r>
        <w:t>D、测量基准</w:t>
      </w:r>
    </w:p>
    <w:p w14:paraId="52559872">
      <w:pPr>
        <w:pStyle w:val="75"/>
      </w:pPr>
      <w:r>
        <w:t>35、攻丝时的要注意事项 （　　）。</w:t>
      </w:r>
    </w:p>
    <w:p w14:paraId="5A18687D">
      <w:pPr>
        <w:pStyle w:val="76"/>
      </w:pPr>
      <w:r>
        <w:tab/>
      </w:r>
      <w:r>
        <w:t>A、工件要夹紧，丝孔中心线要与孔的端面垂直</w:t>
      </w:r>
    </w:p>
    <w:p w14:paraId="086B66E6">
      <w:pPr>
        <w:pStyle w:val="76"/>
      </w:pPr>
      <w:r>
        <w:tab/>
      </w:r>
      <w:r>
        <w:t>B、丝锥应放正，攻丝时用力要均匀，并保持丝锥与丝孔表面垂直</w:t>
      </w:r>
    </w:p>
    <w:p w14:paraId="3AA55304">
      <w:pPr>
        <w:pStyle w:val="76"/>
      </w:pPr>
      <w:r>
        <w:tab/>
      </w:r>
      <w:r>
        <w:t>C、正确选择铰杠的长度和冷却液、润滑液</w:t>
      </w:r>
    </w:p>
    <w:p w14:paraId="707BAC05">
      <w:pPr>
        <w:pStyle w:val="76"/>
      </w:pPr>
      <w:r>
        <w:tab/>
      </w:r>
      <w:r>
        <w:t>D、均要注意</w:t>
      </w:r>
    </w:p>
    <w:p w14:paraId="3F15AAB5">
      <w:pPr>
        <w:pStyle w:val="75"/>
      </w:pPr>
      <w:r>
        <w:t>36、关于数控机床切削精度检验，下面说法不正确的是（　　）。</w:t>
      </w:r>
    </w:p>
    <w:p w14:paraId="0744416D">
      <w:pPr>
        <w:pStyle w:val="76"/>
      </w:pPr>
      <w:r>
        <w:tab/>
      </w:r>
      <w:r>
        <w:t>A、机床的切削精度是在重力、夹紧力、切削力、各种激振力和温升综合作用下的精度</w:t>
      </w:r>
    </w:p>
    <w:p w14:paraId="209727C1">
      <w:pPr>
        <w:pStyle w:val="76"/>
      </w:pPr>
      <w:r>
        <w:tab/>
      </w:r>
      <w:r>
        <w:t>B、机床的切削精度是一种动态精度</w:t>
      </w:r>
    </w:p>
    <w:p w14:paraId="42897712">
      <w:pPr>
        <w:pStyle w:val="76"/>
      </w:pPr>
      <w:r>
        <w:tab/>
      </w:r>
      <w:r>
        <w:t>C、机床的几何精度检验合格，则机床的切削精度一定合格</w:t>
      </w:r>
    </w:p>
    <w:p w14:paraId="32090BDE">
      <w:pPr>
        <w:pStyle w:val="76"/>
      </w:pPr>
      <w:r>
        <w:tab/>
      </w:r>
      <w:r>
        <w:t>D、数控机床切削精度的检验是在切削加工条件下对机床几何精度和定位精度的一项综合考核</w:t>
      </w:r>
    </w:p>
    <w:p w14:paraId="4B19E51F">
      <w:pPr>
        <w:pStyle w:val="75"/>
      </w:pPr>
      <w:r>
        <w:t>37、关于铣加工，钻孔、铰孔加工，下列说法不正确的是（　　）。</w:t>
      </w:r>
    </w:p>
    <w:p w14:paraId="3475E088">
      <w:pPr>
        <w:pStyle w:val="76"/>
      </w:pPr>
      <w:r>
        <w:tab/>
      </w:r>
      <w:r>
        <w:t>A、钻孔孔距允许偏差为±1.0mm，累计偏差不大于±1.5mm</w:t>
      </w:r>
    </w:p>
    <w:p w14:paraId="6635C01E">
      <w:pPr>
        <w:pStyle w:val="76"/>
      </w:pPr>
      <w:r>
        <w:tab/>
      </w:r>
      <w:r>
        <w:t>B、钻孔孔距允许偏差为±0.5mm，累计偏差不大于±1.0mm</w:t>
      </w:r>
    </w:p>
    <w:p w14:paraId="49DD8F30">
      <w:pPr>
        <w:pStyle w:val="76"/>
      </w:pPr>
      <w:r>
        <w:tab/>
      </w:r>
      <w:r>
        <w:t>C、孔径较小的孔一般采用钻、铰的方法</w:t>
      </w:r>
    </w:p>
    <w:p w14:paraId="4225150F">
      <w:pPr>
        <w:pStyle w:val="76"/>
      </w:pPr>
      <w:r>
        <w:tab/>
      </w:r>
      <w:r>
        <w:t>D、孔径较大的孔一般采用钻、镗或者铣的方法</w:t>
      </w:r>
    </w:p>
    <w:p w14:paraId="02E7DEED">
      <w:pPr>
        <w:pStyle w:val="75"/>
      </w:pPr>
      <w:r>
        <w:t>38、关于遵纪守法，你认为正确的说法是（　　）。</w:t>
      </w:r>
    </w:p>
    <w:p w14:paraId="4BDFC181">
      <w:pPr>
        <w:pStyle w:val="76"/>
      </w:pPr>
      <w:r>
        <w:tab/>
      </w:r>
      <w:r>
        <w:t>A、只要品德端正，学不学法无所谓</w:t>
      </w:r>
    </w:p>
    <w:p w14:paraId="146C1EAC">
      <w:pPr>
        <w:pStyle w:val="76"/>
      </w:pPr>
      <w:r>
        <w:tab/>
      </w:r>
      <w:r>
        <w:t>B、金钱对人的诱惑力要大于法纪对人的约束力</w:t>
      </w:r>
    </w:p>
    <w:p w14:paraId="1F20168C">
      <w:pPr>
        <w:pStyle w:val="76"/>
      </w:pPr>
      <w:r>
        <w:tab/>
      </w:r>
      <w:r>
        <w:t>C、法律是由人执行的，执行时不能不考虑人情和权力等因素</w:t>
      </w:r>
    </w:p>
    <w:p w14:paraId="395CC732">
      <w:pPr>
        <w:pStyle w:val="76"/>
      </w:pPr>
      <w:r>
        <w:tab/>
      </w:r>
      <w:r>
        <w:t>D、遵纪守法与职业道德要求具有一致性</w:t>
      </w:r>
    </w:p>
    <w:p w14:paraId="0D8DD68A">
      <w:pPr>
        <w:pStyle w:val="75"/>
      </w:pPr>
      <w:r>
        <w:t>39、宏程序编程，经常与WHILE语句配合使用的指令是（　　）。</w:t>
      </w:r>
    </w:p>
    <w:p w14:paraId="42E007A4">
      <w:pPr>
        <w:pStyle w:val="78"/>
      </w:pPr>
      <w:r>
        <w:tab/>
      </w:r>
      <w:r>
        <w:t>A、IF</w:t>
      </w:r>
      <w:r>
        <w:tab/>
      </w:r>
      <w:r>
        <w:t>B、DO</w:t>
      </w:r>
      <w:r>
        <w:tab/>
      </w:r>
      <w:r>
        <w:t>C、WHY</w:t>
      </w:r>
      <w:r>
        <w:tab/>
      </w:r>
      <w:r>
        <w:t>D、MOVE</w:t>
      </w:r>
    </w:p>
    <w:p w14:paraId="4DE7E231">
      <w:pPr>
        <w:pStyle w:val="75"/>
      </w:pPr>
      <w:r>
        <w:t>40、回转工作台转90度侧面铣刀铣削的直角精度属于数控机床的（　　）精度检验。</w:t>
      </w:r>
    </w:p>
    <w:p w14:paraId="4E7523B7">
      <w:pPr>
        <w:pStyle w:val="78"/>
      </w:pPr>
      <w:r>
        <w:tab/>
      </w:r>
      <w:r>
        <w:t>A、切削</w:t>
      </w:r>
      <w:r>
        <w:tab/>
      </w:r>
      <w:r>
        <w:t>B、定位</w:t>
      </w:r>
      <w:r>
        <w:tab/>
      </w:r>
      <w:r>
        <w:t>C、几何</w:t>
      </w:r>
      <w:r>
        <w:tab/>
      </w:r>
      <w:r>
        <w:t>D、联动</w:t>
      </w:r>
    </w:p>
    <w:p w14:paraId="0491714A">
      <w:pPr>
        <w:pStyle w:val="75"/>
      </w:pPr>
      <w:r>
        <w:t>41、回转运动的定位精度和重复分度精度属于数控机床的（　　）精度检验。</w:t>
      </w:r>
    </w:p>
    <w:p w14:paraId="76681E29">
      <w:pPr>
        <w:pStyle w:val="78"/>
      </w:pPr>
      <w:r>
        <w:tab/>
      </w:r>
      <w:r>
        <w:t>A、切削</w:t>
      </w:r>
      <w:r>
        <w:tab/>
      </w:r>
      <w:r>
        <w:t>B、几何</w:t>
      </w:r>
      <w:r>
        <w:tab/>
      </w:r>
      <w:r>
        <w:t>C、定位</w:t>
      </w:r>
      <w:r>
        <w:tab/>
      </w:r>
      <w:r>
        <w:t>D、联动</w:t>
      </w:r>
    </w:p>
    <w:p w14:paraId="6EAA0E1C">
      <w:pPr>
        <w:pStyle w:val="75"/>
      </w:pPr>
      <w:r>
        <w:t>42、机床坐标系各轴的规定是以（　　）来确定的。</w:t>
      </w:r>
    </w:p>
    <w:p w14:paraId="50395414">
      <w:pPr>
        <w:pStyle w:val="78"/>
      </w:pPr>
      <w:r>
        <w:tab/>
      </w:r>
      <w:r>
        <w:t>A、极坐标</w:t>
      </w:r>
      <w:r>
        <w:tab/>
      </w:r>
      <w:r>
        <w:t>B、绝对坐标系</w:t>
      </w:r>
      <w:r>
        <w:tab/>
      </w:r>
      <w:r>
        <w:t>C、相对坐标系</w:t>
      </w:r>
      <w:r>
        <w:tab/>
      </w:r>
      <w:r>
        <w:t>D、笛卡尔坐标</w:t>
      </w:r>
    </w:p>
    <w:p w14:paraId="0C91A9A5">
      <w:pPr>
        <w:pStyle w:val="75"/>
      </w:pPr>
      <w:r>
        <w:t>43、机械零件的良好工艺性是指在一定生产条件下，以最小的劳动量，最低的加工成本，而制成（　　）的零件，并且该零件具有最简单的安装和维护方法。</w:t>
      </w:r>
    </w:p>
    <w:p w14:paraId="2E126224">
      <w:pPr>
        <w:pStyle w:val="77"/>
      </w:pPr>
      <w:r>
        <w:tab/>
      </w:r>
      <w:r>
        <w:t>A、生产率最高</w:t>
      </w:r>
      <w:r>
        <w:tab/>
      </w:r>
      <w:r>
        <w:t>B、加工精度最高</w:t>
      </w:r>
    </w:p>
    <w:p w14:paraId="4BAE31A1">
      <w:pPr>
        <w:pStyle w:val="77"/>
      </w:pPr>
      <w:r>
        <w:tab/>
      </w:r>
      <w:r>
        <w:t>C、表面质量最好</w:t>
      </w:r>
      <w:r>
        <w:tab/>
      </w:r>
      <w:r>
        <w:t>D、能满足使用性能</w:t>
      </w:r>
    </w:p>
    <w:p w14:paraId="71D19E6E">
      <w:pPr>
        <w:pStyle w:val="75"/>
      </w:pPr>
      <w:r>
        <w:t>44、加工T型槽时，下面哪种方式不能防止T型槽变形（　　）。</w:t>
      </w:r>
    </w:p>
    <w:p w14:paraId="09C7110E">
      <w:pPr>
        <w:pStyle w:val="76"/>
      </w:pPr>
      <w:r>
        <w:tab/>
      </w:r>
      <w:r>
        <w:t>A、加紧力不要太大</w:t>
      </w:r>
    </w:p>
    <w:p w14:paraId="560380C8">
      <w:pPr>
        <w:pStyle w:val="76"/>
      </w:pPr>
      <w:r>
        <w:tab/>
      </w:r>
      <w:r>
        <w:t>B、先铣一个直槽，然后分层加工T型槽</w:t>
      </w:r>
    </w:p>
    <w:p w14:paraId="623662A6">
      <w:pPr>
        <w:pStyle w:val="76"/>
      </w:pPr>
      <w:r>
        <w:tab/>
      </w:r>
      <w:r>
        <w:t>C、进给速度不能太快</w:t>
      </w:r>
    </w:p>
    <w:p w14:paraId="3A3C2DD8">
      <w:pPr>
        <w:pStyle w:val="76"/>
      </w:pPr>
      <w:r>
        <w:tab/>
      </w:r>
      <w:r>
        <w:t>D、用T型刀一次将T型槽加工成型</w:t>
      </w:r>
    </w:p>
    <w:p w14:paraId="25C0E460">
      <w:pPr>
        <w:pStyle w:val="75"/>
      </w:pPr>
      <w:r>
        <w:t>45、加工V形槽的技术要求一般不包括（　　）。</w:t>
      </w:r>
    </w:p>
    <w:p w14:paraId="15B19153">
      <w:pPr>
        <w:pStyle w:val="76"/>
      </w:pPr>
      <w:r>
        <w:tab/>
      </w:r>
      <w:r>
        <w:t>A、V形槽的中心平面应垂直于工件的基准面</w:t>
      </w:r>
    </w:p>
    <w:p w14:paraId="0F559BBD">
      <w:pPr>
        <w:pStyle w:val="76"/>
      </w:pPr>
      <w:r>
        <w:tab/>
      </w:r>
      <w:r>
        <w:t>B、工件的两侧面应对称于V形槽中心平面</w:t>
      </w:r>
    </w:p>
    <w:p w14:paraId="76935E3F">
      <w:pPr>
        <w:pStyle w:val="76"/>
      </w:pPr>
      <w:r>
        <w:tab/>
      </w:r>
      <w:r>
        <w:t>C、V形槽窄槽的两侧面应对称于V形槽中心平面，窄槽的槽底面应略超出V形槽两侧面的延长交线</w:t>
      </w:r>
    </w:p>
    <w:p w14:paraId="7E9E8CAA">
      <w:pPr>
        <w:pStyle w:val="76"/>
      </w:pPr>
      <w:r>
        <w:tab/>
      </w:r>
      <w:r>
        <w:t>D、V形槽窄槽的两侧面应平行于V形槽底面</w:t>
      </w:r>
    </w:p>
    <w:p w14:paraId="7DF9A430">
      <w:pPr>
        <w:pStyle w:val="75"/>
      </w:pPr>
      <w:r>
        <w:t>46、加工盲孔选用什么锥的丝锥？（　　）</w:t>
      </w:r>
    </w:p>
    <w:p w14:paraId="2C4E32E4">
      <w:pPr>
        <w:pStyle w:val="78"/>
      </w:pPr>
      <w:r>
        <w:tab/>
      </w:r>
      <w:r>
        <w:t>A、底锥</w:t>
      </w:r>
      <w:r>
        <w:tab/>
      </w:r>
      <w:r>
        <w:t>B、中锥</w:t>
      </w:r>
      <w:r>
        <w:tab/>
      </w:r>
      <w:r>
        <w:t>C、粗锥</w:t>
      </w:r>
      <w:r>
        <w:tab/>
      </w:r>
      <w:r>
        <w:t>D、均不是</w:t>
      </w:r>
    </w:p>
    <w:p w14:paraId="08B258F1">
      <w:pPr>
        <w:pStyle w:val="75"/>
      </w:pPr>
      <w:r>
        <w:t>47、加工台阶、直角沟槽一般要求较高的位置精度，这里的位置精度不包括（　　）。</w:t>
      </w:r>
    </w:p>
    <w:p w14:paraId="09B9F6A8">
      <w:pPr>
        <w:pStyle w:val="77"/>
      </w:pPr>
      <w:r>
        <w:tab/>
      </w:r>
      <w:r>
        <w:t>A、平行度</w:t>
      </w:r>
      <w:r>
        <w:tab/>
      </w:r>
      <w:r>
        <w:t>B、垂直度</w:t>
      </w:r>
    </w:p>
    <w:p w14:paraId="38D027DA">
      <w:pPr>
        <w:pStyle w:val="77"/>
      </w:pPr>
      <w:r>
        <w:tab/>
      </w:r>
      <w:r>
        <w:t>C、对称度和倾斜度</w:t>
      </w:r>
      <w:r>
        <w:tab/>
      </w:r>
      <w:r>
        <w:t>D、平面度</w:t>
      </w:r>
    </w:p>
    <w:p w14:paraId="6275EC53">
      <w:pPr>
        <w:pStyle w:val="75"/>
      </w:pPr>
      <w:r>
        <w:t>48、加工圆槽时，下面（　　）切入切出方式加工的圆度精度最高。</w:t>
      </w:r>
    </w:p>
    <w:p w14:paraId="04EAD0DD">
      <w:pPr>
        <w:pStyle w:val="78"/>
      </w:pPr>
      <w:r>
        <w:tab/>
      </w:r>
      <w:r>
        <w:t>A、径向</w:t>
      </w:r>
      <w:r>
        <w:tab/>
      </w:r>
      <w:r>
        <w:t>B、圆弧</w:t>
      </w:r>
      <w:r>
        <w:tab/>
      </w:r>
      <w:r>
        <w:t>C、斜向</w:t>
      </w:r>
      <w:r>
        <w:tab/>
      </w:r>
      <w:r>
        <w:t>D、法向</w:t>
      </w:r>
    </w:p>
    <w:p w14:paraId="06C57376">
      <w:pPr>
        <w:pStyle w:val="75"/>
      </w:pPr>
      <w:r>
        <w:t>49、加工直角槽侧壁时，有时会发现某一侧壁中间有接刀痕，最有可能是因为（　　）。</w:t>
      </w:r>
    </w:p>
    <w:p w14:paraId="1DB5F3CA">
      <w:pPr>
        <w:pStyle w:val="76"/>
      </w:pPr>
      <w:r>
        <w:tab/>
      </w:r>
      <w:r>
        <w:t>A、主轴转速太高</w:t>
      </w:r>
    </w:p>
    <w:p w14:paraId="2D5369B7">
      <w:pPr>
        <w:pStyle w:val="76"/>
      </w:pPr>
      <w:r>
        <w:tab/>
      </w:r>
      <w:r>
        <w:t>B、刀具是从侧壁中间径向切入切出</w:t>
      </w:r>
    </w:p>
    <w:p w14:paraId="61D0E30E">
      <w:pPr>
        <w:pStyle w:val="76"/>
      </w:pPr>
      <w:r>
        <w:tab/>
      </w:r>
      <w:r>
        <w:t>C、没有加切削液</w:t>
      </w:r>
    </w:p>
    <w:p w14:paraId="4133CD18">
      <w:pPr>
        <w:pStyle w:val="76"/>
      </w:pPr>
      <w:r>
        <w:tab/>
      </w:r>
      <w:r>
        <w:t>D、采用了立铣刀加工</w:t>
      </w:r>
    </w:p>
    <w:p w14:paraId="48601F07">
      <w:pPr>
        <w:pStyle w:val="75"/>
      </w:pPr>
      <w:r>
        <w:t>50、加工直径、螺距小的内螺纹，为提高生产效率，常采用（　　）。</w:t>
      </w:r>
    </w:p>
    <w:p w14:paraId="66EA67A9">
      <w:pPr>
        <w:pStyle w:val="77"/>
      </w:pPr>
      <w:r>
        <w:tab/>
      </w:r>
      <w:r>
        <w:t>A、旋风车削螺纹</w:t>
      </w:r>
      <w:r>
        <w:tab/>
      </w:r>
      <w:r>
        <w:t>B、高速车削螺纹</w:t>
      </w:r>
    </w:p>
    <w:p w14:paraId="69735949">
      <w:pPr>
        <w:pStyle w:val="77"/>
      </w:pPr>
      <w:r>
        <w:tab/>
      </w:r>
      <w:r>
        <w:t>C、攻丝</w:t>
      </w:r>
      <w:r>
        <w:tab/>
      </w:r>
      <w:r>
        <w:t>D、套丝</w:t>
      </w:r>
    </w:p>
    <w:p w14:paraId="7A14F1EC">
      <w:pPr>
        <w:pStyle w:val="75"/>
      </w:pPr>
      <w:r>
        <w:t>51、假设用直径10mm铣一个直径为20mm的孔，采用圆弧进退刀方式时，其圆弧半径值哪个较为合理。（　　）</w:t>
      </w:r>
    </w:p>
    <w:p w14:paraId="0082E123">
      <w:pPr>
        <w:pStyle w:val="78"/>
      </w:pPr>
      <w:r>
        <w:tab/>
      </w:r>
      <w:r>
        <w:t>A、12</w:t>
      </w:r>
      <w:r>
        <w:tab/>
      </w:r>
      <w:r>
        <w:t>B、10</w:t>
      </w:r>
      <w:r>
        <w:tab/>
      </w:r>
      <w:r>
        <w:t>C、8</w:t>
      </w:r>
      <w:r>
        <w:tab/>
      </w:r>
      <w:r>
        <w:t>D、4</w:t>
      </w:r>
    </w:p>
    <w:p w14:paraId="2B53B9F6">
      <w:pPr>
        <w:pStyle w:val="75"/>
      </w:pPr>
      <w:r>
        <w:t>52、检验箱体工件上的立体交错孔的垂直度时，在基准心棒上装一百分表，测头顶在测量心棒的圆柱面上，旋转（　　）后再测，即可确定两孔轴线在测量长度内的垂直度误差。</w:t>
      </w:r>
    </w:p>
    <w:p w14:paraId="1F10B466">
      <w:pPr>
        <w:pStyle w:val="78"/>
      </w:pPr>
      <w:r>
        <w:tab/>
      </w:r>
      <w:r>
        <w:t>A、60°</w:t>
      </w:r>
      <w:r>
        <w:tab/>
      </w:r>
      <w:r>
        <w:t>B、360°</w:t>
      </w:r>
      <w:r>
        <w:tab/>
      </w:r>
      <w:r>
        <w:t>C、180°</w:t>
      </w:r>
      <w:r>
        <w:tab/>
      </w:r>
      <w:r>
        <w:t>D、270°</w:t>
      </w:r>
    </w:p>
    <w:p w14:paraId="10ABE953">
      <w:pPr>
        <w:pStyle w:val="75"/>
      </w:pPr>
      <w:r>
        <w:t>53、将箱体零件的基准底平面放在平板上，用千分表测量箱壁孔下母线的等高性时，其误差值反映了孔中心线在（　　）的平行度误差。</w:t>
      </w:r>
    </w:p>
    <w:p w14:paraId="1F0FF278">
      <w:pPr>
        <w:pStyle w:val="77"/>
      </w:pPr>
      <w:r>
        <w:tab/>
      </w:r>
      <w:r>
        <w:t>A、垂直剖面内同底面平面</w:t>
      </w:r>
      <w:r>
        <w:tab/>
      </w:r>
      <w:r>
        <w:t>B、水平剖面内同底平面</w:t>
      </w:r>
    </w:p>
    <w:p w14:paraId="53E5F777">
      <w:pPr>
        <w:pStyle w:val="77"/>
      </w:pPr>
      <w:r>
        <w:tab/>
      </w:r>
      <w:r>
        <w:t>C、中心剖面内同底平面</w:t>
      </w:r>
      <w:r>
        <w:tab/>
      </w:r>
      <w:r>
        <w:t>D、垂直剖面内同中心剖面内</w:t>
      </w:r>
    </w:p>
    <w:p w14:paraId="3405B526">
      <w:pPr>
        <w:pStyle w:val="75"/>
      </w:pPr>
      <w:r>
        <w:t>54、进行曲面加工时，一般对加工余量不均匀的地方进行二次粗加工，二次粗加工常选用哪种刀具（　　）。</w:t>
      </w:r>
    </w:p>
    <w:p w14:paraId="444F534A">
      <w:pPr>
        <w:pStyle w:val="77"/>
      </w:pPr>
      <w:r>
        <w:tab/>
      </w:r>
      <w:r>
        <w:t>A、立铣刀</w:t>
      </w:r>
      <w:r>
        <w:tab/>
      </w:r>
      <w:r>
        <w:t>B、牛鼻子（环形）刀</w:t>
      </w:r>
    </w:p>
    <w:p w14:paraId="3C0A76B6">
      <w:pPr>
        <w:pStyle w:val="77"/>
      </w:pPr>
      <w:r>
        <w:tab/>
      </w:r>
      <w:r>
        <w:t>C、球头铣刀</w:t>
      </w:r>
      <w:r>
        <w:tab/>
      </w:r>
      <w:r>
        <w:t>D、钻头</w:t>
      </w:r>
    </w:p>
    <w:p w14:paraId="08834E67">
      <w:pPr>
        <w:pStyle w:val="75"/>
      </w:pPr>
      <w:r>
        <w:t>55、精加工直角槽侧壁时，刀具一般从侧壁的中点采用（　　）切入和切出工件。</w:t>
      </w:r>
    </w:p>
    <w:p w14:paraId="5B190470">
      <w:pPr>
        <w:pStyle w:val="78"/>
      </w:pPr>
      <w:r>
        <w:tab/>
      </w:r>
      <w:r>
        <w:t>A、径向</w:t>
      </w:r>
      <w:r>
        <w:tab/>
      </w:r>
      <w:r>
        <w:t>B、圆弧</w:t>
      </w:r>
      <w:r>
        <w:tab/>
      </w:r>
      <w:r>
        <w:t>C、斜向</w:t>
      </w:r>
      <w:r>
        <w:tab/>
      </w:r>
      <w:r>
        <w:t>D、法向</w:t>
      </w:r>
    </w:p>
    <w:p w14:paraId="6BC7BA26">
      <w:pPr>
        <w:pStyle w:val="75"/>
      </w:pPr>
      <w:r>
        <w:t>56、精镗孔时应选择较小的刀尖圆弧半径,一般为（　　）左右。</w:t>
      </w:r>
    </w:p>
    <w:p w14:paraId="58CE7D16">
      <w:pPr>
        <w:pStyle w:val="78"/>
      </w:pPr>
      <w:r>
        <w:tab/>
      </w:r>
      <w:r>
        <w:t>A、R0.3</w:t>
      </w:r>
      <w:r>
        <w:tab/>
      </w:r>
      <w:r>
        <w:t>B、R0.6</w:t>
      </w:r>
      <w:r>
        <w:tab/>
      </w:r>
      <w:r>
        <w:t>C、R1</w:t>
      </w:r>
      <w:r>
        <w:tab/>
      </w:r>
      <w:r>
        <w:t>D、R2</w:t>
      </w:r>
    </w:p>
    <w:p w14:paraId="746DFF1E">
      <w:pPr>
        <w:pStyle w:val="75"/>
      </w:pPr>
      <w:r>
        <w:t>57、具有互换性的零件应是（　　）。</w:t>
      </w:r>
    </w:p>
    <w:p w14:paraId="1B5BC1EC">
      <w:pPr>
        <w:pStyle w:val="77"/>
      </w:pPr>
      <w:r>
        <w:tab/>
      </w:r>
      <w:r>
        <w:t>A、相同规格的零件</w:t>
      </w:r>
      <w:r>
        <w:tab/>
      </w:r>
      <w:r>
        <w:t>B、不同规格的零件</w:t>
      </w:r>
    </w:p>
    <w:p w14:paraId="3AC338EF">
      <w:pPr>
        <w:pStyle w:val="77"/>
      </w:pPr>
      <w:r>
        <w:tab/>
      </w:r>
      <w:r>
        <w:t>C、相互配合的零件</w:t>
      </w:r>
      <w:r>
        <w:tab/>
      </w:r>
      <w:r>
        <w:t>D、加工尺寸完全相同的零件</w:t>
      </w:r>
    </w:p>
    <w:p w14:paraId="0A169CCD">
      <w:pPr>
        <w:pStyle w:val="75"/>
      </w:pPr>
      <w:r>
        <w:t>58、聚晶金刚石刀具只用于加工（　　）材料。</w:t>
      </w:r>
    </w:p>
    <w:p w14:paraId="376F16CB">
      <w:pPr>
        <w:pStyle w:val="78"/>
      </w:pPr>
      <w:r>
        <w:tab/>
      </w:r>
      <w:r>
        <w:t>A、铸铁</w:t>
      </w:r>
      <w:r>
        <w:tab/>
      </w:r>
      <w:r>
        <w:t>B、碳素钢</w:t>
      </w:r>
      <w:r>
        <w:tab/>
      </w:r>
      <w:r>
        <w:t>C、合金钢</w:t>
      </w:r>
      <w:r>
        <w:tab/>
      </w:r>
      <w:r>
        <w:t>D、有色金属</w:t>
      </w:r>
    </w:p>
    <w:p w14:paraId="7930104B">
      <w:pPr>
        <w:pStyle w:val="75"/>
      </w:pPr>
      <w:r>
        <w:t>59、拉伸特征中的布尔运算不能实现下面哪种运算（　　）。</w:t>
      </w:r>
    </w:p>
    <w:p w14:paraId="0D391620">
      <w:pPr>
        <w:pStyle w:val="78"/>
      </w:pPr>
      <w:r>
        <w:tab/>
      </w:r>
      <w:r>
        <w:t>A、求差</w:t>
      </w:r>
      <w:r>
        <w:tab/>
      </w:r>
      <w:r>
        <w:t>B、求和</w:t>
      </w:r>
      <w:r>
        <w:tab/>
      </w:r>
      <w:r>
        <w:t>C、求交</w:t>
      </w:r>
      <w:r>
        <w:tab/>
      </w:r>
      <w:r>
        <w:t>D、求积</w:t>
      </w:r>
    </w:p>
    <w:p w14:paraId="02EE79BC">
      <w:pPr>
        <w:pStyle w:val="75"/>
      </w:pPr>
      <w:r>
        <w:t>60、立式五轴加工中心的回转轴有两种方式，工作台回转轴和主轴头回转轴。其中采用工作台回转轴的优势是（　　）。</w:t>
      </w:r>
    </w:p>
    <w:p w14:paraId="46A66832">
      <w:pPr>
        <w:pStyle w:val="76"/>
      </w:pPr>
      <w:r>
        <w:tab/>
      </w:r>
      <w:r>
        <w:t>A、主轴加工非常灵活</w:t>
      </w:r>
    </w:p>
    <w:p w14:paraId="0B9D1B40">
      <w:pPr>
        <w:pStyle w:val="76"/>
      </w:pPr>
      <w:r>
        <w:tab/>
      </w:r>
      <w:r>
        <w:t>B、工作台不能设计得非常大</w:t>
      </w:r>
    </w:p>
    <w:p w14:paraId="00FD3335">
      <w:pPr>
        <w:pStyle w:val="76"/>
      </w:pPr>
      <w:r>
        <w:tab/>
      </w:r>
      <w:r>
        <w:t>C、制造成本比较低</w:t>
      </w:r>
    </w:p>
    <w:p w14:paraId="4270AA13">
      <w:pPr>
        <w:pStyle w:val="76"/>
      </w:pPr>
      <w:r>
        <w:tab/>
      </w:r>
      <w:r>
        <w:t>D、可使球头铣刀避开顶点切削，保证有一定的线速度，提高表面加工质量</w:t>
      </w:r>
    </w:p>
    <w:p w14:paraId="7B4830AE">
      <w:pPr>
        <w:pStyle w:val="75"/>
      </w:pPr>
      <w:r>
        <w:t>61、利用正弦规量测工件角度，须配合的器具为（　　）。</w:t>
      </w:r>
    </w:p>
    <w:p w14:paraId="5042161B">
      <w:pPr>
        <w:pStyle w:val="77"/>
      </w:pPr>
      <w:r>
        <w:tab/>
      </w:r>
      <w:r>
        <w:t>A、块规、直角规、指示量表</w:t>
      </w:r>
      <w:r>
        <w:tab/>
      </w:r>
      <w:r>
        <w:t>B、块规、平行块、指示量表</w:t>
      </w:r>
    </w:p>
    <w:p w14:paraId="6284AE83">
      <w:pPr>
        <w:pStyle w:val="77"/>
      </w:pPr>
      <w:r>
        <w:tab/>
      </w:r>
      <w:r>
        <w:t>C、平板、平行块、指示量表</w:t>
      </w:r>
      <w:r>
        <w:tab/>
      </w:r>
      <w:r>
        <w:t>D、块规、平板、指示量表</w:t>
      </w:r>
    </w:p>
    <w:p w14:paraId="358FB587">
      <w:pPr>
        <w:pStyle w:val="75"/>
      </w:pPr>
      <w:r>
        <w:t>62、螺纹公称直径为D，螺距P＞1,攻螺纹前钻底孔的钻头直径约为（　　）。</w:t>
      </w:r>
    </w:p>
    <w:p w14:paraId="351A9106">
      <w:pPr>
        <w:pStyle w:val="76"/>
      </w:pPr>
      <w:r>
        <w:tab/>
      </w:r>
      <w:r>
        <w:t>A、D-P</w:t>
      </w:r>
    </w:p>
    <w:p w14:paraId="0A4546D2">
      <w:pPr>
        <w:pStyle w:val="76"/>
      </w:pPr>
      <w:r>
        <w:tab/>
      </w:r>
      <w:r>
        <w:t>B、D-（1.04～1.08）P</w:t>
      </w:r>
    </w:p>
    <w:p w14:paraId="4551080C">
      <w:pPr>
        <w:pStyle w:val="76"/>
      </w:pPr>
      <w:r>
        <w:tab/>
      </w:r>
      <w:r>
        <w:t>C、D-1.1P</w:t>
      </w:r>
    </w:p>
    <w:p w14:paraId="36466F71">
      <w:pPr>
        <w:pStyle w:val="76"/>
      </w:pPr>
      <w:r>
        <w:tab/>
      </w:r>
      <w:r>
        <w:t>D、D-（1.1～1.3）P</w:t>
      </w:r>
    </w:p>
    <w:p w14:paraId="47FC9B18">
      <w:pPr>
        <w:pStyle w:val="75"/>
      </w:pPr>
      <w:r>
        <w:t>63、螺纹镗刀刀尖角与螺纹牙型角应（　　）。</w:t>
      </w:r>
    </w:p>
    <w:p w14:paraId="17F6834B">
      <w:pPr>
        <w:pStyle w:val="78"/>
      </w:pPr>
      <w:r>
        <w:tab/>
      </w:r>
      <w:r>
        <w:t>A、大于</w:t>
      </w:r>
      <w:r>
        <w:tab/>
      </w:r>
      <w:r>
        <w:t>B、小于</w:t>
      </w:r>
      <w:r>
        <w:tab/>
      </w:r>
      <w:r>
        <w:t>C、相等</w:t>
      </w:r>
      <w:r>
        <w:tab/>
      </w:r>
      <w:r>
        <w:t>D、都可以</w:t>
      </w:r>
    </w:p>
    <w:p w14:paraId="6BE8D73B">
      <w:pPr>
        <w:pStyle w:val="75"/>
      </w:pPr>
      <w:r>
        <w:t>64、螺纹铣刀铣削螺纹时，下列项中，一把圆柱螺纹铣刀就能加工的是（　　）。</w:t>
      </w:r>
    </w:p>
    <w:p w14:paraId="6C36B33E">
      <w:pPr>
        <w:pStyle w:val="77"/>
      </w:pPr>
      <w:r>
        <w:tab/>
      </w:r>
      <w:r>
        <w:t>A、左右旋内圆柱螺纹</w:t>
      </w:r>
      <w:r>
        <w:tab/>
      </w:r>
      <w:r>
        <w:t>B、左右旋外圆柱螺纹</w:t>
      </w:r>
    </w:p>
    <w:p w14:paraId="03EE79C7">
      <w:pPr>
        <w:pStyle w:val="77"/>
      </w:pPr>
      <w:r>
        <w:tab/>
      </w:r>
      <w:r>
        <w:t>C、A与B均可</w:t>
      </w:r>
      <w:r>
        <w:tab/>
      </w:r>
      <w:r>
        <w:t>D、端面螺纹</w:t>
      </w:r>
    </w:p>
    <w:p w14:paraId="23A2D7EF">
      <w:pPr>
        <w:pStyle w:val="75"/>
      </w:pPr>
      <w:r>
        <w:t>65、螺纹铣削时，下列属于顺铣加工右旋内外螺纹的走刀路线是（　　）。</w:t>
      </w:r>
    </w:p>
    <w:p w14:paraId="161386B6">
      <w:pPr>
        <w:pStyle w:val="76"/>
      </w:pPr>
      <w:r>
        <w:tab/>
      </w:r>
      <w:r>
        <w:t>A、G02螺旋方向插补，—Z方向进给</w:t>
      </w:r>
    </w:p>
    <w:p w14:paraId="3B0E8EA7">
      <w:pPr>
        <w:pStyle w:val="76"/>
      </w:pPr>
      <w:r>
        <w:tab/>
      </w:r>
      <w:r>
        <w:t>B、G02螺旋方向插补，+Z方向进给</w:t>
      </w:r>
    </w:p>
    <w:p w14:paraId="2E847816">
      <w:pPr>
        <w:pStyle w:val="76"/>
      </w:pPr>
      <w:r>
        <w:tab/>
      </w:r>
      <w:r>
        <w:t>C、G03螺旋方向插补，+Z方向进给</w:t>
      </w:r>
    </w:p>
    <w:p w14:paraId="14EA1AF8">
      <w:pPr>
        <w:pStyle w:val="76"/>
      </w:pPr>
      <w:r>
        <w:tab/>
      </w:r>
      <w:r>
        <w:t>D、G03螺旋方向插补，—Z方向进给</w:t>
      </w:r>
    </w:p>
    <w:p w14:paraId="59164661">
      <w:pPr>
        <w:pStyle w:val="75"/>
      </w:pPr>
      <w:r>
        <w:t>66、螺纹中径、螺距、牙型角的测量，可以选用（　　）。</w:t>
      </w:r>
    </w:p>
    <w:p w14:paraId="2FF7B436">
      <w:pPr>
        <w:pStyle w:val="78"/>
      </w:pPr>
      <w:r>
        <w:tab/>
      </w:r>
      <w:r>
        <w:t>A、工具显微镜</w:t>
      </w:r>
      <w:r>
        <w:tab/>
      </w:r>
      <w:r>
        <w:t>B、螺纹千分尺</w:t>
      </w:r>
      <w:r>
        <w:tab/>
      </w:r>
      <w:r>
        <w:t>C、螺纹塞规</w:t>
      </w:r>
      <w:r>
        <w:tab/>
      </w:r>
      <w:r>
        <w:t>D、量针法</w:t>
      </w:r>
    </w:p>
    <w:p w14:paraId="097CCD55">
      <w:pPr>
        <w:pStyle w:val="75"/>
      </w:pPr>
      <w:r>
        <w:t>67、描述三维物体的方法有四种模型：线框模型、曲面模型、特征模型、（　　）。</w:t>
      </w:r>
    </w:p>
    <w:p w14:paraId="22DA2209">
      <w:pPr>
        <w:pStyle w:val="78"/>
      </w:pPr>
      <w:r>
        <w:tab/>
      </w:r>
      <w:r>
        <w:t>A、实体模型</w:t>
      </w:r>
      <w:r>
        <w:tab/>
      </w:r>
      <w:r>
        <w:t>B、参数模型</w:t>
      </w:r>
      <w:r>
        <w:tab/>
      </w:r>
      <w:r>
        <w:t>C、结构模型</w:t>
      </w:r>
      <w:r>
        <w:tab/>
      </w:r>
      <w:r>
        <w:t>D、几何模型</w:t>
      </w:r>
    </w:p>
    <w:p w14:paraId="44C45481">
      <w:pPr>
        <w:pStyle w:val="75"/>
      </w:pPr>
      <w:r>
        <w:t>68、磨床运动部件从某一个位置运动到预期的另一个位置所达到的实际位置精度称为（　　）精度。</w:t>
      </w:r>
    </w:p>
    <w:p w14:paraId="28E2E796">
      <w:pPr>
        <w:pStyle w:val="78"/>
      </w:pPr>
      <w:r>
        <w:tab/>
      </w:r>
      <w:r>
        <w:t>A、工作</w:t>
      </w:r>
      <w:r>
        <w:tab/>
      </w:r>
      <w:r>
        <w:t>B、定位</w:t>
      </w:r>
      <w:r>
        <w:tab/>
      </w:r>
      <w:r>
        <w:t>C、几何</w:t>
      </w:r>
      <w:r>
        <w:tab/>
      </w:r>
      <w:r>
        <w:t>D、运动</w:t>
      </w:r>
    </w:p>
    <w:p w14:paraId="1D891D41">
      <w:pPr>
        <w:pStyle w:val="75"/>
      </w:pPr>
      <w:r>
        <w:t>69、平行度是（　　）。</w:t>
      </w:r>
    </w:p>
    <w:p w14:paraId="02AA6CE1">
      <w:pPr>
        <w:pStyle w:val="78"/>
      </w:pPr>
      <w:r>
        <w:tab/>
      </w:r>
      <w:r>
        <w:t>A、定向公差</w:t>
      </w:r>
      <w:r>
        <w:tab/>
      </w:r>
      <w:r>
        <w:t>B、定位公差</w:t>
      </w:r>
      <w:r>
        <w:tab/>
      </w:r>
      <w:r>
        <w:t>C、形状公差</w:t>
      </w:r>
      <w:r>
        <w:tab/>
      </w:r>
      <w:r>
        <w:t>D、跳动公差</w:t>
      </w:r>
    </w:p>
    <w:p w14:paraId="22DE0D95">
      <w:pPr>
        <w:pStyle w:val="75"/>
      </w:pPr>
      <w:r>
        <w:t>70、平面划线分为几何划线法和样板划线法两种。关于几何划线法，正确的描述是（　　）。</w:t>
      </w:r>
    </w:p>
    <w:p w14:paraId="7D140DAA">
      <w:pPr>
        <w:pStyle w:val="76"/>
      </w:pPr>
      <w:r>
        <w:tab/>
      </w:r>
      <w:r>
        <w:t>A、几何划线是直接在毛坯或工件上利用几何作图的方法划出加工界限</w:t>
      </w:r>
    </w:p>
    <w:p w14:paraId="1165C8B5">
      <w:pPr>
        <w:pStyle w:val="76"/>
      </w:pPr>
      <w:r>
        <w:tab/>
      </w:r>
      <w:r>
        <w:t>B、几何划线适用于批量大、精度要求一般的场合</w:t>
      </w:r>
    </w:p>
    <w:p w14:paraId="6A72FAF4">
      <w:pPr>
        <w:pStyle w:val="76"/>
      </w:pPr>
      <w:r>
        <w:tab/>
      </w:r>
      <w:r>
        <w:t>C、几何划线容易对正基准，加工余量留的均匀，生产效率高</w:t>
      </w:r>
    </w:p>
    <w:p w14:paraId="63B03050">
      <w:pPr>
        <w:pStyle w:val="76"/>
      </w:pPr>
      <w:r>
        <w:tab/>
      </w:r>
      <w:r>
        <w:t>D、几何划线可以合理排料，提高材料利用率</w:t>
      </w:r>
    </w:p>
    <w:p w14:paraId="55E06F6A">
      <w:pPr>
        <w:pStyle w:val="75"/>
      </w:pPr>
      <w:r>
        <w:t>71、千分表比百分表的放大比（　　），测量精度（　　）。</w:t>
      </w:r>
    </w:p>
    <w:p w14:paraId="71368BEE">
      <w:pPr>
        <w:pStyle w:val="78"/>
      </w:pPr>
      <w:r>
        <w:tab/>
      </w:r>
      <w:r>
        <w:t>A、大，高</w:t>
      </w:r>
      <w:r>
        <w:tab/>
      </w:r>
      <w:r>
        <w:t>B、大，低</w:t>
      </w:r>
      <w:r>
        <w:tab/>
      </w:r>
      <w:r>
        <w:t>C、小，高</w:t>
      </w:r>
      <w:r>
        <w:tab/>
      </w:r>
      <w:r>
        <w:t>D、小，低</w:t>
      </w:r>
    </w:p>
    <w:p w14:paraId="41208402">
      <w:pPr>
        <w:pStyle w:val="75"/>
      </w:pPr>
      <w:r>
        <w:t>72、熔断器主要由（　　）、熔断管及导电部件等组成。</w:t>
      </w:r>
    </w:p>
    <w:p w14:paraId="7BE65565">
      <w:pPr>
        <w:pStyle w:val="78"/>
      </w:pPr>
      <w:r>
        <w:tab/>
      </w:r>
      <w:r>
        <w:t>A、底座</w:t>
      </w:r>
      <w:r>
        <w:tab/>
      </w:r>
      <w:r>
        <w:t>B、导轨</w:t>
      </w:r>
      <w:r>
        <w:tab/>
      </w:r>
      <w:r>
        <w:t>C、熔体</w:t>
      </w:r>
      <w:r>
        <w:tab/>
      </w:r>
      <w:r>
        <w:t>D、螺栓</w:t>
      </w:r>
    </w:p>
    <w:p w14:paraId="2EFE37C6">
      <w:pPr>
        <w:pStyle w:val="75"/>
      </w:pPr>
      <w:r>
        <w:t>73、如果一个尺寸链中有三个环,封闭环为L0增环为L1减环为L2那么（　　）。</w:t>
      </w:r>
    </w:p>
    <w:p w14:paraId="4E68451F">
      <w:pPr>
        <w:pStyle w:val="77"/>
      </w:pPr>
      <w:r>
        <w:tab/>
      </w:r>
      <w:r>
        <w:t>A、L1=L0+L2</w:t>
      </w:r>
      <w:r>
        <w:tab/>
      </w:r>
      <w:r>
        <w:t>B、L2=L0+L1</w:t>
      </w:r>
    </w:p>
    <w:p w14:paraId="6AB272C7">
      <w:pPr>
        <w:pStyle w:val="77"/>
      </w:pPr>
      <w:r>
        <w:tab/>
      </w:r>
      <w:r>
        <w:t>C、L0=L1+L2</w:t>
      </w:r>
      <w:r>
        <w:tab/>
      </w:r>
      <w:r>
        <w:t>D、L1=L0-L2</w:t>
      </w:r>
    </w:p>
    <w:p w14:paraId="2715B258">
      <w:pPr>
        <w:pStyle w:val="75"/>
      </w:pPr>
      <w:r>
        <w:t>74、如零件图上有文字说明“零件1（LH）如图，零件2（RH）对称”，这里RH表示（　　）。</w:t>
      </w:r>
    </w:p>
    <w:p w14:paraId="597345D5">
      <w:pPr>
        <w:pStyle w:val="77"/>
      </w:pPr>
      <w:r>
        <w:tab/>
      </w:r>
      <w:r>
        <w:t>A、零件2为上件</w:t>
      </w:r>
      <w:r>
        <w:tab/>
      </w:r>
      <w:r>
        <w:t>B、零件2为左件</w:t>
      </w:r>
    </w:p>
    <w:p w14:paraId="6507416C">
      <w:pPr>
        <w:pStyle w:val="77"/>
      </w:pPr>
      <w:r>
        <w:tab/>
      </w:r>
      <w:r>
        <w:t>C、零件2为右件</w:t>
      </w:r>
      <w:r>
        <w:tab/>
      </w:r>
      <w:r>
        <w:t>D、零件2为下件</w:t>
      </w:r>
    </w:p>
    <w:p w14:paraId="46B3073D">
      <w:pPr>
        <w:pStyle w:val="75"/>
      </w:pPr>
      <w:r>
        <w:t>75、三爪自定心卡盘内的平面螺旋误差造成工件定位误差属于（　　）引起的基准位移误差。</w:t>
      </w:r>
    </w:p>
    <w:p w14:paraId="024DF941">
      <w:pPr>
        <w:pStyle w:val="76"/>
      </w:pPr>
      <w:r>
        <w:tab/>
      </w:r>
      <w:r>
        <w:t>A、定位表面和定位元件之间有间隙</w:t>
      </w:r>
    </w:p>
    <w:p w14:paraId="7FE46819">
      <w:pPr>
        <w:pStyle w:val="76"/>
      </w:pPr>
      <w:r>
        <w:tab/>
      </w:r>
      <w:r>
        <w:t>B、工件定位基准制造误差</w:t>
      </w:r>
    </w:p>
    <w:p w14:paraId="7DE73838">
      <w:pPr>
        <w:pStyle w:val="76"/>
      </w:pPr>
      <w:r>
        <w:tab/>
      </w:r>
      <w:r>
        <w:t>C、定位元件误差</w:t>
      </w:r>
    </w:p>
    <w:p w14:paraId="2B44F5DB">
      <w:pPr>
        <w:pStyle w:val="76"/>
      </w:pPr>
      <w:r>
        <w:tab/>
      </w:r>
      <w:r>
        <w:t>D、定位机构误差</w:t>
      </w:r>
    </w:p>
    <w:p w14:paraId="26B7F151">
      <w:pPr>
        <w:pStyle w:val="75"/>
      </w:pPr>
      <w:r>
        <w:t>76、三坐标将采集到的数据经运算后，经与（　　）比较，最后输出测量结果。</w:t>
      </w:r>
    </w:p>
    <w:p w14:paraId="44E340C7">
      <w:pPr>
        <w:pStyle w:val="77"/>
      </w:pPr>
      <w:r>
        <w:tab/>
      </w:r>
      <w:r>
        <w:t>A、实际测量的数据</w:t>
      </w:r>
      <w:r>
        <w:tab/>
      </w:r>
      <w:r>
        <w:t>B、测量者的主观假想数据</w:t>
      </w:r>
    </w:p>
    <w:p w14:paraId="06BE7AA6">
      <w:pPr>
        <w:pStyle w:val="77"/>
      </w:pPr>
      <w:r>
        <w:tab/>
      </w:r>
      <w:r>
        <w:t>C、预先存储的理想数据</w:t>
      </w:r>
      <w:r>
        <w:tab/>
      </w:r>
      <w:r>
        <w:t>D、随机生成的数据</w:t>
      </w:r>
    </w:p>
    <w:p w14:paraId="0AABC887">
      <w:pPr>
        <w:pStyle w:val="75"/>
      </w:pPr>
      <w:r>
        <w:t>77、使用百分表时，为了保持一定的起始测量力，测头与工件接触时测杆应有（　　）的压缩量。</w:t>
      </w:r>
    </w:p>
    <w:p w14:paraId="26D9A14F">
      <w:pPr>
        <w:pStyle w:val="77"/>
      </w:pPr>
      <w:r>
        <w:tab/>
      </w:r>
      <w:r>
        <w:t>A、0.1～0.3mm</w:t>
      </w:r>
      <w:r>
        <w:tab/>
      </w:r>
      <w:r>
        <w:t>B、0.3～1mm</w:t>
      </w:r>
    </w:p>
    <w:p w14:paraId="7D5C7800">
      <w:pPr>
        <w:pStyle w:val="77"/>
      </w:pPr>
      <w:r>
        <w:tab/>
      </w:r>
      <w:r>
        <w:t>C、1～5mm</w:t>
      </w:r>
      <w:r>
        <w:tab/>
      </w:r>
      <w:r>
        <w:t>D、5～0mm</w:t>
      </w:r>
    </w:p>
    <w:p w14:paraId="2720B8FB">
      <w:pPr>
        <w:pStyle w:val="75"/>
      </w:pPr>
      <w:r>
        <w:t>78、适宜加工形状特别复杂（如曲面叶轮）、精度要求较高的零件的数控机床是（　　）。</w:t>
      </w:r>
    </w:p>
    <w:p w14:paraId="4EBA3311">
      <w:pPr>
        <w:pStyle w:val="77"/>
      </w:pPr>
      <w:r>
        <w:tab/>
      </w:r>
      <w:r>
        <w:t>A、两坐标轴</w:t>
      </w:r>
      <w:r>
        <w:tab/>
      </w:r>
      <w:r>
        <w:t>B、三坐标轴</w:t>
      </w:r>
    </w:p>
    <w:p w14:paraId="2876F768">
      <w:pPr>
        <w:pStyle w:val="77"/>
      </w:pPr>
      <w:r>
        <w:tab/>
      </w:r>
      <w:r>
        <w:t>C、多坐标轴</w:t>
      </w:r>
      <w:r>
        <w:tab/>
      </w:r>
      <w:r>
        <w:t>D、2.5坐标轴</w:t>
      </w:r>
    </w:p>
    <w:p w14:paraId="6F5E876D">
      <w:pPr>
        <w:pStyle w:val="75"/>
      </w:pPr>
      <w:r>
        <w:t>79、手动夹紧装置时，夹紧机构必须具有（　　）性。</w:t>
      </w:r>
    </w:p>
    <w:p w14:paraId="08372AEA">
      <w:pPr>
        <w:pStyle w:val="78"/>
      </w:pPr>
      <w:r>
        <w:tab/>
      </w:r>
      <w:r>
        <w:t>A、导向</w:t>
      </w:r>
      <w:r>
        <w:tab/>
      </w:r>
      <w:r>
        <w:t>B、自锁</w:t>
      </w:r>
      <w:r>
        <w:tab/>
      </w:r>
      <w:r>
        <w:t>C、平稳</w:t>
      </w:r>
      <w:r>
        <w:tab/>
      </w:r>
      <w:r>
        <w:t>D、伸缩</w:t>
      </w:r>
    </w:p>
    <w:p w14:paraId="54D6F253">
      <w:pPr>
        <w:pStyle w:val="75"/>
      </w:pPr>
      <w:r>
        <w:t>80、首先检查Y 轴有关位置参数，发现（　　）间隙、夹紧允差等均在要求范围内，可排除参数设置不当引起故障的因素。</w:t>
      </w:r>
    </w:p>
    <w:p w14:paraId="52858614">
      <w:pPr>
        <w:pStyle w:val="78"/>
      </w:pPr>
      <w:r>
        <w:tab/>
      </w:r>
      <w:r>
        <w:t>A、反向</w:t>
      </w:r>
      <w:r>
        <w:tab/>
      </w:r>
      <w:r>
        <w:t>B、正向</w:t>
      </w:r>
      <w:r>
        <w:tab/>
      </w:r>
      <w:r>
        <w:t>C、位置</w:t>
      </w:r>
      <w:r>
        <w:tab/>
      </w:r>
      <w:r>
        <w:t>D、轴承</w:t>
      </w:r>
    </w:p>
    <w:p w14:paraId="270DD4A5">
      <w:pPr>
        <w:pStyle w:val="75"/>
      </w:pPr>
      <w:r>
        <w:t>81、数控机床精度检验中，（　　）是综合机床关键零、部件经组装后的综合几何形状误差。</w:t>
      </w:r>
    </w:p>
    <w:p w14:paraId="4409D5CD">
      <w:pPr>
        <w:pStyle w:val="76"/>
      </w:pPr>
      <w:r>
        <w:tab/>
      </w:r>
      <w:r>
        <w:t>A、定位精度</w:t>
      </w:r>
    </w:p>
    <w:p w14:paraId="17AA92E4">
      <w:pPr>
        <w:pStyle w:val="76"/>
      </w:pPr>
      <w:r>
        <w:tab/>
      </w:r>
      <w:r>
        <w:t>B、切削精度</w:t>
      </w:r>
    </w:p>
    <w:p w14:paraId="0240E42C">
      <w:pPr>
        <w:pStyle w:val="76"/>
      </w:pPr>
      <w:r>
        <w:tab/>
      </w:r>
      <w:r>
        <w:t>C、几何精度</w:t>
      </w:r>
    </w:p>
    <w:p w14:paraId="45AE6FD5">
      <w:pPr>
        <w:pStyle w:val="76"/>
      </w:pPr>
      <w:r>
        <w:tab/>
      </w:r>
      <w:r>
        <w:t>D、定位精度，切削精度，几何精度都是</w:t>
      </w:r>
    </w:p>
    <w:p w14:paraId="223C0442">
      <w:pPr>
        <w:pStyle w:val="75"/>
      </w:pPr>
      <w:r>
        <w:t>82、数控铣床 X 坐标方向移动时工作台面的平行度检测时在任意 300 测量长度上精密级为（　　）。</w:t>
      </w:r>
    </w:p>
    <w:p w14:paraId="79EF07A2">
      <w:pPr>
        <w:pStyle w:val="77"/>
      </w:pPr>
      <w:r>
        <w:tab/>
      </w:r>
      <w:r>
        <w:t>A、0.025mm</w:t>
      </w:r>
      <w:r>
        <w:tab/>
      </w:r>
      <w:r>
        <w:t>B、0.035mm</w:t>
      </w:r>
    </w:p>
    <w:p w14:paraId="054B8B2A">
      <w:pPr>
        <w:pStyle w:val="77"/>
      </w:pPr>
      <w:r>
        <w:tab/>
      </w:r>
      <w:r>
        <w:t>C、0.040mm</w:t>
      </w:r>
      <w:r>
        <w:tab/>
      </w:r>
      <w:r>
        <w:t>D、0.016mm</w:t>
      </w:r>
    </w:p>
    <w:p w14:paraId="7149E742">
      <w:pPr>
        <w:pStyle w:val="75"/>
      </w:pPr>
      <w:r>
        <w:t>83、数控铣床镗孔出现圆度超差主要原因是（　　）。</w:t>
      </w:r>
    </w:p>
    <w:p w14:paraId="77C0B833">
      <w:pPr>
        <w:pStyle w:val="77"/>
      </w:pPr>
      <w:r>
        <w:tab/>
      </w:r>
      <w:r>
        <w:t>A、主轴在 Z 轴方向窜动</w:t>
      </w:r>
      <w:r>
        <w:tab/>
      </w:r>
      <w:r>
        <w:t>B、主轴在孔内振动</w:t>
      </w:r>
    </w:p>
    <w:p w14:paraId="2F8F334B">
      <w:pPr>
        <w:pStyle w:val="77"/>
      </w:pPr>
      <w:r>
        <w:tab/>
      </w:r>
      <w:r>
        <w:t>C、Z 轴直线度不良</w:t>
      </w:r>
      <w:r>
        <w:tab/>
      </w:r>
      <w:r>
        <w:t>D、主轴径向跳动</w:t>
      </w:r>
    </w:p>
    <w:p w14:paraId="68CA4FEE">
      <w:pPr>
        <w:pStyle w:val="75"/>
      </w:pPr>
      <w:r>
        <w:t>84、数控铣床主轴的轴向窜动主轴轴肩支承面（　　）边缘处，旋转主轴进行检验。</w:t>
      </w:r>
    </w:p>
    <w:p w14:paraId="76B905CE">
      <w:pPr>
        <w:pStyle w:val="78"/>
      </w:pPr>
      <w:r>
        <w:tab/>
      </w:r>
      <w:r>
        <w:t>A、远离</w:t>
      </w:r>
      <w:r>
        <w:tab/>
      </w:r>
      <w:r>
        <w:t>B、靠近</w:t>
      </w:r>
      <w:r>
        <w:tab/>
      </w:r>
      <w:r>
        <w:t>C、对齐</w:t>
      </w:r>
      <w:r>
        <w:tab/>
      </w:r>
      <w:r>
        <w:t>D、平行</w:t>
      </w:r>
    </w:p>
    <w:p w14:paraId="1A82421D">
      <w:pPr>
        <w:pStyle w:val="75"/>
      </w:pPr>
      <w:r>
        <w:t>85、数控铣床主轴箱在 Z 坐标方向移动的直线度检测时工作台位于行程的（　　）位置，角尺放在工作台面上横向垂直平面内和纵向垂直平面内。</w:t>
      </w:r>
    </w:p>
    <w:p w14:paraId="142C3896">
      <w:pPr>
        <w:pStyle w:val="78"/>
      </w:pPr>
      <w:r>
        <w:tab/>
      </w:r>
      <w:r>
        <w:t>A、任意</w:t>
      </w:r>
      <w:r>
        <w:tab/>
      </w:r>
      <w:r>
        <w:t>B、右边</w:t>
      </w:r>
      <w:r>
        <w:tab/>
      </w:r>
      <w:r>
        <w:t>C、左边</w:t>
      </w:r>
      <w:r>
        <w:tab/>
      </w:r>
      <w:r>
        <w:t>D、中间</w:t>
      </w:r>
    </w:p>
    <w:p w14:paraId="11A9B365">
      <w:pPr>
        <w:pStyle w:val="75"/>
      </w:pPr>
      <w:r>
        <w:t>86、丝锥的构造由（　　）组成。</w:t>
      </w:r>
    </w:p>
    <w:p w14:paraId="2C58CA86">
      <w:pPr>
        <w:pStyle w:val="77"/>
      </w:pPr>
      <w:r>
        <w:tab/>
      </w:r>
      <w:r>
        <w:t>A、切削部分和柄部</w:t>
      </w:r>
      <w:r>
        <w:tab/>
      </w:r>
      <w:r>
        <w:t>B、切削部分和校准部分</w:t>
      </w:r>
    </w:p>
    <w:p w14:paraId="741C95F7">
      <w:pPr>
        <w:pStyle w:val="77"/>
      </w:pPr>
      <w:r>
        <w:tab/>
      </w:r>
      <w:r>
        <w:t>C、工作部分和校准部分</w:t>
      </w:r>
      <w:r>
        <w:tab/>
      </w:r>
      <w:r>
        <w:t>D、工作部分和柄部</w:t>
      </w:r>
    </w:p>
    <w:p w14:paraId="37DA6CC6">
      <w:pPr>
        <w:pStyle w:val="75"/>
      </w:pPr>
      <w:r>
        <w:t>87、丝锥螺纹底孔加工时，底孔直径偏小，排屑不好造成切屑堵塞时，容易出现（　　）。</w:t>
      </w:r>
    </w:p>
    <w:p w14:paraId="5B076FB3">
      <w:pPr>
        <w:pStyle w:val="77"/>
      </w:pPr>
      <w:r>
        <w:tab/>
      </w:r>
      <w:r>
        <w:t>A、丝锥崩齿</w:t>
      </w:r>
      <w:r>
        <w:tab/>
      </w:r>
      <w:r>
        <w:t>B、丝锥打滑</w:t>
      </w:r>
    </w:p>
    <w:p w14:paraId="54FFC454">
      <w:pPr>
        <w:pStyle w:val="77"/>
      </w:pPr>
      <w:r>
        <w:tab/>
      </w:r>
      <w:r>
        <w:t>C、丝锥折断</w:t>
      </w:r>
      <w:r>
        <w:tab/>
      </w:r>
      <w:r>
        <w:t>D、螺纹表面粗糙度大</w:t>
      </w:r>
    </w:p>
    <w:p w14:paraId="0B3FD01A">
      <w:pPr>
        <w:pStyle w:val="75"/>
      </w:pPr>
      <w:r>
        <w:t>88、塑造企业价值观必须坚持企业利益和企业（　　）相统一的原则。</w:t>
      </w:r>
    </w:p>
    <w:p w14:paraId="76AD91CF">
      <w:pPr>
        <w:pStyle w:val="78"/>
      </w:pPr>
      <w:r>
        <w:tab/>
      </w:r>
      <w:r>
        <w:t>A、社会责任</w:t>
      </w:r>
      <w:r>
        <w:tab/>
      </w:r>
      <w:r>
        <w:t>B、工作责任</w:t>
      </w:r>
      <w:r>
        <w:tab/>
      </w:r>
      <w:r>
        <w:t>C、管理工作</w:t>
      </w:r>
      <w:r>
        <w:tab/>
      </w:r>
      <w:r>
        <w:t>D、生产经营</w:t>
      </w:r>
    </w:p>
    <w:p w14:paraId="7AD8D9E9">
      <w:pPr>
        <w:pStyle w:val="75"/>
      </w:pPr>
      <w:r>
        <w:t>89、所有的传动中，应用最广泛的是（　　）。</w:t>
      </w:r>
    </w:p>
    <w:p w14:paraId="56BBFF37">
      <w:pPr>
        <w:pStyle w:val="78"/>
      </w:pPr>
      <w:r>
        <w:tab/>
      </w:r>
      <w:r>
        <w:t>A、链传动</w:t>
      </w:r>
      <w:r>
        <w:tab/>
      </w:r>
      <w:r>
        <w:t>B、齿轮传动</w:t>
      </w:r>
      <w:r>
        <w:tab/>
      </w:r>
      <w:r>
        <w:t>C、蜗杆传动</w:t>
      </w:r>
      <w:r>
        <w:tab/>
      </w:r>
      <w:r>
        <w:t>D、带传动</w:t>
      </w:r>
    </w:p>
    <w:p w14:paraId="57E93547">
      <w:pPr>
        <w:pStyle w:val="75"/>
      </w:pPr>
      <w:r>
        <w:t>90、膛多个平面孔时，出现孔位置精度超差的情况，除了排除刀具和程序的因素（　　）。</w:t>
      </w:r>
    </w:p>
    <w:p w14:paraId="269851FB">
      <w:pPr>
        <w:pStyle w:val="77"/>
      </w:pPr>
      <w:r>
        <w:tab/>
      </w:r>
      <w:r>
        <w:t>A、系统插补运算错误</w:t>
      </w:r>
      <w:r>
        <w:tab/>
      </w:r>
      <w:r>
        <w:t>B、增益误差超差</w:t>
      </w:r>
    </w:p>
    <w:p w14:paraId="05713E61">
      <w:pPr>
        <w:pStyle w:val="77"/>
      </w:pPr>
      <w:r>
        <w:tab/>
      </w:r>
      <w:r>
        <w:t>C、反向间隙超差</w:t>
      </w:r>
      <w:r>
        <w:tab/>
      </w:r>
      <w:r>
        <w:t>D、滚珠丝杠螺距误差</w:t>
      </w:r>
    </w:p>
    <w:p w14:paraId="4963352E">
      <w:pPr>
        <w:pStyle w:val="75"/>
      </w:pPr>
      <w:r>
        <w:t>91、镗刀发展趋势有（　　）方向。</w:t>
      </w:r>
    </w:p>
    <w:p w14:paraId="3142EE1C">
      <w:pPr>
        <w:pStyle w:val="77"/>
      </w:pPr>
      <w:r>
        <w:tab/>
      </w:r>
      <w:r>
        <w:t>A、智能性</w:t>
      </w:r>
      <w:r>
        <w:tab/>
      </w:r>
      <w:r>
        <w:t>B、模块式组合刀具</w:t>
      </w:r>
    </w:p>
    <w:p w14:paraId="22712BD5">
      <w:pPr>
        <w:pStyle w:val="77"/>
      </w:pPr>
      <w:r>
        <w:tab/>
      </w:r>
      <w:r>
        <w:t>C、平衡性</w:t>
      </w:r>
      <w:r>
        <w:tab/>
      </w:r>
      <w:r>
        <w:t>D、均有</w:t>
      </w:r>
    </w:p>
    <w:p w14:paraId="6E201A16">
      <w:pPr>
        <w:pStyle w:val="75"/>
      </w:pPr>
      <w:r>
        <w:t>92、镗削精度高的孔时，粗镗后，在工件上的切削热达到（　　）再进行精镗。</w:t>
      </w:r>
    </w:p>
    <w:p w14:paraId="6F0E65B7">
      <w:pPr>
        <w:pStyle w:val="78"/>
      </w:pPr>
      <w:r>
        <w:tab/>
      </w:r>
      <w:r>
        <w:t>A、热平衡</w:t>
      </w:r>
      <w:r>
        <w:tab/>
      </w:r>
      <w:r>
        <w:t>B、热变形</w:t>
      </w:r>
      <w:r>
        <w:tab/>
      </w:r>
      <w:r>
        <w:t>C、热膨胀</w:t>
      </w:r>
      <w:r>
        <w:tab/>
      </w:r>
      <w:r>
        <w:t>D、热伸长</w:t>
      </w:r>
    </w:p>
    <w:p w14:paraId="4B165015">
      <w:pPr>
        <w:pStyle w:val="75"/>
      </w:pPr>
      <w:r>
        <w:t>93、镗削孔系时，镗杆在自重和切削力的作用下，对孔的（　　）有影响。</w:t>
      </w:r>
    </w:p>
    <w:p w14:paraId="0BCF6E02">
      <w:pPr>
        <w:pStyle w:val="77"/>
      </w:pPr>
      <w:r>
        <w:tab/>
      </w:r>
      <w:r>
        <w:t>A、几何形状精度</w:t>
      </w:r>
      <w:r>
        <w:tab/>
      </w:r>
      <w:r>
        <w:t>B、互相位置精度</w:t>
      </w:r>
    </w:p>
    <w:p w14:paraId="5BCF4EA4">
      <w:pPr>
        <w:pStyle w:val="77"/>
      </w:pPr>
      <w:r>
        <w:tab/>
      </w:r>
      <w:r>
        <w:t>C、两者都有</w:t>
      </w:r>
      <w:r>
        <w:tab/>
      </w:r>
      <w:r>
        <w:t>D、两者都不是</w:t>
      </w:r>
    </w:p>
    <w:p w14:paraId="55E6FBA6">
      <w:pPr>
        <w:pStyle w:val="75"/>
      </w:pPr>
      <w:r>
        <w:t>94、为了将物体的外部形状表达清楚，一般采用（　　）个视图来表达。</w:t>
      </w:r>
    </w:p>
    <w:p w14:paraId="0536BD09">
      <w:pPr>
        <w:pStyle w:val="78"/>
      </w:pPr>
      <w:r>
        <w:tab/>
      </w:r>
      <w:r>
        <w:t>A、三</w:t>
      </w:r>
      <w:r>
        <w:tab/>
      </w:r>
      <w:r>
        <w:t>B、四</w:t>
      </w:r>
      <w:r>
        <w:tab/>
      </w:r>
      <w:r>
        <w:t>C、五</w:t>
      </w:r>
      <w:r>
        <w:tab/>
      </w:r>
      <w:r>
        <w:t>D、六</w:t>
      </w:r>
    </w:p>
    <w:p w14:paraId="4193B580">
      <w:pPr>
        <w:pStyle w:val="75"/>
      </w:pPr>
      <w:r>
        <w:t>95、卧式铣镗床加工孔的孔距误差一般为（　　）。</w:t>
      </w:r>
    </w:p>
    <w:p w14:paraId="09127D4E">
      <w:pPr>
        <w:pStyle w:val="77"/>
      </w:pPr>
      <w:r>
        <w:tab/>
      </w:r>
      <w:r>
        <w:t>A、±（0.02～0.04）</w:t>
      </w:r>
      <w:r>
        <w:tab/>
      </w:r>
      <w:r>
        <w:t>B、±（0.025～0.05）</w:t>
      </w:r>
    </w:p>
    <w:p w14:paraId="2A3CB350">
      <w:pPr>
        <w:pStyle w:val="77"/>
      </w:pPr>
      <w:r>
        <w:tab/>
      </w:r>
      <w:r>
        <w:t>C、±（0.02～0.05）</w:t>
      </w:r>
      <w:r>
        <w:tab/>
      </w:r>
      <w:r>
        <w:t>D、±（0.03～0.06）</w:t>
      </w:r>
    </w:p>
    <w:p w14:paraId="346721D3">
      <w:pPr>
        <w:pStyle w:val="75"/>
      </w:pPr>
      <w:r>
        <w:t>96、铣孔所能达到的尺寸精度为（　　）。</w:t>
      </w:r>
    </w:p>
    <w:p w14:paraId="576D879F">
      <w:pPr>
        <w:pStyle w:val="77"/>
      </w:pPr>
      <w:r>
        <w:tab/>
      </w:r>
      <w:r>
        <w:t>A、IT6～IT8</w:t>
      </w:r>
      <w:r>
        <w:tab/>
      </w:r>
      <w:r>
        <w:t>B、IT5～IT6</w:t>
      </w:r>
    </w:p>
    <w:p w14:paraId="40276E7C">
      <w:pPr>
        <w:pStyle w:val="77"/>
      </w:pPr>
      <w:r>
        <w:tab/>
      </w:r>
      <w:r>
        <w:t>C、IT10～IT13</w:t>
      </w:r>
      <w:r>
        <w:tab/>
      </w:r>
      <w:r>
        <w:t>D、IT8～IT9</w:t>
      </w:r>
    </w:p>
    <w:p w14:paraId="041B11C7">
      <w:pPr>
        <w:pStyle w:val="75"/>
      </w:pPr>
      <w:r>
        <w:t>97、铣削封闭的、光滑连接的内轮廓时，应尽量沿轮廓外形的（　　）方向切入切出零件轮廓。</w:t>
      </w:r>
    </w:p>
    <w:p w14:paraId="76324EFA">
      <w:pPr>
        <w:pStyle w:val="78"/>
      </w:pPr>
      <w:r>
        <w:tab/>
      </w:r>
      <w:r>
        <w:t>A、垂直</w:t>
      </w:r>
      <w:r>
        <w:tab/>
      </w:r>
      <w:r>
        <w:t>B、法线</w:t>
      </w:r>
      <w:r>
        <w:tab/>
      </w:r>
      <w:r>
        <w:t>C、延长线</w:t>
      </w:r>
      <w:r>
        <w:tab/>
      </w:r>
      <w:r>
        <w:t>D、切线</w:t>
      </w:r>
    </w:p>
    <w:p w14:paraId="77CED5C0">
      <w:pPr>
        <w:pStyle w:val="75"/>
      </w:pPr>
      <w:r>
        <w:t>98、铣削过程中形成切屑时的塑性变形，以及已加工表面的塑性变形，金属产生（　　），这就使切削阻力增大，加快刀具磨损，甚至产生崩刃。</w:t>
      </w:r>
    </w:p>
    <w:p w14:paraId="69421ADE">
      <w:pPr>
        <w:pStyle w:val="78"/>
      </w:pPr>
      <w:r>
        <w:tab/>
      </w:r>
      <w:r>
        <w:t>A、弹性变形</w:t>
      </w:r>
      <w:r>
        <w:tab/>
      </w:r>
      <w:r>
        <w:t>B、塑性变形</w:t>
      </w:r>
      <w:r>
        <w:tab/>
      </w:r>
      <w:r>
        <w:t>C、硬化和强化</w:t>
      </w:r>
      <w:r>
        <w:tab/>
      </w:r>
      <w:r>
        <w:t>D、晶格扭曲</w:t>
      </w:r>
    </w:p>
    <w:p w14:paraId="4895459C">
      <w:pPr>
        <w:pStyle w:val="75"/>
      </w:pPr>
      <w:r>
        <w:t>99、铣削加工中最先切定的用量（　　）。</w:t>
      </w:r>
    </w:p>
    <w:p w14:paraId="6C75D358">
      <w:pPr>
        <w:pStyle w:val="78"/>
      </w:pPr>
      <w:r>
        <w:tab/>
      </w:r>
      <w:r>
        <w:t>A、F</w:t>
      </w:r>
      <w:r>
        <w:tab/>
      </w:r>
      <w:r>
        <w:t>B、S</w:t>
      </w:r>
      <w:r>
        <w:tab/>
      </w:r>
      <w:r>
        <w:t>C、ap</w:t>
      </w:r>
      <w:r>
        <w:tab/>
      </w:r>
      <w:r>
        <w:t>D、V</w:t>
      </w:r>
    </w:p>
    <w:p w14:paraId="2FC24779">
      <w:pPr>
        <w:pStyle w:val="75"/>
      </w:pPr>
      <w:r>
        <w:t>100、铣削开放区域直角开口窄槽时一般选用（　　）。</w:t>
      </w:r>
    </w:p>
    <w:p w14:paraId="14A5B36F">
      <w:pPr>
        <w:pStyle w:val="76"/>
      </w:pPr>
      <w:r>
        <w:tab/>
      </w:r>
      <w:r>
        <w:t>A、沿直角边延长线某位置切入切出</w:t>
      </w:r>
    </w:p>
    <w:p w14:paraId="5FD5F468">
      <w:pPr>
        <w:pStyle w:val="76"/>
      </w:pPr>
      <w:r>
        <w:tab/>
      </w:r>
      <w:r>
        <w:t>B、直接在直角边位置切入切出</w:t>
      </w:r>
    </w:p>
    <w:p w14:paraId="0B863CB5">
      <w:pPr>
        <w:pStyle w:val="76"/>
      </w:pPr>
      <w:r>
        <w:tab/>
      </w:r>
      <w:r>
        <w:t>C、在直角边法向位置切入切出</w:t>
      </w:r>
    </w:p>
    <w:p w14:paraId="178162FA">
      <w:pPr>
        <w:pStyle w:val="76"/>
      </w:pPr>
      <w:r>
        <w:tab/>
      </w:r>
      <w:r>
        <w:t>D、上面三种都可以</w:t>
      </w:r>
    </w:p>
    <w:p w14:paraId="7712EDA9">
      <w:pPr>
        <w:pStyle w:val="75"/>
      </w:pPr>
      <w:r>
        <w:t>101、铣削孔中间的环形槽时，宜采用的刀具为（　　）。</w:t>
      </w:r>
    </w:p>
    <w:p w14:paraId="33A39E81">
      <w:pPr>
        <w:pStyle w:val="78"/>
      </w:pPr>
      <w:r>
        <w:tab/>
      </w:r>
      <w:r>
        <w:t>A、锯片铣刀</w:t>
      </w:r>
      <w:r>
        <w:tab/>
      </w:r>
      <w:r>
        <w:t>B、镗刀</w:t>
      </w:r>
      <w:r>
        <w:tab/>
      </w:r>
      <w:r>
        <w:t>C、浮动镗刀</w:t>
      </w:r>
      <w:r>
        <w:tab/>
      </w:r>
      <w:r>
        <w:t>D、铰刀</w:t>
      </w:r>
    </w:p>
    <w:p w14:paraId="14F630EA">
      <w:pPr>
        <w:pStyle w:val="75"/>
      </w:pPr>
      <w:r>
        <w:t>102、铣削螺旋槽时，工件每旋转一周，刀具要相对工件沿轴向进给（　　）。</w:t>
      </w:r>
    </w:p>
    <w:p w14:paraId="2D223B00">
      <w:pPr>
        <w:pStyle w:val="77"/>
      </w:pPr>
      <w:r>
        <w:tab/>
      </w:r>
      <w:r>
        <w:t>A、工件轴的直径值</w:t>
      </w:r>
      <w:r>
        <w:tab/>
      </w:r>
      <w:r>
        <w:t>B、螺旋轴的螺旋角</w:t>
      </w:r>
    </w:p>
    <w:p w14:paraId="74689EAE">
      <w:pPr>
        <w:pStyle w:val="77"/>
      </w:pPr>
      <w:r>
        <w:tab/>
      </w:r>
      <w:r>
        <w:t>C、一个螺旋槽的螺距</w:t>
      </w:r>
      <w:r>
        <w:tab/>
      </w:r>
      <w:r>
        <w:t>D、一个螺旋槽的导程</w:t>
      </w:r>
    </w:p>
    <w:p w14:paraId="6A8322DD">
      <w:pPr>
        <w:pStyle w:val="75"/>
      </w:pPr>
      <w:r>
        <w:t>103、铣削平面零件外轮廓表面时，刀具可以沿（　　）切入和切出工件轮廓。</w:t>
      </w:r>
    </w:p>
    <w:p w14:paraId="404A0B80">
      <w:pPr>
        <w:pStyle w:val="77"/>
      </w:pPr>
      <w:r>
        <w:tab/>
      </w:r>
      <w:r>
        <w:t>A、轮廓曲线的法向</w:t>
      </w:r>
      <w:r>
        <w:tab/>
      </w:r>
      <w:r>
        <w:t>B、轮廓曲线的切向</w:t>
      </w:r>
    </w:p>
    <w:p w14:paraId="420D2271">
      <w:pPr>
        <w:pStyle w:val="77"/>
      </w:pPr>
      <w:r>
        <w:tab/>
      </w:r>
      <w:r>
        <w:t>C、垂直于加工平面的方向</w:t>
      </w:r>
      <w:r>
        <w:tab/>
      </w:r>
      <w:r>
        <w:t>D、X轴方向</w:t>
      </w:r>
    </w:p>
    <w:p w14:paraId="7C60CAF5">
      <w:pPr>
        <w:pStyle w:val="75"/>
      </w:pPr>
      <w:r>
        <w:t>104、下列不属于螺纹铣刀的分类方式的是（　　）。</w:t>
      </w:r>
    </w:p>
    <w:p w14:paraId="4BA73DB9">
      <w:pPr>
        <w:pStyle w:val="78"/>
      </w:pPr>
      <w:r>
        <w:tab/>
      </w:r>
      <w:r>
        <w:t>A、盘形铣刀</w:t>
      </w:r>
      <w:r>
        <w:tab/>
      </w:r>
      <w:r>
        <w:t>B、梳形铣刀</w:t>
      </w:r>
      <w:r>
        <w:tab/>
      </w:r>
      <w:r>
        <w:t>C、铣刀盘</w:t>
      </w:r>
      <w:r>
        <w:tab/>
      </w:r>
      <w:r>
        <w:t>D、组合式</w:t>
      </w:r>
    </w:p>
    <w:p w14:paraId="1CDD3D95">
      <w:pPr>
        <w:pStyle w:val="75"/>
      </w:pPr>
      <w:r>
        <w:t>105、下列关于爱岗敬业的说法中，你认为正确的是（　　）。</w:t>
      </w:r>
    </w:p>
    <w:p w14:paraId="05E2B505">
      <w:pPr>
        <w:pStyle w:val="76"/>
      </w:pPr>
      <w:r>
        <w:tab/>
      </w:r>
      <w:r>
        <w:t>A、市场经济鼓励人才流动，再提倡爱岗敬业已不合时宜</w:t>
      </w:r>
    </w:p>
    <w:p w14:paraId="51A320E3">
      <w:pPr>
        <w:pStyle w:val="76"/>
      </w:pPr>
      <w:r>
        <w:tab/>
      </w:r>
      <w:r>
        <w:t>B、即便在市场经济时代，也要提倡“干一行、爱一行、专一行”</w:t>
      </w:r>
    </w:p>
    <w:p w14:paraId="16ADAEF4">
      <w:pPr>
        <w:pStyle w:val="76"/>
      </w:pPr>
      <w:r>
        <w:tab/>
      </w:r>
      <w:r>
        <w:t>C、要做到爱岗敬业就应一辈子在岗位上无私奉献</w:t>
      </w:r>
    </w:p>
    <w:p w14:paraId="06DCB242">
      <w:pPr>
        <w:pStyle w:val="76"/>
      </w:pPr>
      <w:r>
        <w:tab/>
      </w:r>
      <w:r>
        <w:t>D、在现实中，我们不得不承认，“爱岗敬业”的观念阻碍了人们的择业自由</w:t>
      </w:r>
    </w:p>
    <w:p w14:paraId="76B0D877">
      <w:pPr>
        <w:pStyle w:val="75"/>
      </w:pPr>
      <w:r>
        <w:t>106、下列关于定位误差的理解，下列说法中正确的是（　　）。</w:t>
      </w:r>
    </w:p>
    <w:p w14:paraId="4903769C">
      <w:pPr>
        <w:pStyle w:val="76"/>
      </w:pPr>
      <w:r>
        <w:tab/>
      </w:r>
      <w:r>
        <w:t>A、夹具定位元件精度高，定位误差不会超差</w:t>
      </w:r>
    </w:p>
    <w:p w14:paraId="4DA21A7B">
      <w:pPr>
        <w:pStyle w:val="76"/>
      </w:pPr>
      <w:r>
        <w:tab/>
      </w:r>
      <w:r>
        <w:t>B、工件定位表面精度高，定位误差就不会超差</w:t>
      </w:r>
    </w:p>
    <w:p w14:paraId="357B59C4">
      <w:pPr>
        <w:pStyle w:val="76"/>
      </w:pPr>
      <w:r>
        <w:tab/>
      </w:r>
      <w:r>
        <w:t>C、设计基准和定位基准重合就不会有定位误差</w:t>
      </w:r>
    </w:p>
    <w:p w14:paraId="1E0B25BF">
      <w:pPr>
        <w:pStyle w:val="76"/>
      </w:pPr>
      <w:r>
        <w:tab/>
      </w:r>
      <w:r>
        <w:t>D、工序基准沿工序尺寸方向有变动量就有定位误差</w:t>
      </w:r>
    </w:p>
    <w:p w14:paraId="3AFF4175">
      <w:pPr>
        <w:pStyle w:val="75"/>
      </w:pPr>
      <w:r>
        <w:t>107、下列一组公差带代号，（　　）可与基准孔42H7形成间隙配合。</w:t>
      </w:r>
    </w:p>
    <w:p w14:paraId="06BBCD75">
      <w:pPr>
        <w:pStyle w:val="78"/>
      </w:pPr>
      <w:r>
        <w:tab/>
      </w:r>
      <w:r>
        <w:t>A、42g6</w:t>
      </w:r>
      <w:r>
        <w:tab/>
      </w:r>
      <w:r>
        <w:t>B、42n6</w:t>
      </w:r>
      <w:r>
        <w:tab/>
      </w:r>
      <w:r>
        <w:t>C、42m6</w:t>
      </w:r>
      <w:r>
        <w:tab/>
      </w:r>
      <w:r>
        <w:t>D、42s6</w:t>
      </w:r>
    </w:p>
    <w:p w14:paraId="44564D5A">
      <w:pPr>
        <w:pStyle w:val="75"/>
      </w:pPr>
      <w:r>
        <w:t>108、下面不能实现斜面造型的是（　　）。</w:t>
      </w:r>
    </w:p>
    <w:p w14:paraId="4CE60A3A">
      <w:pPr>
        <w:pStyle w:val="78"/>
      </w:pPr>
      <w:r>
        <w:tab/>
      </w:r>
      <w:r>
        <w:t>A、旋转特征</w:t>
      </w:r>
      <w:r>
        <w:tab/>
      </w:r>
      <w:r>
        <w:t>B、拉伸特征</w:t>
      </w:r>
      <w:r>
        <w:tab/>
      </w:r>
      <w:r>
        <w:t>C、拔模特征</w:t>
      </w:r>
      <w:r>
        <w:tab/>
      </w:r>
      <w:r>
        <w:t>D、螺纹特征</w:t>
      </w:r>
    </w:p>
    <w:p w14:paraId="0E84C7E1">
      <w:pPr>
        <w:pStyle w:val="75"/>
      </w:pPr>
      <w:r>
        <w:t>109、下面不是扫略生成曲面必备条件的是（　　）。</w:t>
      </w:r>
    </w:p>
    <w:p w14:paraId="2B760B3F">
      <w:pPr>
        <w:pStyle w:val="78"/>
      </w:pPr>
      <w:r>
        <w:tab/>
      </w:r>
      <w:r>
        <w:t>A、起始曲线</w:t>
      </w:r>
      <w:r>
        <w:tab/>
      </w:r>
      <w:r>
        <w:t>B、终止曲线</w:t>
      </w:r>
      <w:r>
        <w:tab/>
      </w:r>
      <w:r>
        <w:t>C、引导曲线</w:t>
      </w:r>
      <w:r>
        <w:tab/>
      </w:r>
      <w:r>
        <w:t>D、样条曲线</w:t>
      </w:r>
    </w:p>
    <w:p w14:paraId="50EEB198">
      <w:pPr>
        <w:pStyle w:val="75"/>
      </w:pPr>
      <w:r>
        <w:t>110、下面不是特形沟槽测量器具的是（　　）。</w:t>
      </w:r>
    </w:p>
    <w:p w14:paraId="7E36E44A">
      <w:pPr>
        <w:pStyle w:val="78"/>
      </w:pPr>
      <w:r>
        <w:tab/>
      </w:r>
      <w:r>
        <w:t>A、标准量棒</w:t>
      </w:r>
      <w:r>
        <w:tab/>
      </w:r>
      <w:r>
        <w:t>B、杠杠百分表</w:t>
      </w:r>
      <w:r>
        <w:tab/>
      </w:r>
      <w:r>
        <w:t>C、万能角度尺</w:t>
      </w:r>
      <w:r>
        <w:tab/>
      </w:r>
      <w:r>
        <w:t>D、螺纹止通规</w:t>
      </w:r>
    </w:p>
    <w:p w14:paraId="17A86A1C">
      <w:pPr>
        <w:pStyle w:val="75"/>
      </w:pPr>
      <w:r>
        <w:t>111、下面哪种方式不是绘制曲线的方法（　　）。</w:t>
      </w:r>
    </w:p>
    <w:p w14:paraId="3D3E18BF">
      <w:pPr>
        <w:pStyle w:val="78"/>
      </w:pPr>
      <w:r>
        <w:tab/>
      </w:r>
      <w:r>
        <w:t>A、样条曲线</w:t>
      </w:r>
      <w:r>
        <w:tab/>
      </w:r>
      <w:r>
        <w:t>B、圆</w:t>
      </w:r>
      <w:r>
        <w:tab/>
      </w:r>
      <w:r>
        <w:t>C、圆弧</w:t>
      </w:r>
      <w:r>
        <w:tab/>
      </w:r>
      <w:r>
        <w:t>D、多边形</w:t>
      </w:r>
    </w:p>
    <w:p w14:paraId="0102E5FE">
      <w:pPr>
        <w:pStyle w:val="75"/>
      </w:pPr>
      <w:r>
        <w:t>112、下面说法正确的是（　　）。</w:t>
      </w:r>
    </w:p>
    <w:p w14:paraId="25B6A4EF">
      <w:pPr>
        <w:pStyle w:val="76"/>
      </w:pPr>
      <w:r>
        <w:tab/>
      </w:r>
      <w:r>
        <w:t>A、一个工艺尺寸链中有且只有一个封闭环</w:t>
      </w:r>
    </w:p>
    <w:p w14:paraId="45577ABD">
      <w:pPr>
        <w:pStyle w:val="76"/>
      </w:pPr>
      <w:r>
        <w:tab/>
      </w:r>
      <w:r>
        <w:t>B、封闭环又分为增环和减环</w:t>
      </w:r>
    </w:p>
    <w:p w14:paraId="23EFE2B0">
      <w:pPr>
        <w:pStyle w:val="76"/>
      </w:pPr>
      <w:r>
        <w:tab/>
      </w:r>
      <w:r>
        <w:t>C、尺寸链接算中应尽可能减少组成环的环数</w:t>
      </w:r>
    </w:p>
    <w:p w14:paraId="2953CDDA">
      <w:pPr>
        <w:pStyle w:val="76"/>
      </w:pPr>
      <w:r>
        <w:tab/>
      </w:r>
      <w:r>
        <w:t>D、封闭环用大写字母加下角标“0”表示</w:t>
      </w:r>
    </w:p>
    <w:p w14:paraId="2152C259">
      <w:pPr>
        <w:pStyle w:val="75"/>
      </w:pPr>
      <w:r>
        <w:t>113、线逼近法与相切圆弧法相比较,工件（　　）。</w:t>
      </w:r>
    </w:p>
    <w:p w14:paraId="79FC9056">
      <w:pPr>
        <w:pStyle w:val="77"/>
      </w:pPr>
      <w:r>
        <w:tab/>
      </w:r>
      <w:r>
        <w:t>A、表面光滑</w:t>
      </w:r>
      <w:r>
        <w:tab/>
      </w:r>
      <w:r>
        <w:t>B、表面连续</w:t>
      </w:r>
    </w:p>
    <w:p w14:paraId="585098CD">
      <w:pPr>
        <w:pStyle w:val="77"/>
      </w:pPr>
      <w:r>
        <w:tab/>
      </w:r>
      <w:r>
        <w:t>C、表面过渡自然</w:t>
      </w:r>
      <w:r>
        <w:tab/>
      </w:r>
      <w:r>
        <w:t>D、表面存在夹角</w:t>
      </w:r>
    </w:p>
    <w:p w14:paraId="1830A849">
      <w:pPr>
        <w:pStyle w:val="75"/>
      </w:pPr>
      <w:r>
        <w:t>114、箱体中交叉孔系的加工主要是控制有关孔的（　　）误差。</w:t>
      </w:r>
    </w:p>
    <w:p w14:paraId="7F08AC26">
      <w:pPr>
        <w:pStyle w:val="78"/>
      </w:pPr>
      <w:r>
        <w:tab/>
      </w:r>
      <w:r>
        <w:t>A、平行度</w:t>
      </w:r>
      <w:r>
        <w:tab/>
      </w:r>
      <w:r>
        <w:t>B、同轴度</w:t>
      </w:r>
      <w:r>
        <w:tab/>
      </w:r>
      <w:r>
        <w:t>C、垂直度</w:t>
      </w:r>
      <w:r>
        <w:tab/>
      </w:r>
      <w:r>
        <w:t>D、圆度</w:t>
      </w:r>
    </w:p>
    <w:p w14:paraId="6EA7B82D">
      <w:pPr>
        <w:pStyle w:val="75"/>
      </w:pPr>
      <w:r>
        <w:t>115、形位公差要求较高的工件，它的定位基准面必须经过（　　）或精刮。</w:t>
      </w:r>
    </w:p>
    <w:p w14:paraId="0FD4F3FA">
      <w:pPr>
        <w:pStyle w:val="78"/>
      </w:pPr>
      <w:r>
        <w:tab/>
      </w:r>
      <w:r>
        <w:t>A、研磨</w:t>
      </w:r>
      <w:r>
        <w:tab/>
      </w:r>
      <w:r>
        <w:t>B、热处理</w:t>
      </w:r>
      <w:r>
        <w:tab/>
      </w:r>
      <w:r>
        <w:t>C、定位</w:t>
      </w:r>
      <w:r>
        <w:tab/>
      </w:r>
      <w:r>
        <w:t>D、铣削</w:t>
      </w:r>
    </w:p>
    <w:p w14:paraId="1FC8F293">
      <w:pPr>
        <w:pStyle w:val="75"/>
      </w:pPr>
      <w:r>
        <w:t>116、需要凸轮和从动杆在同一平面内运动，且行程较短，应该采用（　　）。</w:t>
      </w:r>
    </w:p>
    <w:p w14:paraId="58933EEB">
      <w:pPr>
        <w:pStyle w:val="78"/>
      </w:pPr>
      <w:r>
        <w:tab/>
      </w:r>
      <w:r>
        <w:t>A、圆锥凸轮</w:t>
      </w:r>
      <w:r>
        <w:tab/>
      </w:r>
      <w:r>
        <w:t>B、移动凸轮</w:t>
      </w:r>
      <w:r>
        <w:tab/>
      </w:r>
      <w:r>
        <w:t>C、圆柱凸轮</w:t>
      </w:r>
      <w:r>
        <w:tab/>
      </w:r>
      <w:r>
        <w:t>D、盘状凸轮</w:t>
      </w:r>
    </w:p>
    <w:p w14:paraId="0E3E374F">
      <w:pPr>
        <w:pStyle w:val="75"/>
      </w:pPr>
      <w:r>
        <w:t>117、旋刃端的排屑效果较直刃端铣刀（　　）。</w:t>
      </w:r>
    </w:p>
    <w:p w14:paraId="2A9AF988">
      <w:pPr>
        <w:pStyle w:val="78"/>
      </w:pPr>
      <w:r>
        <w:tab/>
      </w:r>
      <w:r>
        <w:t>A、较差</w:t>
      </w:r>
      <w:r>
        <w:tab/>
      </w:r>
      <w:r>
        <w:t>B、较好</w:t>
      </w:r>
      <w:r>
        <w:tab/>
      </w:r>
      <w:r>
        <w:t>C、一样</w:t>
      </w:r>
      <w:r>
        <w:tab/>
      </w:r>
      <w:r>
        <w:t>D、不一定</w:t>
      </w:r>
    </w:p>
    <w:p w14:paraId="65EBEC9F">
      <w:pPr>
        <w:pStyle w:val="75"/>
      </w:pPr>
      <w:r>
        <w:t>118、研究工艺系统受力变形时，若以车床两顶尖间加光轴为例，若只考虑车刀变形，引起的工件形状误差为（　　）。</w:t>
      </w:r>
    </w:p>
    <w:p w14:paraId="3BA1291E">
      <w:pPr>
        <w:pStyle w:val="78"/>
      </w:pPr>
      <w:r>
        <w:tab/>
      </w:r>
      <w:r>
        <w:t>A、圆锥形</w:t>
      </w:r>
      <w:r>
        <w:tab/>
      </w:r>
      <w:r>
        <w:t>B、腰鼓形</w:t>
      </w:r>
      <w:r>
        <w:tab/>
      </w:r>
      <w:r>
        <w:t>C、马鞍形</w:t>
      </w:r>
      <w:r>
        <w:tab/>
      </w:r>
      <w:r>
        <w:t>D、圆柱形</w:t>
      </w:r>
    </w:p>
    <w:p w14:paraId="0614447A">
      <w:pPr>
        <w:pStyle w:val="75"/>
      </w:pPr>
      <w:r>
        <w:t>119、验交错孔的孔心距，当孔心距要求精度较高时，可用心轴和（　　）检验。</w:t>
      </w:r>
    </w:p>
    <w:p w14:paraId="30AF1DC6">
      <w:pPr>
        <w:pStyle w:val="78"/>
      </w:pPr>
      <w:r>
        <w:tab/>
      </w:r>
      <w:r>
        <w:t>A、卡钳</w:t>
      </w:r>
      <w:r>
        <w:tab/>
      </w:r>
      <w:r>
        <w:t>B、游标卡尺</w:t>
      </w:r>
      <w:r>
        <w:tab/>
      </w:r>
      <w:r>
        <w:t>C、百分表</w:t>
      </w:r>
      <w:r>
        <w:tab/>
      </w:r>
      <w:r>
        <w:t>D、千分尺</w:t>
      </w:r>
    </w:p>
    <w:p w14:paraId="39187BC5">
      <w:pPr>
        <w:pStyle w:val="75"/>
      </w:pPr>
      <w:r>
        <w:t>120、一般机床导轨的平行度误差为（　　）/1000mm。</w:t>
      </w:r>
    </w:p>
    <w:p w14:paraId="01D848BD">
      <w:pPr>
        <w:pStyle w:val="77"/>
      </w:pPr>
      <w:r>
        <w:tab/>
      </w:r>
      <w:r>
        <w:t>A、0.015～0.02</w:t>
      </w:r>
      <w:r>
        <w:tab/>
      </w:r>
      <w:r>
        <w:t>B、0.02～0.047</w:t>
      </w:r>
    </w:p>
    <w:p w14:paraId="1BE54418">
      <w:pPr>
        <w:pStyle w:val="77"/>
      </w:pPr>
      <w:r>
        <w:tab/>
      </w:r>
      <w:r>
        <w:t>C、0.02～0.05</w:t>
      </w:r>
      <w:r>
        <w:tab/>
      </w:r>
      <w:r>
        <w:t>D、0.03～0.06</w:t>
      </w:r>
    </w:p>
    <w:p w14:paraId="7FD91E78">
      <w:pPr>
        <w:pStyle w:val="75"/>
      </w:pPr>
      <w:r>
        <w:t>121、一工件以外圆在V形块上定位，V形块的角度是120度。工件直径上偏差+0.03，下偏差—0.01。工件在垂直于V形块底面方向的定位误差是（　　）。</w:t>
      </w:r>
    </w:p>
    <w:p w14:paraId="11C461C2">
      <w:pPr>
        <w:pStyle w:val="78"/>
      </w:pPr>
      <w:r>
        <w:tab/>
      </w:r>
      <w:r>
        <w:t>A、0．06</w:t>
      </w:r>
      <w:r>
        <w:tab/>
      </w:r>
      <w:r>
        <w:t>B、0.04</w:t>
      </w:r>
      <w:r>
        <w:tab/>
      </w:r>
      <w:r>
        <w:t>C、0.023</w:t>
      </w:r>
      <w:r>
        <w:tab/>
      </w:r>
      <w:r>
        <w:t>D、0.02</w:t>
      </w:r>
    </w:p>
    <w:p w14:paraId="366AA085">
      <w:pPr>
        <w:pStyle w:val="75"/>
      </w:pPr>
      <w:r>
        <w:t>122、以工件的精加工大平面作为定位基准时，定位元件应选用（　　）。</w:t>
      </w:r>
    </w:p>
    <w:p w14:paraId="3887300D">
      <w:pPr>
        <w:pStyle w:val="78"/>
      </w:pPr>
      <w:r>
        <w:tab/>
      </w:r>
      <w:r>
        <w:t>A、支承钉</w:t>
      </w:r>
      <w:r>
        <w:tab/>
      </w:r>
      <w:r>
        <w:t>B、自位支承</w:t>
      </w:r>
      <w:r>
        <w:tab/>
      </w:r>
      <w:r>
        <w:t>C、支承板</w:t>
      </w:r>
      <w:r>
        <w:tab/>
      </w:r>
      <w:r>
        <w:t>D、调节支承</w:t>
      </w:r>
    </w:p>
    <w:p w14:paraId="142CBA8F">
      <w:pPr>
        <w:pStyle w:val="75"/>
      </w:pPr>
      <w:r>
        <w:t>123、以工件的毛坯平面定位时可选用（　　）。</w:t>
      </w:r>
    </w:p>
    <w:p w14:paraId="491986B1">
      <w:pPr>
        <w:pStyle w:val="78"/>
      </w:pPr>
      <w:r>
        <w:tab/>
      </w:r>
      <w:r>
        <w:t>A、支承钉</w:t>
      </w:r>
      <w:r>
        <w:tab/>
      </w:r>
      <w:r>
        <w:t>B、自位支承</w:t>
      </w:r>
      <w:r>
        <w:tab/>
      </w:r>
      <w:r>
        <w:t>C、支承板</w:t>
      </w:r>
      <w:r>
        <w:tab/>
      </w:r>
      <w:r>
        <w:t>D、调节支承</w:t>
      </w:r>
    </w:p>
    <w:p w14:paraId="51F0F4A8">
      <w:pPr>
        <w:pStyle w:val="75"/>
      </w:pPr>
      <w:r>
        <w:t>124、以下哪个属于定向公差？（　　）</w:t>
      </w:r>
    </w:p>
    <w:p w14:paraId="221B966E">
      <w:pPr>
        <w:pStyle w:val="78"/>
      </w:pPr>
      <w:r>
        <w:tab/>
      </w:r>
      <w:r>
        <w:t>A、平面度</w:t>
      </w:r>
      <w:r>
        <w:tab/>
      </w:r>
      <w:r>
        <w:t>B、同轴度</w:t>
      </w:r>
      <w:r>
        <w:tab/>
      </w:r>
      <w:r>
        <w:t>C、平行度</w:t>
      </w:r>
      <w:r>
        <w:tab/>
      </w:r>
      <w:r>
        <w:t>D、对称度</w:t>
      </w:r>
    </w:p>
    <w:p w14:paraId="3DA2DC60">
      <w:pPr>
        <w:pStyle w:val="75"/>
      </w:pPr>
      <w:r>
        <w:t>125、英制丝锥的牙型角是多少？（　　）</w:t>
      </w:r>
    </w:p>
    <w:p w14:paraId="42387B6B">
      <w:pPr>
        <w:pStyle w:val="78"/>
      </w:pPr>
      <w:r>
        <w:tab/>
      </w:r>
      <w:r>
        <w:t>A、30</w:t>
      </w:r>
      <w:r>
        <w:tab/>
      </w:r>
      <w:r>
        <w:t>B、60</w:t>
      </w:r>
      <w:r>
        <w:tab/>
      </w:r>
      <w:r>
        <w:t>C、55</w:t>
      </w:r>
      <w:r>
        <w:tab/>
      </w:r>
      <w:r>
        <w:t>D、46</w:t>
      </w:r>
    </w:p>
    <w:p w14:paraId="24B322C0">
      <w:pPr>
        <w:pStyle w:val="75"/>
      </w:pPr>
      <w:r>
        <w:t>126、用百分表检验工件端面对轴线的垂直度时，若端面圆跳动量为零，则垂直度误差（　　）。</w:t>
      </w:r>
    </w:p>
    <w:p w14:paraId="0F93CA01">
      <w:pPr>
        <w:pStyle w:val="78"/>
      </w:pPr>
      <w:r>
        <w:tab/>
      </w:r>
      <w:r>
        <w:t>A、为零</w:t>
      </w:r>
      <w:r>
        <w:tab/>
      </w:r>
      <w:r>
        <w:t>B、不为零</w:t>
      </w:r>
      <w:r>
        <w:tab/>
      </w:r>
      <w:r>
        <w:t>C、不一定为零</w:t>
      </w:r>
      <w:r>
        <w:tab/>
      </w:r>
      <w:r>
        <w:t>D、大于零</w:t>
      </w:r>
    </w:p>
    <w:p w14:paraId="2DBAD07E">
      <w:pPr>
        <w:pStyle w:val="75"/>
      </w:pPr>
      <w:r>
        <w:t>127、用户宏程序是指含有（　　）的程序。</w:t>
      </w:r>
    </w:p>
    <w:p w14:paraId="2B889224">
      <w:pPr>
        <w:pStyle w:val="78"/>
      </w:pPr>
      <w:r>
        <w:tab/>
      </w:r>
      <w:r>
        <w:t>A、子程序</w:t>
      </w:r>
      <w:r>
        <w:tab/>
      </w:r>
      <w:r>
        <w:t>B、变量</w:t>
      </w:r>
      <w:r>
        <w:tab/>
      </w:r>
      <w:r>
        <w:t>C、固定循环</w:t>
      </w:r>
      <w:r>
        <w:tab/>
      </w:r>
      <w:r>
        <w:t>D、常量</w:t>
      </w:r>
    </w:p>
    <w:p w14:paraId="3558E011">
      <w:pPr>
        <w:pStyle w:val="75"/>
      </w:pPr>
      <w:r>
        <w:t>128、用平口虎钳装夹加工精度要求较高的工件时，应用（　　）校正固定钳口与铣床轴心线的垂直或平行。</w:t>
      </w:r>
    </w:p>
    <w:p w14:paraId="63ADAF21">
      <w:pPr>
        <w:pStyle w:val="78"/>
      </w:pPr>
      <w:r>
        <w:tab/>
      </w:r>
      <w:r>
        <w:t>A、百分表</w:t>
      </w:r>
      <w:r>
        <w:tab/>
      </w:r>
      <w:r>
        <w:t>B、90度角尺</w:t>
      </w:r>
      <w:r>
        <w:tab/>
      </w:r>
      <w:r>
        <w:t>C、定位键</w:t>
      </w:r>
      <w:r>
        <w:tab/>
      </w:r>
      <w:r>
        <w:t>D、划针</w:t>
      </w:r>
    </w:p>
    <w:p w14:paraId="42BC03D3">
      <w:pPr>
        <w:pStyle w:val="75"/>
      </w:pPr>
      <w:r>
        <w:t>129、用三针法测量螺纹中径的测量方法属于（　　）。</w:t>
      </w:r>
    </w:p>
    <w:p w14:paraId="47ACC0FB">
      <w:pPr>
        <w:pStyle w:val="78"/>
      </w:pPr>
      <w:r>
        <w:tab/>
      </w:r>
      <w:r>
        <w:t>A、相对测量</w:t>
      </w:r>
      <w:r>
        <w:tab/>
      </w:r>
      <w:r>
        <w:t>B、在线测量</w:t>
      </w:r>
      <w:r>
        <w:tab/>
      </w:r>
      <w:r>
        <w:t>C、综合测量</w:t>
      </w:r>
      <w:r>
        <w:tab/>
      </w:r>
      <w:r>
        <w:t>D、间接测量</w:t>
      </w:r>
    </w:p>
    <w:p w14:paraId="16BC57CC">
      <w:pPr>
        <w:pStyle w:val="75"/>
      </w:pPr>
      <w:r>
        <w:t>130、用校对样板检验工件时常采用（　　）。</w:t>
      </w:r>
    </w:p>
    <w:p w14:paraId="256394E0">
      <w:pPr>
        <w:pStyle w:val="78"/>
      </w:pPr>
      <w:r>
        <w:tab/>
      </w:r>
      <w:r>
        <w:t>A、覆盖法</w:t>
      </w:r>
      <w:r>
        <w:tab/>
      </w:r>
      <w:r>
        <w:t>B、光隙法</w:t>
      </w:r>
      <w:r>
        <w:tab/>
      </w:r>
      <w:r>
        <w:t>C、间接测量法</w:t>
      </w:r>
      <w:r>
        <w:tab/>
      </w:r>
      <w:r>
        <w:t>D、综合测量法</w:t>
      </w:r>
    </w:p>
    <w:p w14:paraId="0B32EB61">
      <w:pPr>
        <w:pStyle w:val="75"/>
      </w:pPr>
      <w:r>
        <w:t>131、用正弦规测量角度（或锥度）是属于（　　）。</w:t>
      </w:r>
    </w:p>
    <w:p w14:paraId="2E24D391">
      <w:pPr>
        <w:pStyle w:val="77"/>
      </w:pPr>
      <w:r>
        <w:tab/>
      </w:r>
      <w:r>
        <w:t>A、间接测量</w:t>
      </w:r>
      <w:r>
        <w:tab/>
      </w:r>
      <w:r>
        <w:t>B、直接测量</w:t>
      </w:r>
    </w:p>
    <w:p w14:paraId="26AB9CCF">
      <w:pPr>
        <w:pStyle w:val="77"/>
      </w:pPr>
      <w:r>
        <w:tab/>
      </w:r>
      <w:r>
        <w:t>C、对比测量</w:t>
      </w:r>
      <w:r>
        <w:tab/>
      </w:r>
      <w:r>
        <w:t>D、光学原理测量</w:t>
      </w:r>
    </w:p>
    <w:p w14:paraId="0B2A90D9">
      <w:pPr>
        <w:pStyle w:val="75"/>
      </w:pPr>
      <w:r>
        <w:t>132、允许零件尺寸和几何参数的变动量称为（　　）。</w:t>
      </w:r>
    </w:p>
    <w:p w14:paraId="4C0AE326">
      <w:pPr>
        <w:pStyle w:val="78"/>
      </w:pPr>
      <w:r>
        <w:tab/>
      </w:r>
      <w:r>
        <w:t>A、偏差</w:t>
      </w:r>
      <w:r>
        <w:tab/>
      </w:r>
      <w:r>
        <w:t>B、基本偏差</w:t>
      </w:r>
      <w:r>
        <w:tab/>
      </w:r>
      <w:r>
        <w:t>C、公差</w:t>
      </w:r>
      <w:r>
        <w:tab/>
      </w:r>
      <w:r>
        <w:t>D、误差</w:t>
      </w:r>
    </w:p>
    <w:p w14:paraId="6C4D9C0D">
      <w:pPr>
        <w:pStyle w:val="75"/>
      </w:pPr>
      <w:r>
        <w:t>133、在SIEMENS系统中，IF R1≥R2 GOTOF LABEL1 ；…；LABEL1：…；是（　　）。</w:t>
      </w:r>
    </w:p>
    <w:p w14:paraId="2D267ECB">
      <w:pPr>
        <w:pStyle w:val="77"/>
      </w:pPr>
      <w:r>
        <w:tab/>
      </w:r>
      <w:r>
        <w:t>A、条件跳转语句</w:t>
      </w:r>
      <w:r>
        <w:tab/>
      </w:r>
      <w:r>
        <w:t>B、赋值语句</w:t>
      </w:r>
    </w:p>
    <w:p w14:paraId="14147096">
      <w:pPr>
        <w:pStyle w:val="77"/>
      </w:pPr>
      <w:r>
        <w:tab/>
      </w:r>
      <w:r>
        <w:t>C、循环语句</w:t>
      </w:r>
      <w:r>
        <w:tab/>
      </w:r>
      <w:r>
        <w:t>D、无条件跳转语句</w:t>
      </w:r>
    </w:p>
    <w:p w14:paraId="2FB6870D">
      <w:pPr>
        <w:pStyle w:val="75"/>
      </w:pPr>
      <w:r>
        <w:t>134、在变量赋值方法中，引数（自变量）K对应的变量是（　　）（FANUC系统）。</w:t>
      </w:r>
    </w:p>
    <w:p w14:paraId="05F59E34">
      <w:pPr>
        <w:pStyle w:val="78"/>
      </w:pPr>
      <w:r>
        <w:tab/>
      </w:r>
      <w:r>
        <w:t>A、#7</w:t>
      </w:r>
      <w:r>
        <w:tab/>
      </w:r>
      <w:r>
        <w:t>B、#1</w:t>
      </w:r>
      <w:r>
        <w:tab/>
      </w:r>
      <w:r>
        <w:t>C、#21</w:t>
      </w:r>
      <w:r>
        <w:tab/>
      </w:r>
      <w:r>
        <w:t>D、#6</w:t>
      </w:r>
    </w:p>
    <w:p w14:paraId="661F78DF">
      <w:pPr>
        <w:pStyle w:val="75"/>
      </w:pPr>
      <w:r>
        <w:t>135、在测量工件时应要注意（　　）误差。</w:t>
      </w:r>
    </w:p>
    <w:p w14:paraId="3D4B2C22">
      <w:pPr>
        <w:pStyle w:val="78"/>
      </w:pPr>
      <w:r>
        <w:tab/>
      </w:r>
      <w:r>
        <w:t>A、读数</w:t>
      </w:r>
      <w:r>
        <w:tab/>
      </w:r>
      <w:r>
        <w:t>B、基准件</w:t>
      </w:r>
      <w:r>
        <w:tab/>
      </w:r>
      <w:r>
        <w:t>C、温度</w:t>
      </w:r>
      <w:r>
        <w:tab/>
      </w:r>
      <w:r>
        <w:t>D、测量力</w:t>
      </w:r>
    </w:p>
    <w:p w14:paraId="3EC3D377">
      <w:pPr>
        <w:pStyle w:val="75"/>
      </w:pPr>
      <w:r>
        <w:t>136、在尺寸链中，尺寸链最短原则为（　　）。</w:t>
      </w:r>
    </w:p>
    <w:p w14:paraId="2BD15780">
      <w:pPr>
        <w:pStyle w:val="77"/>
      </w:pPr>
      <w:r>
        <w:tab/>
      </w:r>
      <w:r>
        <w:t>A、尽可能减少增环的环数</w:t>
      </w:r>
      <w:r>
        <w:tab/>
      </w:r>
      <w:r>
        <w:t>B、尽可能减少减环的环数</w:t>
      </w:r>
    </w:p>
    <w:p w14:paraId="40DB4A62">
      <w:pPr>
        <w:pStyle w:val="77"/>
      </w:pPr>
      <w:r>
        <w:tab/>
      </w:r>
      <w:r>
        <w:t>C、尽可能减少组成环的环数</w:t>
      </w:r>
      <w:r>
        <w:tab/>
      </w:r>
      <w:r>
        <w:t>D、尽可能减小封闭环的尺寸</w:t>
      </w:r>
    </w:p>
    <w:p w14:paraId="0C92039F">
      <w:pPr>
        <w:pStyle w:val="75"/>
      </w:pPr>
      <w:r>
        <w:t>137、在机械制造业中，量块是用来测量（　　）的基准量具。</w:t>
      </w:r>
    </w:p>
    <w:p w14:paraId="5FE5093E">
      <w:pPr>
        <w:pStyle w:val="78"/>
      </w:pPr>
      <w:r>
        <w:tab/>
      </w:r>
      <w:r>
        <w:t>A、角度</w:t>
      </w:r>
      <w:r>
        <w:tab/>
      </w:r>
      <w:r>
        <w:t>B、长度</w:t>
      </w:r>
      <w:r>
        <w:tab/>
      </w:r>
      <w:r>
        <w:t>C、间隙</w:t>
      </w:r>
      <w:r>
        <w:tab/>
      </w:r>
      <w:r>
        <w:t>D、轮廓</w:t>
      </w:r>
    </w:p>
    <w:p w14:paraId="19012F18">
      <w:pPr>
        <w:pStyle w:val="75"/>
      </w:pPr>
      <w:r>
        <w:t>138、在夹具中，用一个平面对工件进行定位，可限制工件的（　　）自由度。</w:t>
      </w:r>
    </w:p>
    <w:p w14:paraId="0BE57199">
      <w:pPr>
        <w:pStyle w:val="78"/>
      </w:pPr>
      <w:r>
        <w:tab/>
      </w:r>
      <w:r>
        <w:t>A、三个</w:t>
      </w:r>
      <w:r>
        <w:tab/>
      </w:r>
      <w:r>
        <w:t>B、两个</w:t>
      </w:r>
      <w:r>
        <w:tab/>
      </w:r>
      <w:r>
        <w:t>C、四个</w:t>
      </w:r>
      <w:r>
        <w:tab/>
      </w:r>
      <w:r>
        <w:t>D、五个</w:t>
      </w:r>
    </w:p>
    <w:p w14:paraId="6D1C6FDD">
      <w:pPr>
        <w:pStyle w:val="75"/>
      </w:pPr>
      <w:r>
        <w:t>139、在经常镗孔的数控铣床上，为能较快、准确地控制尺寸，一般都应备有（　　）。</w:t>
      </w:r>
    </w:p>
    <w:p w14:paraId="161668C0">
      <w:pPr>
        <w:pStyle w:val="77"/>
      </w:pPr>
      <w:r>
        <w:tab/>
      </w:r>
      <w:r>
        <w:t>A、整体式镗刀杆</w:t>
      </w:r>
      <w:r>
        <w:tab/>
      </w:r>
      <w:r>
        <w:t>B、简易式镗刀刀柄</w:t>
      </w:r>
    </w:p>
    <w:p w14:paraId="0E27CCBF">
      <w:pPr>
        <w:pStyle w:val="77"/>
      </w:pPr>
      <w:r>
        <w:tab/>
      </w:r>
      <w:r>
        <w:t>C、可调节镗头</w:t>
      </w:r>
      <w:r>
        <w:tab/>
      </w:r>
      <w:r>
        <w:t>D、无特殊装置</w:t>
      </w:r>
    </w:p>
    <w:p w14:paraId="1C489B8C">
      <w:pPr>
        <w:pStyle w:val="75"/>
      </w:pPr>
      <w:r>
        <w:t>140、在控制电路中，如果两个常开触点串联，则它们是（　　）。</w:t>
      </w:r>
    </w:p>
    <w:p w14:paraId="260598E3">
      <w:pPr>
        <w:pStyle w:val="77"/>
      </w:pPr>
      <w:r>
        <w:tab/>
      </w:r>
      <w:r>
        <w:t>A、与逻辑关系</w:t>
      </w:r>
      <w:r>
        <w:tab/>
      </w:r>
      <w:r>
        <w:t>B、或逻辑关系</w:t>
      </w:r>
    </w:p>
    <w:p w14:paraId="572A1439">
      <w:pPr>
        <w:pStyle w:val="77"/>
      </w:pPr>
      <w:r>
        <w:tab/>
      </w:r>
      <w:r>
        <w:t>C、非逻辑关系</w:t>
      </w:r>
      <w:r>
        <w:tab/>
      </w:r>
      <w:r>
        <w:t>D、与非逻辑关系</w:t>
      </w:r>
    </w:p>
    <w:p w14:paraId="3577B070">
      <w:pPr>
        <w:pStyle w:val="75"/>
      </w:pPr>
      <w:r>
        <w:t>141、在立式铣床上用机用平口钳装夹工件，应使切削力指向（　　）。</w:t>
      </w:r>
    </w:p>
    <w:p w14:paraId="608AAD1A">
      <w:pPr>
        <w:pStyle w:val="78"/>
      </w:pPr>
      <w:r>
        <w:tab/>
      </w:r>
      <w:r>
        <w:t>A、活动钳口</w:t>
      </w:r>
      <w:r>
        <w:tab/>
      </w:r>
      <w:r>
        <w:t>B、虎钳导轨</w:t>
      </w:r>
      <w:r>
        <w:tab/>
      </w:r>
      <w:r>
        <w:t>C、固定钳口</w:t>
      </w:r>
      <w:r>
        <w:tab/>
      </w:r>
      <w:r>
        <w:t>D、工作台</w:t>
      </w:r>
    </w:p>
    <w:p w14:paraId="57EB9A75">
      <w:pPr>
        <w:pStyle w:val="75"/>
      </w:pPr>
      <w:r>
        <w:t>142、在韧性材料上加工深的盲孔时应选用什么丝锥？（　　）</w:t>
      </w:r>
    </w:p>
    <w:p w14:paraId="363F8378">
      <w:pPr>
        <w:pStyle w:val="77"/>
      </w:pPr>
      <w:r>
        <w:tab/>
      </w:r>
      <w:r>
        <w:t>A、细柄机用丝锥</w:t>
      </w:r>
      <w:r>
        <w:tab/>
      </w:r>
      <w:r>
        <w:t>B、短型机用丝锥</w:t>
      </w:r>
    </w:p>
    <w:p w14:paraId="10018370">
      <w:pPr>
        <w:pStyle w:val="77"/>
      </w:pPr>
      <w:r>
        <w:tab/>
      </w:r>
      <w:r>
        <w:t>C、螺旋槽丝锥</w:t>
      </w:r>
      <w:r>
        <w:tab/>
      </w:r>
      <w:r>
        <w:t>D、螺母丝锥</w:t>
      </w:r>
    </w:p>
    <w:p w14:paraId="27990151">
      <w:pPr>
        <w:pStyle w:val="75"/>
      </w:pPr>
      <w:r>
        <w:t>143、在生成曲线的过程中，下面哪种方式与其他三种不一样（　　）。</w:t>
      </w:r>
    </w:p>
    <w:p w14:paraId="68AC7D79">
      <w:pPr>
        <w:pStyle w:val="78"/>
      </w:pPr>
      <w:r>
        <w:tab/>
      </w:r>
      <w:r>
        <w:t>A、偏置曲线</w:t>
      </w:r>
      <w:r>
        <w:tab/>
      </w:r>
      <w:r>
        <w:t>B、阵列曲线</w:t>
      </w:r>
      <w:r>
        <w:tab/>
      </w:r>
      <w:r>
        <w:t>C、镜像曲线</w:t>
      </w:r>
      <w:r>
        <w:tab/>
      </w:r>
      <w:r>
        <w:t>D、样条曲线</w:t>
      </w:r>
    </w:p>
    <w:p w14:paraId="3049CB8A">
      <w:pPr>
        <w:pStyle w:val="75"/>
      </w:pPr>
      <w:r>
        <w:t>144、在数控进行孔系加工时要（　　）。</w:t>
      </w:r>
    </w:p>
    <w:p w14:paraId="28F8C5D3">
      <w:pPr>
        <w:pStyle w:val="76"/>
      </w:pPr>
      <w:r>
        <w:tab/>
      </w:r>
      <w:r>
        <w:t>A、在安排进给路线时尽量避免机床进给系统反向间隙孔位精度的影响</w:t>
      </w:r>
    </w:p>
    <w:p w14:paraId="503E4E7D">
      <w:pPr>
        <w:pStyle w:val="76"/>
      </w:pPr>
      <w:r>
        <w:tab/>
      </w:r>
      <w:r>
        <w:t>B、先加工面,后加工孔</w:t>
      </w:r>
    </w:p>
    <w:p w14:paraId="4432B211">
      <w:pPr>
        <w:pStyle w:val="76"/>
      </w:pPr>
      <w:r>
        <w:tab/>
      </w:r>
      <w:r>
        <w:t>C、在安排进给路线时首先要保证孔位定位精确,其次是定位迅速</w:t>
      </w:r>
    </w:p>
    <w:p w14:paraId="6E684408">
      <w:pPr>
        <w:pStyle w:val="76"/>
      </w:pPr>
      <w:r>
        <w:tab/>
      </w:r>
      <w:r>
        <w:t>D、用绝对方式编程</w:t>
      </w:r>
    </w:p>
    <w:p w14:paraId="02492492">
      <w:pPr>
        <w:pStyle w:val="75"/>
      </w:pPr>
      <w:r>
        <w:t>145、在数控铣床综合试件的切削精度检验中，小角度和小斜率面检验时的小斜率面指（　　）。</w:t>
      </w:r>
    </w:p>
    <w:p w14:paraId="37225BCA">
      <w:pPr>
        <w:pStyle w:val="76"/>
      </w:pPr>
      <w:r>
        <w:tab/>
      </w:r>
      <w:r>
        <w:t>A、由Y、Z两坐标形成的5度斜面</w:t>
      </w:r>
    </w:p>
    <w:p w14:paraId="2128FAF4">
      <w:pPr>
        <w:pStyle w:val="76"/>
      </w:pPr>
      <w:r>
        <w:tab/>
      </w:r>
      <w:r>
        <w:t>B、由X、Z两坐标形成的5度斜面</w:t>
      </w:r>
    </w:p>
    <w:p w14:paraId="7B95D3F5">
      <w:pPr>
        <w:pStyle w:val="76"/>
      </w:pPr>
      <w:r>
        <w:tab/>
      </w:r>
      <w:r>
        <w:t>C、由x、y两坐标形成5斜面</w:t>
      </w:r>
    </w:p>
    <w:p w14:paraId="1DFE4FF1">
      <w:pPr>
        <w:pStyle w:val="76"/>
      </w:pPr>
      <w:r>
        <w:tab/>
      </w:r>
      <w:r>
        <w:t>D、以上都是</w:t>
      </w:r>
    </w:p>
    <w:p w14:paraId="48920511">
      <w:pPr>
        <w:pStyle w:val="75"/>
      </w:pPr>
      <w:r>
        <w:t>146、在镗床系统刚性允许的情况下，精铣时铣削用量的选择，首先应考虑增加（　　） 。</w:t>
      </w:r>
    </w:p>
    <w:p w14:paraId="69174689">
      <w:pPr>
        <w:pStyle w:val="77"/>
      </w:pPr>
      <w:r>
        <w:tab/>
      </w:r>
      <w:r>
        <w:t>A、背吃刀量（测吃刀量）</w:t>
      </w:r>
      <w:r>
        <w:tab/>
      </w:r>
      <w:r>
        <w:t>B、每齿进给量</w:t>
      </w:r>
    </w:p>
    <w:p w14:paraId="0FFFADCC">
      <w:pPr>
        <w:pStyle w:val="77"/>
      </w:pPr>
      <w:r>
        <w:tab/>
      </w:r>
      <w:r>
        <w:t>C、铣削速度</w:t>
      </w:r>
      <w:r>
        <w:tab/>
      </w:r>
      <w:r>
        <w:t>D、主轴转速</w:t>
      </w:r>
    </w:p>
    <w:p w14:paraId="0B4AD8E6">
      <w:pPr>
        <w:pStyle w:val="75"/>
      </w:pPr>
      <w:r>
        <w:t>147、镗削多个平行孔时出现孔位置超差的情况，排除程序和刀具的影响因素后，原因是（　　）。</w:t>
      </w:r>
    </w:p>
    <w:p w14:paraId="39619CD1">
      <w:pPr>
        <w:pStyle w:val="77"/>
      </w:pPr>
      <w:r>
        <w:tab/>
      </w:r>
      <w:r>
        <w:t>A、系统插补运算错误</w:t>
      </w:r>
      <w:r>
        <w:tab/>
      </w:r>
      <w:r>
        <w:t>B、增益误差超差</w:t>
      </w:r>
    </w:p>
    <w:p w14:paraId="13F4D41B">
      <w:pPr>
        <w:pStyle w:val="77"/>
      </w:pPr>
      <w:r>
        <w:tab/>
      </w:r>
      <w:r>
        <w:t>C、反间间隙超差</w:t>
      </w:r>
      <w:r>
        <w:tab/>
      </w:r>
      <w:r>
        <w:t>D、滚珠丝杠螺距误差</w:t>
      </w:r>
    </w:p>
    <w:p w14:paraId="5D772D0E">
      <w:pPr>
        <w:pStyle w:val="75"/>
      </w:pPr>
      <w:r>
        <w:t>148、在镗削螺纹前必须使镗床主轴的（　　）等于需要加工的螺纹螺距。螺纹镗刀的刀尖角应小于螺纹牙型角，但有径向前角的螺纹镗刀，粗磨后的刀尖角应略大于螺纹牙型角。</w:t>
      </w:r>
    </w:p>
    <w:p w14:paraId="75798B45">
      <w:pPr>
        <w:pStyle w:val="78"/>
      </w:pPr>
      <w:r>
        <w:tab/>
      </w:r>
      <w:r>
        <w:t>A、进给量</w:t>
      </w:r>
      <w:r>
        <w:tab/>
      </w:r>
      <w:r>
        <w:t>B、背吃刀量</w:t>
      </w:r>
      <w:r>
        <w:tab/>
      </w:r>
      <w:r>
        <w:t>C、切削用量</w:t>
      </w:r>
      <w:r>
        <w:tab/>
      </w:r>
      <w:r>
        <w:t>D、均不是</w:t>
      </w:r>
    </w:p>
    <w:p w14:paraId="13E4D3A7">
      <w:pPr>
        <w:pStyle w:val="75"/>
      </w:pPr>
      <w:r>
        <w:t>149、在铣削加工过程中，铣刀轴由于受到（　　）的作用而产生弯距。</w:t>
      </w:r>
    </w:p>
    <w:p w14:paraId="025001EB">
      <w:pPr>
        <w:pStyle w:val="77"/>
      </w:pPr>
      <w:r>
        <w:tab/>
      </w:r>
      <w:r>
        <w:t>A、圆周铣削刀</w:t>
      </w:r>
      <w:r>
        <w:tab/>
      </w:r>
      <w:r>
        <w:t>B、径向铣削刀</w:t>
      </w:r>
    </w:p>
    <w:p w14:paraId="04C39A6F">
      <w:pPr>
        <w:pStyle w:val="77"/>
      </w:pPr>
      <w:r>
        <w:tab/>
      </w:r>
      <w:r>
        <w:t>C、圆周与径向铣削刀的合力</w:t>
      </w:r>
      <w:r>
        <w:tab/>
      </w:r>
      <w:r>
        <w:t>D、轴向铣削刀</w:t>
      </w:r>
    </w:p>
    <w:p w14:paraId="60FFF2DD">
      <w:pPr>
        <w:pStyle w:val="75"/>
      </w:pPr>
      <w:r>
        <w:t>150、在斜面上钻孔时，可在钻孔前先铣出一个（　　）。</w:t>
      </w:r>
    </w:p>
    <w:p w14:paraId="16F5FE93">
      <w:pPr>
        <w:pStyle w:val="77"/>
      </w:pPr>
      <w:r>
        <w:tab/>
      </w:r>
      <w:r>
        <w:t>A、与钻头轴线相平行</w:t>
      </w:r>
      <w:r>
        <w:tab/>
      </w:r>
      <w:r>
        <w:t>B、与钻头轴线相垂直</w:t>
      </w:r>
    </w:p>
    <w:p w14:paraId="2D2C8E7B">
      <w:pPr>
        <w:pStyle w:val="77"/>
      </w:pPr>
      <w:r>
        <w:tab/>
      </w:r>
      <w:r>
        <w:t>C、凸台</w:t>
      </w:r>
      <w:r>
        <w:tab/>
      </w:r>
      <w:r>
        <w:t>D、凹台</w:t>
      </w:r>
    </w:p>
    <w:p w14:paraId="322D96D2">
      <w:pPr>
        <w:pStyle w:val="75"/>
      </w:pPr>
      <w:r>
        <w:t>151、在圆柱形上铣削矩形螺旋槽时，槽顶与槽底处的螺旋角应（　　）。</w:t>
      </w:r>
    </w:p>
    <w:p w14:paraId="61E313F0">
      <w:pPr>
        <w:pStyle w:val="77"/>
      </w:pPr>
      <w:r>
        <w:tab/>
      </w:r>
      <w:r>
        <w:t>A、相等</w:t>
      </w:r>
      <w:r>
        <w:tab/>
      </w:r>
      <w:r>
        <w:t>B、有时相等</w:t>
      </w:r>
    </w:p>
    <w:p w14:paraId="40926B11">
      <w:pPr>
        <w:pStyle w:val="77"/>
      </w:pPr>
      <w:r>
        <w:tab/>
      </w:r>
      <w:r>
        <w:t>C、槽底处应大于槽顶处的螺旋角</w:t>
      </w:r>
      <w:r>
        <w:tab/>
      </w:r>
      <w:r>
        <w:t>D、槽底处应小于槽顶处的螺旋角</w:t>
      </w:r>
    </w:p>
    <w:p w14:paraId="54826F7D">
      <w:pPr>
        <w:pStyle w:val="75"/>
      </w:pPr>
      <w:r>
        <w:t>152、在运算指令中，形式为#i=ACOS[#j]代表的意义是（　　）。</w:t>
      </w:r>
    </w:p>
    <w:p w14:paraId="02C00481">
      <w:pPr>
        <w:pStyle w:val="77"/>
      </w:pPr>
      <w:r>
        <w:tab/>
      </w:r>
      <w:r>
        <w:t>A、取极大值</w:t>
      </w:r>
      <w:r>
        <w:tab/>
      </w:r>
      <w:r>
        <w:t>B、求方差</w:t>
      </w:r>
    </w:p>
    <w:p w14:paraId="1DC2B9C2">
      <w:pPr>
        <w:pStyle w:val="77"/>
      </w:pPr>
      <w:r>
        <w:tab/>
      </w:r>
      <w:r>
        <w:t>C、反余弦（度）</w:t>
      </w:r>
      <w:r>
        <w:tab/>
      </w:r>
      <w:r>
        <w:t>D、只取零</w:t>
      </w:r>
    </w:p>
    <w:p w14:paraId="4360D52C">
      <w:pPr>
        <w:pStyle w:val="75"/>
      </w:pPr>
      <w:r>
        <w:t>153、在运算指令中，形式为#i=LN[#j]代表的意义是（　　）。</w:t>
      </w:r>
    </w:p>
    <w:p w14:paraId="3C47923B">
      <w:pPr>
        <w:pStyle w:val="77"/>
      </w:pPr>
      <w:r>
        <w:tab/>
      </w:r>
      <w:r>
        <w:t>A、离心率</w:t>
      </w:r>
      <w:r>
        <w:tab/>
      </w:r>
      <w:r>
        <w:t>B、自然对数</w:t>
      </w:r>
    </w:p>
    <w:p w14:paraId="54F24B32">
      <w:pPr>
        <w:pStyle w:val="77"/>
      </w:pPr>
      <w:r>
        <w:tab/>
      </w:r>
      <w:r>
        <w:t>C、轴距</w:t>
      </w:r>
      <w:r>
        <w:tab/>
      </w:r>
      <w:r>
        <w:t>D、螺旋轴弯曲度</w:t>
      </w:r>
    </w:p>
    <w:p w14:paraId="20FB7606">
      <w:pPr>
        <w:pStyle w:val="75"/>
      </w:pPr>
      <w:r>
        <w:t>154、在运算指令中，形式为#i=ROUND[#j]代表的意义是（　　）。</w:t>
      </w:r>
    </w:p>
    <w:p w14:paraId="7548CFE8">
      <w:pPr>
        <w:pStyle w:val="77"/>
      </w:pPr>
      <w:r>
        <w:tab/>
      </w:r>
      <w:r>
        <w:t>A、圆周率</w:t>
      </w:r>
      <w:r>
        <w:tab/>
      </w:r>
      <w:r>
        <w:t>B、四舍五入整数化</w:t>
      </w:r>
    </w:p>
    <w:p w14:paraId="2125DA7E">
      <w:pPr>
        <w:pStyle w:val="77"/>
      </w:pPr>
      <w:r>
        <w:tab/>
      </w:r>
      <w:r>
        <w:t>C、求数学期望值</w:t>
      </w:r>
      <w:r>
        <w:tab/>
      </w:r>
      <w:r>
        <w:t>D、弧度</w:t>
      </w:r>
    </w:p>
    <w:p w14:paraId="027A5BBD">
      <w:pPr>
        <w:pStyle w:val="75"/>
      </w:pPr>
      <w:r>
        <w:t>155、在运算指令中，形式为Ri=LN（Ri）的函数表示的意义是（　　）。（SIEMENS系统）</w:t>
      </w:r>
    </w:p>
    <w:p w14:paraId="7F867CCF">
      <w:pPr>
        <w:pStyle w:val="77"/>
      </w:pPr>
      <w:r>
        <w:tab/>
      </w:r>
      <w:r>
        <w:t>A、离心率</w:t>
      </w:r>
      <w:r>
        <w:tab/>
      </w:r>
      <w:r>
        <w:t>B、自然对数</w:t>
      </w:r>
    </w:p>
    <w:p w14:paraId="4CA93204">
      <w:pPr>
        <w:pStyle w:val="77"/>
      </w:pPr>
      <w:r>
        <w:tab/>
      </w:r>
      <w:r>
        <w:t>C、轴距</w:t>
      </w:r>
      <w:r>
        <w:tab/>
      </w:r>
      <w:r>
        <w:t>D、螺旋轴弯曲度</w:t>
      </w:r>
    </w:p>
    <w:p w14:paraId="3526710C">
      <w:pPr>
        <w:pStyle w:val="75"/>
      </w:pPr>
      <w:r>
        <w:t>156、整体式精镗刀微调精度一格直径为（　　）mm。</w:t>
      </w:r>
    </w:p>
    <w:p w14:paraId="6ADA172A">
      <w:pPr>
        <w:pStyle w:val="77"/>
      </w:pPr>
      <w:r>
        <w:tab/>
      </w:r>
      <w:r>
        <w:t>A、0.01mm</w:t>
      </w:r>
      <w:r>
        <w:tab/>
      </w:r>
      <w:r>
        <w:t>B、0.02mm</w:t>
      </w:r>
    </w:p>
    <w:p w14:paraId="31E71560">
      <w:pPr>
        <w:pStyle w:val="77"/>
      </w:pPr>
      <w:r>
        <w:tab/>
      </w:r>
      <w:r>
        <w:t>C、0.03mm</w:t>
      </w:r>
      <w:r>
        <w:tab/>
      </w:r>
      <w:r>
        <w:t>D、0.04mm</w:t>
      </w:r>
    </w:p>
    <w:p w14:paraId="21F6E6F7">
      <w:pPr>
        <w:pStyle w:val="75"/>
      </w:pPr>
      <w:r>
        <w:t>157、职业道德是人们在履行本职工作过程中所应遵循的（　　）总和。</w:t>
      </w:r>
    </w:p>
    <w:p w14:paraId="4D671FC9">
      <w:pPr>
        <w:pStyle w:val="78"/>
      </w:pPr>
      <w:r>
        <w:tab/>
      </w:r>
      <w:r>
        <w:t>A、自然精神</w:t>
      </w:r>
      <w:r>
        <w:tab/>
      </w:r>
      <w:r>
        <w:t>B、职业精神</w:t>
      </w:r>
      <w:r>
        <w:tab/>
      </w:r>
      <w:r>
        <w:t>C、行为规范</w:t>
      </w:r>
      <w:r>
        <w:tab/>
      </w:r>
      <w:r>
        <w:t>D、政治立场</w:t>
      </w:r>
    </w:p>
    <w:p w14:paraId="466F5074">
      <w:pPr>
        <w:pStyle w:val="75"/>
      </w:pPr>
      <w:r>
        <w:t>158、组合刀具可以由非同类工艺组合而成，如可以组合成（　　）。</w:t>
      </w:r>
    </w:p>
    <w:p w14:paraId="27FA41B5">
      <w:pPr>
        <w:pStyle w:val="77"/>
      </w:pPr>
      <w:r>
        <w:tab/>
      </w:r>
      <w:r>
        <w:t>A、钻头与扩孔</w:t>
      </w:r>
      <w:r>
        <w:tab/>
      </w:r>
      <w:r>
        <w:t>B、钻头、扩孔与锪钻</w:t>
      </w:r>
    </w:p>
    <w:p w14:paraId="7A0CBB10">
      <w:pPr>
        <w:pStyle w:val="77"/>
      </w:pPr>
      <w:r>
        <w:tab/>
      </w:r>
      <w:r>
        <w:t>C、钻头、扩孔与铰刀</w:t>
      </w:r>
      <w:r>
        <w:tab/>
      </w:r>
      <w:r>
        <w:t>D、以上均有可能</w:t>
      </w:r>
    </w:p>
    <w:p w14:paraId="7C04CA41">
      <w:pPr>
        <w:pStyle w:val="75"/>
      </w:pPr>
      <w:r>
        <w:t>159、钻孔通孔时，要特别注意孔即将钻通时的（　　）。</w:t>
      </w:r>
    </w:p>
    <w:p w14:paraId="45AECED9">
      <w:pPr>
        <w:pStyle w:val="78"/>
      </w:pPr>
      <w:r>
        <w:tab/>
      </w:r>
      <w:r>
        <w:t>A、主轴转速</w:t>
      </w:r>
      <w:r>
        <w:tab/>
      </w:r>
      <w:r>
        <w:t>B、钻头压力</w:t>
      </w:r>
      <w:r>
        <w:tab/>
      </w:r>
      <w:r>
        <w:t>C、切削力</w:t>
      </w:r>
      <w:r>
        <w:tab/>
      </w:r>
      <w:r>
        <w:t>D、进刀量</w:t>
      </w:r>
    </w:p>
    <w:p w14:paraId="46AA29E7">
      <w:pPr>
        <w:pStyle w:val="75"/>
      </w:pPr>
      <w:r>
        <w:t>160、作定位时，用来确定工件在夹具的位置的基准称为（　　）。</w:t>
      </w:r>
    </w:p>
    <w:p w14:paraId="1DDFB820">
      <w:pPr>
        <w:pStyle w:val="78"/>
      </w:pPr>
      <w:r>
        <w:tab/>
      </w:r>
      <w:r>
        <w:t>A、设计基准</w:t>
      </w:r>
      <w:r>
        <w:tab/>
      </w:r>
      <w:r>
        <w:t>B、定位基准</w:t>
      </w:r>
      <w:r>
        <w:tab/>
      </w:r>
      <w:r>
        <w:t>C、工序基准</w:t>
      </w:r>
      <w:r>
        <w:tab/>
      </w:r>
      <w:r>
        <w:t>D、测量基准</w:t>
      </w:r>
    </w:p>
    <w:p w14:paraId="4CE0E24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0A689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7821777">
            <w:pPr>
              <w:keepNext/>
              <w:jc w:val="center"/>
            </w:pPr>
            <w:r>
              <w:rPr>
                <w:rFonts w:hint="eastAsia"/>
              </w:rPr>
              <w:t>得　分</w:t>
            </w:r>
          </w:p>
        </w:tc>
        <w:tc>
          <w:tcPr>
            <w:tcW w:w="1440" w:type="dxa"/>
            <w:vAlign w:val="center"/>
          </w:tcPr>
          <w:p w14:paraId="53B1B54E">
            <w:pPr>
              <w:keepNext/>
              <w:jc w:val="center"/>
            </w:pPr>
          </w:p>
        </w:tc>
      </w:tr>
      <w:tr w14:paraId="68231C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087936B">
            <w:pPr>
              <w:keepNext/>
              <w:jc w:val="center"/>
            </w:pPr>
            <w:r>
              <w:rPr>
                <w:rFonts w:hint="eastAsia"/>
              </w:rPr>
              <w:t>评分人</w:t>
            </w:r>
          </w:p>
        </w:tc>
        <w:tc>
          <w:tcPr>
            <w:tcW w:w="1440" w:type="dxa"/>
            <w:vAlign w:val="center"/>
          </w:tcPr>
          <w:p w14:paraId="19857A8E">
            <w:pPr>
              <w:keepNext/>
              <w:jc w:val="center"/>
            </w:pPr>
          </w:p>
        </w:tc>
      </w:tr>
    </w:tbl>
    <w:p w14:paraId="0A9FD919">
      <w:pPr>
        <w:pStyle w:val="79"/>
      </w:pPr>
      <w:r>
        <w:t>二、判断题（每题0.5分，共20分。）</w:t>
      </w:r>
    </w:p>
    <w:p w14:paraId="0DB7C886">
      <w:pPr>
        <w:pStyle w:val="75"/>
      </w:pPr>
      <w:r>
        <w:t>161、（　　）6S活动中的安全活动要求严格控制“三违”（违章指挥，违章作业，违反劳动纪律），积极开展隐患治理活动，预防为主，确保安全生产。</w:t>
      </w:r>
    </w:p>
    <w:p w14:paraId="36644A2D">
      <w:pPr>
        <w:pStyle w:val="75"/>
      </w:pPr>
      <w:r>
        <w:t>162、（　　）N1IF R2＜10 GOTO BMARKE3；中“＜”表示大于（SIEMENS系统）.</w:t>
      </w:r>
    </w:p>
    <w:p w14:paraId="6471279C">
      <w:pPr>
        <w:pStyle w:val="75"/>
      </w:pPr>
      <w:r>
        <w:t>163、（　　）表面强化方法一般可分为表面热处理、表面化学处理和表面机械处理。</w:t>
      </w:r>
    </w:p>
    <w:p w14:paraId="61F12A62">
      <w:pPr>
        <w:pStyle w:val="75"/>
      </w:pPr>
      <w:r>
        <w:t>164、（　　）采用坐标法镗孔时，须先将孔距尺寸与公差换算成以主轴孔中心为坐标原点的互相垂直的坐标尺寸和公差。然后按此坐标尺寸精确调整机床主轴与工件在水平和垂直方向的相对位置，通过控制机床的坐标尺寸来间接保证孔距间的尺寸精度。</w:t>
      </w:r>
    </w:p>
    <w:p w14:paraId="39B69784">
      <w:pPr>
        <w:pStyle w:val="75"/>
      </w:pPr>
      <w:r>
        <w:t>165、（　　）常用的镗头可将镗杆相对孔的中心线移动，以镗出期望的孔直径。</w:t>
      </w:r>
    </w:p>
    <w:p w14:paraId="2FD05B40">
      <w:pPr>
        <w:pStyle w:val="75"/>
      </w:pPr>
      <w:r>
        <w:t>166、（　　）尺寸基准是确定尺寸位置的几何元素。定位尺寸标注的起点，形体在长、宽、高方向都有一个主要尺寸基准。</w:t>
      </w:r>
    </w:p>
    <w:p w14:paraId="3C518C9F">
      <w:pPr>
        <w:pStyle w:val="75"/>
      </w:pPr>
      <w:r>
        <w:t>167、（　　）尺寸链组成环中，只能有一个增环和一个减环。</w:t>
      </w:r>
    </w:p>
    <w:p w14:paraId="5783E2D0">
      <w:pPr>
        <w:pStyle w:val="75"/>
      </w:pPr>
      <w:r>
        <w:t>168、（　　）单件、小批生产宜选用工序集中原则。</w:t>
      </w:r>
    </w:p>
    <w:p w14:paraId="0D84C3F5">
      <w:pPr>
        <w:pStyle w:val="75"/>
      </w:pPr>
      <w:r>
        <w:t>169、（　　）对于45钢的螺纹铣削加工其切削线速度在150～330m/min较为合理。</w:t>
      </w:r>
    </w:p>
    <w:p w14:paraId="574A386B">
      <w:pPr>
        <w:pStyle w:val="75"/>
      </w:pPr>
      <w:r>
        <w:t>170、（　　）封闭环的下偏差等于各增环的下偏差之和减去各减环的上偏差之和。</w:t>
      </w:r>
    </w:p>
    <w:p w14:paraId="5445FE18">
      <w:pPr>
        <w:pStyle w:val="75"/>
      </w:pPr>
      <w:r>
        <w:t>171、（　　）复合材料具有可设计性。</w:t>
      </w:r>
    </w:p>
    <w:p w14:paraId="2E5A9134">
      <w:pPr>
        <w:pStyle w:val="75"/>
      </w:pPr>
      <w:r>
        <w:t>172、（　　）复合型成型螺纹铣刀使用范围广泛，多槽设计增加了切削刃数从而可以轻松提高进给速度，并且加工各种直径螺纹。</w:t>
      </w:r>
    </w:p>
    <w:p w14:paraId="3F124902">
      <w:pPr>
        <w:pStyle w:val="75"/>
      </w:pPr>
      <w:r>
        <w:t>173、（　　）钢退火后硬度降低。</w:t>
      </w:r>
    </w:p>
    <w:p w14:paraId="1C237FF2">
      <w:pPr>
        <w:pStyle w:val="75"/>
      </w:pPr>
      <w:r>
        <w:t>174、（　　）滚珠丝杠的螺距误差来自丝杠加工精度和装配质量。</w:t>
      </w:r>
    </w:p>
    <w:p w14:paraId="5F5D7870">
      <w:pPr>
        <w:pStyle w:val="75"/>
      </w:pPr>
      <w:r>
        <w:t>175、（　　）宏程序中既可以对变量进行赋值，也可以对变量进行数学运算。</w:t>
      </w:r>
    </w:p>
    <w:p w14:paraId="2E970311">
      <w:pPr>
        <w:pStyle w:val="75"/>
      </w:pPr>
      <w:r>
        <w:t>176、（　　）环境保护法为国家执行环境监督管理职能提供法律咨询。</w:t>
      </w:r>
    </w:p>
    <w:p w14:paraId="3282AAF7">
      <w:pPr>
        <w:pStyle w:val="75"/>
      </w:pPr>
      <w:r>
        <w:t>177、（　　）机床的主轴箱与床身的连接平面属非配合平面，其平面精度和表面质量要求均较低。</w:t>
      </w:r>
    </w:p>
    <w:p w14:paraId="59AE7134">
      <w:pPr>
        <w:pStyle w:val="75"/>
      </w:pPr>
      <w:r>
        <w:t>178、（　　）机械设备使用风险的大小仅仅取决于使用人员对设备的认知程度。</w:t>
      </w:r>
    </w:p>
    <w:p w14:paraId="3BF2C9F6">
      <w:pPr>
        <w:pStyle w:val="75"/>
      </w:pPr>
      <w:r>
        <w:t>179、（　　）计算机辅助编程中的安全平面是刀具回退的高度。</w:t>
      </w:r>
    </w:p>
    <w:p w14:paraId="3930FD1B">
      <w:pPr>
        <w:pStyle w:val="75"/>
      </w:pPr>
      <w:r>
        <w:t>180、（　　）加工中心切削精度检验中,镗孔的孔距精度主要反映了机床的定位精度和失动量在工件上的影响。</w:t>
      </w:r>
    </w:p>
    <w:p w14:paraId="1F3C785A">
      <w:pPr>
        <w:pStyle w:val="75"/>
      </w:pPr>
      <w:r>
        <w:t>181、（　　）考虑毛坯生产方式的经济性主要是毛坯的制造成本。</w:t>
      </w:r>
    </w:p>
    <w:p w14:paraId="72E3278C">
      <w:pPr>
        <w:pStyle w:val="75"/>
      </w:pPr>
      <w:r>
        <w:t>182、（　　）劳动法规定，国务院劳动行政部门负责全国劳动合同制度实施的监督管理。</w:t>
      </w:r>
    </w:p>
    <w:p w14:paraId="2EDD2C67">
      <w:pPr>
        <w:pStyle w:val="75"/>
      </w:pPr>
      <w:r>
        <w:t>183、（　　）两平行孔系孔的轴线与基面的平行度可采用芯棒与百分表配合检验。</w:t>
      </w:r>
    </w:p>
    <w:p w14:paraId="4FE3B5AB">
      <w:pPr>
        <w:pStyle w:val="75"/>
      </w:pPr>
      <w:r>
        <w:t>184、（　　）零件加工刀尖圆弧半径越大，获得的曲面表面粗糙度越好。</w:t>
      </w:r>
    </w:p>
    <w:p w14:paraId="789CC473">
      <w:pPr>
        <w:pStyle w:val="75"/>
      </w:pPr>
      <w:r>
        <w:t>185、（　　）平面铣削时，正反进给方向各铣一段，只要发现一个方向进给时有拖刀现象，则说明铣床主轴轴线与机床台面不垂直。</w:t>
      </w:r>
    </w:p>
    <w:p w14:paraId="3C2BAFEF">
      <w:pPr>
        <w:pStyle w:val="75"/>
      </w:pPr>
      <w:r>
        <w:t>186、（　　）普通螺纹是多参数要素，有综合检验和单项检验两种方式。</w:t>
      </w:r>
    </w:p>
    <w:p w14:paraId="5DEC49A3">
      <w:pPr>
        <w:pStyle w:val="75"/>
      </w:pPr>
      <w:r>
        <w:t>187、（　　）千分表测量精度为0.001mm。</w:t>
      </w:r>
    </w:p>
    <w:p w14:paraId="3847BEFE">
      <w:pPr>
        <w:pStyle w:val="75"/>
      </w:pPr>
      <w:r>
        <w:t>188、（　　）千分表的传动机构中传动的级数要比百分表多，因而放大比更大，测量精度也更高。</w:t>
      </w:r>
    </w:p>
    <w:p w14:paraId="1BEB9B42">
      <w:pPr>
        <w:pStyle w:val="75"/>
      </w:pPr>
      <w:r>
        <w:t>189、（　　）如果被测螺纹能够与螺纹通规旋合通过，且与螺纹止规不完全旋合通过，就表明被测螺纹的作用中径没有超过其最大实体牙型的中径，且单一中径没有超出其最小实体牙型的中径，那么就可以保证旋合性和连接强度，则被测螺纹中径合格，否则不合格。</w:t>
      </w:r>
    </w:p>
    <w:p w14:paraId="7E5FB133">
      <w:pPr>
        <w:pStyle w:val="75"/>
      </w:pPr>
      <w:r>
        <w:t>190、（　　）三坐标测量机系统一般由电气系统光电系统、测量头系统和位置测量系统构成。</w:t>
      </w:r>
    </w:p>
    <w:p w14:paraId="0CD85E88">
      <w:pPr>
        <w:pStyle w:val="75"/>
      </w:pPr>
      <w:r>
        <w:t>191、（　　）数控机床的运动精度主要取决于伺服驱动元件和机床传动机构精度，刚度和动态特性。</w:t>
      </w:r>
    </w:p>
    <w:p w14:paraId="680322DF">
      <w:pPr>
        <w:pStyle w:val="75"/>
      </w:pPr>
      <w:r>
        <w:t>192、（　　）通过尺寸链计算可以求得封闭环或某一组成环}的尺寸及公差。</w:t>
      </w:r>
    </w:p>
    <w:p w14:paraId="18B219D6">
      <w:pPr>
        <w:pStyle w:val="75"/>
      </w:pPr>
      <w:r>
        <w:t>193、（　　）铣孔时采用圆弧进刀与退刀。</w:t>
      </w:r>
    </w:p>
    <w:p w14:paraId="45E82EC0">
      <w:pPr>
        <w:pStyle w:val="75"/>
      </w:pPr>
      <w:r>
        <w:t>194、（　　）项目质量管理是指为使项目能达到用户满意的预先规定的质量要求和标准所进行的一系列管理与控制工作。包括进行质量规划，安排质量保证措施，设定质量控制点，对每项活动进行质量检查和控制等。</w:t>
      </w:r>
    </w:p>
    <w:p w14:paraId="0EF9078C">
      <w:pPr>
        <w:pStyle w:val="75"/>
      </w:pPr>
      <w:r>
        <w:t>195、（　　）液压传动装置本质上是一种能量转换装置。</w:t>
      </w:r>
    </w:p>
    <w:p w14:paraId="65F5062F">
      <w:pPr>
        <w:pStyle w:val="75"/>
      </w:pPr>
      <w:r>
        <w:t>196、（　　）与车螺纹相比，铣削螺纹生产效率高，加工精度高，适应于螺纹的精加工。</w:t>
      </w:r>
    </w:p>
    <w:p w14:paraId="39F5D193">
      <w:pPr>
        <w:pStyle w:val="75"/>
      </w:pPr>
      <w:r>
        <w:t>197、（　　）长方体工件若利用立式铣床铣削T槽，用端铣刀先铣直槽，再用T槽铣刀铣槽。</w:t>
      </w:r>
    </w:p>
    <w:p w14:paraId="33643FA3">
      <w:pPr>
        <w:pStyle w:val="75"/>
      </w:pPr>
      <w:r>
        <w:t>198、（　　）执行N10#1=5 N20#1=#1+5；后变量#1的值仍为5（FANUC系统、华中系统）。</w:t>
      </w:r>
    </w:p>
    <w:p w14:paraId="2B5C9E09">
      <w:pPr>
        <w:pStyle w:val="75"/>
      </w:pPr>
      <w:r>
        <w:t>199、（　　）职业道德修养要从培养自己良好的行为习惯着手。</w:t>
      </w:r>
    </w:p>
    <w:p w14:paraId="035A0BCE">
      <w:pPr>
        <w:pStyle w:val="75"/>
      </w:pPr>
      <w:r>
        <w:t>200、（　　）装配图中同一零件的不同剖面的剖面线应该是方向不用或方向相同间距不同。</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BB47F">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F043B7"/>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qFormat="1"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11056</Words>
  <Characters>11891</Characters>
  <Lines>1</Lines>
  <Paragraphs>1</Paragraphs>
  <TotalTime>2</TotalTime>
  <ScaleCrop>false</ScaleCrop>
  <LinksUpToDate>false</LinksUpToDate>
  <CharactersWithSpaces>12982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2025-04-01T07:34:00Z</dcterms:created>
  <dc:creator>Jessie</dc:creator>
  <cp:lastModifiedBy>Jessie</cp:lastModifiedBy>
  <dcterms:modified xsi:type="dcterms:W3CDTF">2025-04-01T07:35:07Z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A1D3BFC1EED74D4DA9705A96F9BF1225_13</vt:lpwstr>
  </property>
</Properties>
</file>