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68F88A">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51FF1048">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51FF1048">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769CFD89">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60145A">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BF081D">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D88005">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DDF16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769CFD89">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660145A">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9BF081D">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3BD88005">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29DDF16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7481B731">
      <w:pPr>
        <w:pStyle w:val="51"/>
      </w:pPr>
      <w:r>
        <w:t>平版印刷员三级理论知识试卷</w:t>
      </w:r>
    </w:p>
    <w:p w14:paraId="743CE95B">
      <w:pPr>
        <w:pStyle w:val="80"/>
      </w:pPr>
      <w:r>
        <w:t>试卷编码：608010200231-2025040001</w:t>
      </w:r>
    </w:p>
    <w:p w14:paraId="20E2FA4E">
      <w:pPr>
        <w:pStyle w:val="39"/>
      </w:pPr>
      <w:r>
        <w:t>职    业：平版印刷员</w:t>
      </w:r>
    </w:p>
    <w:p w14:paraId="79FEB649">
      <w:pPr>
        <w:pStyle w:val="39"/>
      </w:pPr>
      <w:r>
        <w:t>等    级：三级</w:t>
      </w:r>
    </w:p>
    <w:p w14:paraId="754DFCB5">
      <w:pPr>
        <w:pStyle w:val="39"/>
      </w:pPr>
      <w:r>
        <w:t>卷 册 一：理论知识</w:t>
      </w:r>
    </w:p>
    <w:p w14:paraId="143093E1">
      <w:pPr>
        <w:pStyle w:val="51"/>
      </w:pPr>
      <w:r>
        <w:t>注   意   事   项</w:t>
      </w:r>
    </w:p>
    <w:p w14:paraId="415C45E7">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25206D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335C04CA">
            <w:pPr>
              <w:jc w:val="center"/>
              <w:rPr>
                <w:rFonts w:ascii="宋体" w:hAnsi="宋体"/>
              </w:rPr>
            </w:pPr>
          </w:p>
        </w:tc>
        <w:tc>
          <w:tcPr>
            <w:tcW w:w="1400" w:type="dxa"/>
            <w:vAlign w:val="center"/>
          </w:tcPr>
          <w:p w14:paraId="5AAD3BEA">
            <w:pPr>
              <w:jc w:val="center"/>
              <w:rPr>
                <w:rFonts w:hint="eastAsia" w:ascii="宋体" w:hAnsi="宋体"/>
              </w:rPr>
            </w:pPr>
            <w:r>
              <w:rPr>
                <w:rFonts w:hint="eastAsia" w:ascii="宋体" w:hAnsi="宋体"/>
              </w:rPr>
              <w:t>一</w:t>
            </w:r>
          </w:p>
        </w:tc>
        <w:tc>
          <w:tcPr>
            <w:tcW w:w="1400" w:type="dxa"/>
            <w:vAlign w:val="center"/>
          </w:tcPr>
          <w:p w14:paraId="0F447CAC">
            <w:pPr>
              <w:jc w:val="center"/>
              <w:rPr>
                <w:rFonts w:hint="eastAsia" w:ascii="宋体" w:hAnsi="宋体"/>
              </w:rPr>
            </w:pPr>
            <w:r>
              <w:rPr>
                <w:rFonts w:hint="eastAsia" w:ascii="宋体" w:hAnsi="宋体"/>
              </w:rPr>
              <w:t>二</w:t>
            </w:r>
          </w:p>
        </w:tc>
        <w:tc>
          <w:tcPr>
            <w:tcW w:w="1400" w:type="dxa"/>
            <w:vAlign w:val="center"/>
          </w:tcPr>
          <w:p w14:paraId="0C82C691">
            <w:pPr>
              <w:jc w:val="center"/>
              <w:rPr>
                <w:rFonts w:hint="eastAsia" w:ascii="宋体" w:hAnsi="宋体"/>
              </w:rPr>
            </w:pPr>
            <w:r>
              <w:rPr>
                <w:rFonts w:hint="eastAsia" w:ascii="宋体" w:hAnsi="宋体"/>
              </w:rPr>
              <w:t>三</w:t>
            </w:r>
          </w:p>
        </w:tc>
        <w:tc>
          <w:tcPr>
            <w:tcW w:w="1440" w:type="dxa"/>
            <w:vAlign w:val="center"/>
          </w:tcPr>
          <w:p w14:paraId="4DC0D9A6">
            <w:pPr>
              <w:jc w:val="center"/>
              <w:rPr>
                <w:rFonts w:hint="eastAsia" w:ascii="宋体" w:hAnsi="宋体"/>
              </w:rPr>
            </w:pPr>
            <w:r>
              <w:rPr>
                <w:rFonts w:hint="eastAsia" w:ascii="宋体" w:hAnsi="宋体"/>
              </w:rPr>
              <w:t>总　分</w:t>
            </w:r>
          </w:p>
        </w:tc>
      </w:tr>
      <w:tr w14:paraId="3EC9D8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7EFCAA71">
            <w:pPr>
              <w:jc w:val="center"/>
              <w:rPr>
                <w:rFonts w:hint="eastAsia" w:ascii="宋体" w:hAnsi="宋体"/>
              </w:rPr>
            </w:pPr>
            <w:r>
              <w:rPr>
                <w:rFonts w:hint="eastAsia" w:ascii="宋体" w:hAnsi="宋体"/>
              </w:rPr>
              <w:t>得　分</w:t>
            </w:r>
          </w:p>
        </w:tc>
        <w:tc>
          <w:tcPr>
            <w:tcW w:w="1009" w:type="dxa"/>
            <w:vAlign w:val="center"/>
          </w:tcPr>
          <w:p w14:paraId="32220182">
            <w:pPr>
              <w:jc w:val="center"/>
              <w:rPr>
                <w:rFonts w:ascii="宋体" w:hAnsi="宋体"/>
              </w:rPr>
            </w:pPr>
          </w:p>
        </w:tc>
        <w:tc>
          <w:tcPr>
            <w:tcW w:w="1009" w:type="dxa"/>
            <w:vAlign w:val="center"/>
          </w:tcPr>
          <w:p w14:paraId="6259B191">
            <w:pPr>
              <w:jc w:val="center"/>
              <w:rPr>
                <w:rFonts w:ascii="宋体" w:hAnsi="宋体"/>
              </w:rPr>
            </w:pPr>
          </w:p>
        </w:tc>
        <w:tc>
          <w:tcPr>
            <w:tcW w:w="1009" w:type="dxa"/>
            <w:vAlign w:val="center"/>
          </w:tcPr>
          <w:p w14:paraId="1694E991">
            <w:pPr>
              <w:jc w:val="center"/>
              <w:rPr>
                <w:rFonts w:ascii="宋体" w:hAnsi="宋体"/>
              </w:rPr>
            </w:pPr>
          </w:p>
        </w:tc>
        <w:tc>
          <w:tcPr>
            <w:tcW w:w="1009" w:type="dxa"/>
            <w:vAlign w:val="center"/>
          </w:tcPr>
          <w:p w14:paraId="25AA1327">
            <w:pPr>
              <w:jc w:val="center"/>
              <w:rPr>
                <w:rFonts w:ascii="宋体" w:hAnsi="宋体"/>
              </w:rPr>
            </w:pPr>
          </w:p>
        </w:tc>
      </w:tr>
    </w:tbl>
    <w:p w14:paraId="7647AA01">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B782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DE4B142">
            <w:pPr>
              <w:keepNext/>
              <w:jc w:val="center"/>
            </w:pPr>
            <w:r>
              <w:rPr>
                <w:rFonts w:hint="eastAsia"/>
              </w:rPr>
              <w:t>得　分</w:t>
            </w:r>
          </w:p>
        </w:tc>
        <w:tc>
          <w:tcPr>
            <w:tcW w:w="1440" w:type="dxa"/>
            <w:vAlign w:val="center"/>
          </w:tcPr>
          <w:p w14:paraId="4E1C54C8">
            <w:pPr>
              <w:keepNext/>
              <w:jc w:val="center"/>
            </w:pPr>
          </w:p>
        </w:tc>
      </w:tr>
      <w:tr w14:paraId="67E4B0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55CEC1E">
            <w:pPr>
              <w:keepNext/>
              <w:jc w:val="center"/>
            </w:pPr>
            <w:r>
              <w:rPr>
                <w:rFonts w:hint="eastAsia"/>
              </w:rPr>
              <w:t>评分人</w:t>
            </w:r>
          </w:p>
        </w:tc>
        <w:tc>
          <w:tcPr>
            <w:tcW w:w="1440" w:type="dxa"/>
            <w:vAlign w:val="center"/>
          </w:tcPr>
          <w:p w14:paraId="0076240D">
            <w:pPr>
              <w:keepNext/>
              <w:jc w:val="center"/>
            </w:pPr>
          </w:p>
        </w:tc>
      </w:tr>
    </w:tbl>
    <w:p w14:paraId="544C7066">
      <w:pPr>
        <w:pStyle w:val="79"/>
      </w:pPr>
      <w:r>
        <w:t>一、单选题（每题0.5分，共60分。）</w:t>
      </w:r>
    </w:p>
    <w:p w14:paraId="6389B6A4">
      <w:pPr>
        <w:pStyle w:val="75"/>
      </w:pPr>
      <w:r>
        <w:t>1、职业道德的特征不包括（　　）。</w:t>
      </w:r>
    </w:p>
    <w:p w14:paraId="739051CE">
      <w:pPr>
        <w:pStyle w:val="76"/>
      </w:pPr>
      <w:r>
        <w:tab/>
      </w:r>
      <w:r>
        <w:t>A、具有职业性、普遍性、自律性、他律性</w:t>
      </w:r>
    </w:p>
    <w:p w14:paraId="2C687B4C">
      <w:pPr>
        <w:pStyle w:val="76"/>
      </w:pPr>
      <w:r>
        <w:tab/>
      </w:r>
      <w:r>
        <w:t>B、执行中的权威强制性</w:t>
      </w:r>
    </w:p>
    <w:p w14:paraId="74FF32D3">
      <w:pPr>
        <w:pStyle w:val="76"/>
      </w:pPr>
      <w:r>
        <w:tab/>
      </w:r>
      <w:r>
        <w:t>C、行业性、多样性、继承性、稳定性</w:t>
      </w:r>
    </w:p>
    <w:p w14:paraId="2CA0BA2C">
      <w:pPr>
        <w:pStyle w:val="76"/>
      </w:pPr>
      <w:r>
        <w:tab/>
      </w:r>
      <w:r>
        <w:t>D、实践性</w:t>
      </w:r>
    </w:p>
    <w:p w14:paraId="14528BB9">
      <w:pPr>
        <w:pStyle w:val="75"/>
      </w:pPr>
      <w:r>
        <w:t>2、“勤俭永不穷，坐食山也空。”关于勤俭节俭的现代意义正确的理解是（　　）。</w:t>
      </w:r>
    </w:p>
    <w:p w14:paraId="2233CEF9">
      <w:pPr>
        <w:pStyle w:val="76"/>
      </w:pPr>
      <w:r>
        <w:tab/>
      </w:r>
      <w:r>
        <w:t>A、太勤劳是不懂得生活的表现</w:t>
      </w:r>
    </w:p>
    <w:p w14:paraId="699A6BB1">
      <w:pPr>
        <w:pStyle w:val="76"/>
      </w:pPr>
      <w:r>
        <w:tab/>
      </w:r>
      <w:r>
        <w:t>B、节俭不符合政府扩大内需政策要求</w:t>
      </w:r>
    </w:p>
    <w:p w14:paraId="67914DF1">
      <w:pPr>
        <w:pStyle w:val="76"/>
      </w:pPr>
      <w:r>
        <w:tab/>
      </w:r>
      <w:r>
        <w:t>C、勤劳节俭有利于防止腐败</w:t>
      </w:r>
    </w:p>
    <w:p w14:paraId="714796BE">
      <w:pPr>
        <w:pStyle w:val="76"/>
      </w:pPr>
      <w:r>
        <w:tab/>
      </w:r>
      <w:r>
        <w:t>D、艰苦创业精神应提倡，勤俭之风不宜弘扬</w:t>
      </w:r>
    </w:p>
    <w:p w14:paraId="344CBA0B">
      <w:pPr>
        <w:pStyle w:val="75"/>
      </w:pPr>
      <w:r>
        <w:t>3、根据我国社会主义道德建设对职业道德的具体要求，可总结职业道德规范如下：爱岗敬业，诚实守信，（　　），服务群众，奉献社会。</w:t>
      </w:r>
    </w:p>
    <w:p w14:paraId="7F6FBA5A">
      <w:pPr>
        <w:pStyle w:val="78"/>
      </w:pPr>
      <w:r>
        <w:tab/>
      </w:r>
      <w:r>
        <w:t>A、办事公道</w:t>
      </w:r>
      <w:r>
        <w:tab/>
      </w:r>
      <w:r>
        <w:t>B、节约资源</w:t>
      </w:r>
      <w:r>
        <w:tab/>
      </w:r>
      <w:r>
        <w:t>C、废物利用</w:t>
      </w:r>
      <w:r>
        <w:tab/>
      </w:r>
      <w:r>
        <w:t>D、强化管理</w:t>
      </w:r>
    </w:p>
    <w:p w14:paraId="7EB3BCC5">
      <w:pPr>
        <w:pStyle w:val="75"/>
      </w:pPr>
      <w:r>
        <w:t>4、我国安全生产管理体制是：（　　），行政管理，国家监察，群众监督。</w:t>
      </w:r>
    </w:p>
    <w:p w14:paraId="1F621E0C">
      <w:pPr>
        <w:pStyle w:val="78"/>
      </w:pPr>
      <w:r>
        <w:tab/>
      </w:r>
      <w:r>
        <w:t>A、个人负责</w:t>
      </w:r>
      <w:r>
        <w:tab/>
      </w:r>
      <w:r>
        <w:t>B、领导负责</w:t>
      </w:r>
      <w:r>
        <w:tab/>
      </w:r>
      <w:r>
        <w:t>C、企业负责</w:t>
      </w:r>
      <w:r>
        <w:tab/>
      </w:r>
      <w:r>
        <w:t>D、部门负责</w:t>
      </w:r>
    </w:p>
    <w:p w14:paraId="61C575A3">
      <w:pPr>
        <w:pStyle w:val="75"/>
      </w:pPr>
      <w:r>
        <w:t>5、胶印安全生产规范化包括防火安全、人身安全、（　　）、质量安全。</w:t>
      </w:r>
    </w:p>
    <w:p w14:paraId="3F894AC8">
      <w:pPr>
        <w:pStyle w:val="78"/>
      </w:pPr>
      <w:r>
        <w:tab/>
      </w:r>
      <w:r>
        <w:t>A、工艺安全</w:t>
      </w:r>
      <w:r>
        <w:tab/>
      </w:r>
      <w:r>
        <w:t>B、操作安全</w:t>
      </w:r>
      <w:r>
        <w:tab/>
      </w:r>
      <w:r>
        <w:t>C、设备安全</w:t>
      </w:r>
      <w:r>
        <w:tab/>
      </w:r>
      <w:r>
        <w:t>D、环境安全</w:t>
      </w:r>
    </w:p>
    <w:p w14:paraId="62639C41">
      <w:pPr>
        <w:pStyle w:val="75"/>
      </w:pPr>
      <w:r>
        <w:t>6、每年5月22日（　　）为。</w:t>
      </w:r>
    </w:p>
    <w:p w14:paraId="28B09130">
      <w:pPr>
        <w:pStyle w:val="77"/>
      </w:pPr>
      <w:r>
        <w:tab/>
      </w:r>
      <w:r>
        <w:t>A、世界地球日</w:t>
      </w:r>
      <w:r>
        <w:tab/>
      </w:r>
      <w:r>
        <w:t>B、国际生物多样性日</w:t>
      </w:r>
    </w:p>
    <w:p w14:paraId="2B941155">
      <w:pPr>
        <w:pStyle w:val="77"/>
      </w:pPr>
      <w:r>
        <w:tab/>
      </w:r>
      <w:r>
        <w:t>C、世界环境日</w:t>
      </w:r>
      <w:r>
        <w:tab/>
      </w:r>
      <w:r>
        <w:t>D、国际印刷环保日</w:t>
      </w:r>
    </w:p>
    <w:p w14:paraId="424F7809">
      <w:pPr>
        <w:pStyle w:val="75"/>
      </w:pPr>
      <w:r>
        <w:t>7、劳动争议调整委员会主任由（　　）担任。</w:t>
      </w:r>
    </w:p>
    <w:p w14:paraId="302F9FAC">
      <w:pPr>
        <w:pStyle w:val="77"/>
      </w:pPr>
      <w:r>
        <w:tab/>
      </w:r>
      <w:r>
        <w:t>A、职工代表</w:t>
      </w:r>
      <w:r>
        <w:tab/>
      </w:r>
      <w:r>
        <w:t>B、工会代表</w:t>
      </w:r>
    </w:p>
    <w:p w14:paraId="3066C086">
      <w:pPr>
        <w:pStyle w:val="77"/>
      </w:pPr>
      <w:r>
        <w:tab/>
      </w:r>
      <w:r>
        <w:t>C、用人单位代表</w:t>
      </w:r>
      <w:r>
        <w:tab/>
      </w:r>
      <w:r>
        <w:t>D、三方面选举产生的代表</w:t>
      </w:r>
    </w:p>
    <w:p w14:paraId="65A02E23">
      <w:pPr>
        <w:pStyle w:val="75"/>
      </w:pPr>
      <w:r>
        <w:t>8、新《安全生产法》规定，生产经营单位对从业人员进行安全生产教育和培训中新增内容是（　　）。</w:t>
      </w:r>
    </w:p>
    <w:p w14:paraId="4286D20F">
      <w:pPr>
        <w:pStyle w:val="76"/>
      </w:pPr>
      <w:r>
        <w:tab/>
      </w:r>
      <w:r>
        <w:t>A、保证从业人员具备必要的安全生产知识</w:t>
      </w:r>
    </w:p>
    <w:p w14:paraId="534A7591">
      <w:pPr>
        <w:pStyle w:val="76"/>
      </w:pPr>
      <w:r>
        <w:tab/>
      </w:r>
      <w:r>
        <w:t>B、熟悉有关的安全生产规章制度和安全操作规程</w:t>
      </w:r>
    </w:p>
    <w:p w14:paraId="2BE90559">
      <w:pPr>
        <w:pStyle w:val="76"/>
      </w:pPr>
      <w:r>
        <w:tab/>
      </w:r>
      <w:r>
        <w:t>C、掌握本岗位的安全操作技能</w:t>
      </w:r>
    </w:p>
    <w:p w14:paraId="49E722AE">
      <w:pPr>
        <w:pStyle w:val="76"/>
      </w:pPr>
      <w:r>
        <w:tab/>
      </w:r>
      <w:r>
        <w:t>D、了解事故应急处理措施</w:t>
      </w:r>
    </w:p>
    <w:p w14:paraId="0A9D27F2">
      <w:pPr>
        <w:pStyle w:val="75"/>
      </w:pPr>
      <w:r>
        <w:t>9、数字印刷经营企业接受委托印刷出版物的，应当按照（　　）有关规定，验证印刷委托书及其他法定文书。</w:t>
      </w:r>
    </w:p>
    <w:p w14:paraId="056ABC9C">
      <w:pPr>
        <w:pStyle w:val="77"/>
      </w:pPr>
      <w:r>
        <w:tab/>
      </w:r>
      <w:r>
        <w:t>A、《出版管理条例》</w:t>
      </w:r>
      <w:r>
        <w:tab/>
      </w:r>
      <w:r>
        <w:t>B、《印刷品承印规定》</w:t>
      </w:r>
    </w:p>
    <w:p w14:paraId="4DCCB0EF">
      <w:pPr>
        <w:pStyle w:val="77"/>
      </w:pPr>
      <w:r>
        <w:tab/>
      </w:r>
      <w:r>
        <w:t>C、《印刷业管理条例》</w:t>
      </w:r>
      <w:r>
        <w:tab/>
      </w:r>
      <w:r>
        <w:t>D、以上不正确</w:t>
      </w:r>
    </w:p>
    <w:p w14:paraId="31477D36">
      <w:pPr>
        <w:pStyle w:val="75"/>
      </w:pPr>
      <w:r>
        <w:t>10、根据《承印物登记制度》，印刷经营者应（　　）将《印刷登记簿》登记的内容报所在地县以上出版行政部门备案。</w:t>
      </w:r>
    </w:p>
    <w:p w14:paraId="26B039D1">
      <w:pPr>
        <w:pStyle w:val="78"/>
      </w:pPr>
      <w:r>
        <w:tab/>
      </w:r>
      <w:r>
        <w:t>A、每月</w:t>
      </w:r>
      <w:r>
        <w:tab/>
      </w:r>
      <w:r>
        <w:t>B、每季度</w:t>
      </w:r>
      <w:r>
        <w:tab/>
      </w:r>
      <w:r>
        <w:t>C、每半年</w:t>
      </w:r>
      <w:r>
        <w:tab/>
      </w:r>
      <w:r>
        <w:t>D、每一年</w:t>
      </w:r>
    </w:p>
    <w:p w14:paraId="4B3C22FD">
      <w:pPr>
        <w:pStyle w:val="75"/>
      </w:pPr>
      <w:r>
        <w:t>11、灰平衡是指黄品青三色版按不同网点面积配比在印刷中生成（　　）。</w:t>
      </w:r>
    </w:p>
    <w:p w14:paraId="7FCD084B">
      <w:pPr>
        <w:pStyle w:val="77"/>
      </w:pPr>
      <w:r>
        <w:tab/>
      </w:r>
      <w:r>
        <w:t>A、黑色</w:t>
      </w:r>
      <w:r>
        <w:tab/>
      </w:r>
      <w:r>
        <w:t>B、白色</w:t>
      </w:r>
    </w:p>
    <w:p w14:paraId="54E821AC">
      <w:pPr>
        <w:pStyle w:val="77"/>
      </w:pPr>
      <w:r>
        <w:tab/>
      </w:r>
      <w:r>
        <w:t>C、中性灰</w:t>
      </w:r>
      <w:r>
        <w:tab/>
      </w:r>
      <w:r>
        <w:t>D、接近黑色的颜色。</w:t>
      </w:r>
    </w:p>
    <w:p w14:paraId="01FB1D01">
      <w:pPr>
        <w:pStyle w:val="75"/>
      </w:pPr>
      <w:r>
        <w:t>12、从计算机直接到印刷机的印刷过程即原稿经计算机处理后直接从印刷机上得到印品的印刷方式叫（　　）。</w:t>
      </w:r>
    </w:p>
    <w:p w14:paraId="4D8E4EDE">
      <w:pPr>
        <w:pStyle w:val="78"/>
      </w:pPr>
      <w:r>
        <w:tab/>
      </w:r>
      <w:r>
        <w:t>A、DTP印刷</w:t>
      </w:r>
      <w:r>
        <w:tab/>
      </w:r>
      <w:r>
        <w:t>B、CTP印刷</w:t>
      </w:r>
      <w:r>
        <w:tab/>
      </w:r>
      <w:r>
        <w:t>C、桌面系统</w:t>
      </w:r>
      <w:r>
        <w:tab/>
      </w:r>
      <w:r>
        <w:t>D、数字印刷</w:t>
      </w:r>
    </w:p>
    <w:p w14:paraId="2B3B602E">
      <w:pPr>
        <w:pStyle w:val="75"/>
      </w:pPr>
      <w:r>
        <w:t>13、平版印刷是利用油、水相斥的基本原理，印刷时遵守（　　）的操作原则。</w:t>
      </w:r>
    </w:p>
    <w:p w14:paraId="3196327D">
      <w:pPr>
        <w:pStyle w:val="78"/>
      </w:pPr>
      <w:r>
        <w:tab/>
      </w:r>
      <w:r>
        <w:t>A、同类相配</w:t>
      </w:r>
      <w:r>
        <w:tab/>
      </w:r>
      <w:r>
        <w:t>B、先水后墨</w:t>
      </w:r>
      <w:r>
        <w:tab/>
      </w:r>
      <w:r>
        <w:t>C、先墨后水</w:t>
      </w:r>
      <w:r>
        <w:tab/>
      </w:r>
      <w:r>
        <w:t>D、水墨同时</w:t>
      </w:r>
    </w:p>
    <w:p w14:paraId="1DC73CC6">
      <w:pPr>
        <w:pStyle w:val="75"/>
      </w:pPr>
      <w:r>
        <w:t>14、四色印刷之所以能复制图像的颜色，是利用人眼的（　　）缺陷。</w:t>
      </w:r>
    </w:p>
    <w:p w14:paraId="1083DF16">
      <w:pPr>
        <w:pStyle w:val="77"/>
      </w:pPr>
      <w:r>
        <w:tab/>
      </w:r>
      <w:r>
        <w:t>A、有限的视觉分辨力</w:t>
      </w:r>
      <w:r>
        <w:tab/>
      </w:r>
      <w:r>
        <w:t>B、无法分辨色光本质</w:t>
      </w:r>
    </w:p>
    <w:p w14:paraId="477381E9">
      <w:pPr>
        <w:pStyle w:val="77"/>
      </w:pPr>
      <w:r>
        <w:tab/>
      </w:r>
      <w:r>
        <w:t>C、色盲</w:t>
      </w:r>
      <w:r>
        <w:tab/>
      </w:r>
      <w:r>
        <w:t>D、其他</w:t>
      </w:r>
    </w:p>
    <w:p w14:paraId="193A6654">
      <w:pPr>
        <w:pStyle w:val="75"/>
      </w:pPr>
      <w:r>
        <w:t>15、胶印机是通过（　　）反映印刷压力的大小。</w:t>
      </w:r>
    </w:p>
    <w:p w14:paraId="67EEA7FE">
      <w:pPr>
        <w:pStyle w:val="77"/>
      </w:pPr>
      <w:r>
        <w:tab/>
      </w:r>
      <w:r>
        <w:t>A、线压力</w:t>
      </w:r>
      <w:r>
        <w:tab/>
      </w:r>
      <w:r>
        <w:t>B、面压力</w:t>
      </w:r>
    </w:p>
    <w:p w14:paraId="294E1F19">
      <w:pPr>
        <w:pStyle w:val="77"/>
      </w:pPr>
      <w:r>
        <w:tab/>
      </w:r>
      <w:r>
        <w:t>C、包衬压缩量</w:t>
      </w:r>
      <w:r>
        <w:tab/>
      </w:r>
      <w:r>
        <w:t>D、印刷面上的总压力</w:t>
      </w:r>
    </w:p>
    <w:p w14:paraId="5F57E623">
      <w:pPr>
        <w:pStyle w:val="75"/>
      </w:pPr>
      <w:r>
        <w:t>16、在控制水墨平衡的操作中一般应该遵守（　　）的规律。</w:t>
      </w:r>
    </w:p>
    <w:p w14:paraId="140EA4FC">
      <w:pPr>
        <w:pStyle w:val="78"/>
      </w:pPr>
      <w:r>
        <w:tab/>
      </w:r>
      <w:r>
        <w:t>A、墨稀水小</w:t>
      </w:r>
      <w:r>
        <w:tab/>
      </w:r>
      <w:r>
        <w:t>B、墨稠水小</w:t>
      </w:r>
      <w:r>
        <w:tab/>
      </w:r>
      <w:r>
        <w:t>C、墨大水小</w:t>
      </w:r>
      <w:r>
        <w:tab/>
      </w:r>
      <w:r>
        <w:t>D、墨小水大</w:t>
      </w:r>
    </w:p>
    <w:p w14:paraId="4959F9F4">
      <w:pPr>
        <w:pStyle w:val="75"/>
      </w:pPr>
      <w:r>
        <w:t>17、版面供水量偏小，印刷将出现（　　）现象。</w:t>
      </w:r>
    </w:p>
    <w:p w14:paraId="34BBE8FF">
      <w:pPr>
        <w:pStyle w:val="78"/>
      </w:pPr>
      <w:r>
        <w:tab/>
      </w:r>
      <w:r>
        <w:t>A、花版</w:t>
      </w:r>
      <w:r>
        <w:tab/>
      </w:r>
      <w:r>
        <w:t>B、掉版</w:t>
      </w:r>
      <w:r>
        <w:tab/>
      </w:r>
      <w:r>
        <w:t>C、脏版</w:t>
      </w:r>
      <w:r>
        <w:tab/>
      </w:r>
      <w:r>
        <w:t>D、浮脏</w:t>
      </w:r>
    </w:p>
    <w:p w14:paraId="03911BF0">
      <w:pPr>
        <w:pStyle w:val="75"/>
      </w:pPr>
      <w:r>
        <w:t>18、印品的相对反差值K在0～1间变化，K值越大，说明网点密度与实地密度的比（　　）。</w:t>
      </w:r>
    </w:p>
    <w:p w14:paraId="4ADC35CA">
      <w:pPr>
        <w:pStyle w:val="78"/>
      </w:pPr>
      <w:r>
        <w:tab/>
      </w:r>
      <w:r>
        <w:t>A、越大</w:t>
      </w:r>
      <w:r>
        <w:tab/>
      </w:r>
      <w:r>
        <w:t>B、越小</w:t>
      </w:r>
      <w:r>
        <w:tab/>
      </w:r>
      <w:r>
        <w:t>C、无变化</w:t>
      </w:r>
      <w:r>
        <w:tab/>
      </w:r>
      <w:r>
        <w:t>D、时大时小</w:t>
      </w:r>
    </w:p>
    <w:p w14:paraId="6186AEE5">
      <w:pPr>
        <w:pStyle w:val="75"/>
      </w:pPr>
      <w:r>
        <w:t>19、（　　）是指彩色之间的区别。</w:t>
      </w:r>
    </w:p>
    <w:p w14:paraId="238525CF">
      <w:pPr>
        <w:pStyle w:val="78"/>
      </w:pPr>
      <w:r>
        <w:tab/>
      </w:r>
      <w:r>
        <w:t>A、色相</w:t>
      </w:r>
      <w:r>
        <w:tab/>
      </w:r>
      <w:r>
        <w:t>B、明度</w:t>
      </w:r>
      <w:r>
        <w:tab/>
      </w:r>
      <w:r>
        <w:t>C、饱和度</w:t>
      </w:r>
      <w:r>
        <w:tab/>
      </w:r>
      <w:r>
        <w:t>D、彩度</w:t>
      </w:r>
    </w:p>
    <w:p w14:paraId="4F9359B5">
      <w:pPr>
        <w:pStyle w:val="75"/>
      </w:pPr>
      <w:r>
        <w:t>20、纸张的表面性能主要有（　　）和光泽度。</w:t>
      </w:r>
    </w:p>
    <w:p w14:paraId="77598D8E">
      <w:pPr>
        <w:pStyle w:val="78"/>
      </w:pPr>
      <w:r>
        <w:tab/>
      </w:r>
      <w:r>
        <w:t>A、紧度</w:t>
      </w:r>
      <w:r>
        <w:tab/>
      </w:r>
      <w:r>
        <w:t>B、纵横向</w:t>
      </w:r>
      <w:r>
        <w:tab/>
      </w:r>
      <w:r>
        <w:t>C、平滑度</w:t>
      </w:r>
      <w:r>
        <w:tab/>
      </w:r>
      <w:r>
        <w:t>D、白度</w:t>
      </w:r>
    </w:p>
    <w:p w14:paraId="19907903">
      <w:pPr>
        <w:pStyle w:val="75"/>
      </w:pPr>
      <w:r>
        <w:t>21、纸张调湿处理时，吸湿过程与解湿过程的平衡水分曲线不重合，这就是纸张的（　　）。</w:t>
      </w:r>
    </w:p>
    <w:p w14:paraId="6DBAB2FC">
      <w:pPr>
        <w:pStyle w:val="78"/>
      </w:pPr>
      <w:r>
        <w:tab/>
      </w:r>
      <w:r>
        <w:t>A、吸湿效应</w:t>
      </w:r>
      <w:r>
        <w:tab/>
      </w:r>
      <w:r>
        <w:t>B、解湿效应</w:t>
      </w:r>
      <w:r>
        <w:tab/>
      </w:r>
      <w:r>
        <w:t>C、滞后效应</w:t>
      </w:r>
      <w:r>
        <w:tab/>
      </w:r>
      <w:r>
        <w:t>D、伸缩效应</w:t>
      </w:r>
    </w:p>
    <w:p w14:paraId="75BF5770">
      <w:pPr>
        <w:pStyle w:val="75"/>
      </w:pPr>
      <w:r>
        <w:t>22、油墨的（　　）是指在一定温度下，油墨受到搅拌力作用力时会变得稀薄一点，但静置一段时间后，又会恢复到原来粘稠状态的性质。</w:t>
      </w:r>
    </w:p>
    <w:p w14:paraId="7D350A8D">
      <w:pPr>
        <w:pStyle w:val="78"/>
      </w:pPr>
      <w:r>
        <w:tab/>
      </w:r>
      <w:r>
        <w:t>A、粘度</w:t>
      </w:r>
      <w:r>
        <w:tab/>
      </w:r>
      <w:r>
        <w:t>B、粘性</w:t>
      </w:r>
      <w:r>
        <w:tab/>
      </w:r>
      <w:r>
        <w:t>C、触变性</w:t>
      </w:r>
      <w:r>
        <w:tab/>
      </w:r>
      <w:r>
        <w:t>D、粘弹性</w:t>
      </w:r>
    </w:p>
    <w:p w14:paraId="59DFBE87">
      <w:pPr>
        <w:pStyle w:val="75"/>
      </w:pPr>
      <w:r>
        <w:t>23、目前使用的PS版，能见光形成图像的是印版上的（　　），印刷时它是亲油的基础。</w:t>
      </w:r>
    </w:p>
    <w:p w14:paraId="2CEBCDE5">
      <w:pPr>
        <w:pStyle w:val="78"/>
      </w:pPr>
      <w:r>
        <w:tab/>
      </w:r>
      <w:r>
        <w:t>A、感光层</w:t>
      </w:r>
      <w:r>
        <w:tab/>
      </w:r>
      <w:r>
        <w:t>B、氧化层</w:t>
      </w:r>
      <w:r>
        <w:tab/>
      </w:r>
      <w:r>
        <w:t>C、胶体层</w:t>
      </w:r>
      <w:r>
        <w:tab/>
      </w:r>
      <w:r>
        <w:t>D、无机盐层</w:t>
      </w:r>
    </w:p>
    <w:p w14:paraId="057F307F">
      <w:pPr>
        <w:pStyle w:val="75"/>
      </w:pPr>
      <w:r>
        <w:t>24、多用于前几色印刷的燥油是（　　）。</w:t>
      </w:r>
    </w:p>
    <w:p w14:paraId="704EF84C">
      <w:pPr>
        <w:pStyle w:val="78"/>
      </w:pPr>
      <w:r>
        <w:tab/>
      </w:r>
      <w:r>
        <w:t>A、红燥油</w:t>
      </w:r>
      <w:r>
        <w:tab/>
      </w:r>
      <w:r>
        <w:t>B、白燥油</w:t>
      </w:r>
      <w:r>
        <w:tab/>
      </w:r>
      <w:r>
        <w:t>C、机油</w:t>
      </w:r>
      <w:r>
        <w:tab/>
      </w:r>
      <w:r>
        <w:t>D、黄油</w:t>
      </w:r>
    </w:p>
    <w:p w14:paraId="11F36081">
      <w:pPr>
        <w:pStyle w:val="75"/>
      </w:pPr>
      <w:r>
        <w:t>25、电机是印刷机的（　　）。</w:t>
      </w:r>
    </w:p>
    <w:p w14:paraId="705E801D">
      <w:pPr>
        <w:pStyle w:val="78"/>
      </w:pPr>
      <w:r>
        <w:tab/>
      </w:r>
      <w:r>
        <w:t>A、原动部分</w:t>
      </w:r>
      <w:r>
        <w:tab/>
      </w:r>
      <w:r>
        <w:t>B、传动部分</w:t>
      </w:r>
      <w:r>
        <w:tab/>
      </w:r>
      <w:r>
        <w:t>C、工作部分</w:t>
      </w:r>
      <w:r>
        <w:tab/>
      </w:r>
      <w:r>
        <w:t>D、印刷部分</w:t>
      </w:r>
    </w:p>
    <w:p w14:paraId="4C717541">
      <w:pPr>
        <w:pStyle w:val="75"/>
      </w:pPr>
      <w:r>
        <w:t>26、胶印机输纸装置的纸堆高度由（　　）控制。</w:t>
      </w:r>
    </w:p>
    <w:p w14:paraId="57919A09">
      <w:pPr>
        <w:pStyle w:val="78"/>
      </w:pPr>
      <w:r>
        <w:tab/>
      </w:r>
      <w:r>
        <w:t>A、松纸吹嘴</w:t>
      </w:r>
      <w:r>
        <w:tab/>
      </w:r>
      <w:r>
        <w:t>B、分纸吸嘴</w:t>
      </w:r>
      <w:r>
        <w:tab/>
      </w:r>
      <w:r>
        <w:t>C、送纸吸嘴</w:t>
      </w:r>
      <w:r>
        <w:tab/>
      </w:r>
      <w:r>
        <w:t>D、压纸吹嘴。</w:t>
      </w:r>
    </w:p>
    <w:p w14:paraId="13005B71">
      <w:pPr>
        <w:pStyle w:val="75"/>
      </w:pPr>
      <w:r>
        <w:t>27、递纸牙的咬牙力的调节顺序是（　　）逐个调节。</w:t>
      </w:r>
    </w:p>
    <w:p w14:paraId="2BE0C7F4">
      <w:pPr>
        <w:pStyle w:val="77"/>
      </w:pPr>
      <w:r>
        <w:tab/>
      </w:r>
      <w:r>
        <w:t>A、从中间到两边</w:t>
      </w:r>
      <w:r>
        <w:tab/>
      </w:r>
      <w:r>
        <w:t>B、从两头到中间</w:t>
      </w:r>
    </w:p>
    <w:p w14:paraId="7FD31132">
      <w:pPr>
        <w:pStyle w:val="77"/>
      </w:pPr>
      <w:r>
        <w:tab/>
      </w:r>
      <w:r>
        <w:t>C、从左往右</w:t>
      </w:r>
      <w:r>
        <w:tab/>
      </w:r>
      <w:r>
        <w:t>D、从右往左</w:t>
      </w:r>
    </w:p>
    <w:p w14:paraId="15A85021">
      <w:pPr>
        <w:pStyle w:val="75"/>
      </w:pPr>
      <w:r>
        <w:t>28、（　　）是最普遍、最主要、最常见的磨损形式。</w:t>
      </w:r>
    </w:p>
    <w:p w14:paraId="4E8F0D50">
      <w:pPr>
        <w:pStyle w:val="77"/>
      </w:pPr>
      <w:r>
        <w:tab/>
      </w:r>
      <w:r>
        <w:t>A、机械磨损</w:t>
      </w:r>
      <w:r>
        <w:tab/>
      </w:r>
      <w:r>
        <w:t>B、腐蚀磨损</w:t>
      </w:r>
    </w:p>
    <w:p w14:paraId="27601658">
      <w:pPr>
        <w:pStyle w:val="77"/>
      </w:pPr>
      <w:r>
        <w:tab/>
      </w:r>
      <w:r>
        <w:t>C、热磨损</w:t>
      </w:r>
      <w:r>
        <w:tab/>
      </w:r>
      <w:r>
        <w:t>D、人员造成磨损</w:t>
      </w:r>
    </w:p>
    <w:p w14:paraId="560963DC">
      <w:pPr>
        <w:pStyle w:val="75"/>
      </w:pPr>
      <w:r>
        <w:t>29、UV使用（　　）干燥。</w:t>
      </w:r>
    </w:p>
    <w:p w14:paraId="157298AE">
      <w:pPr>
        <w:pStyle w:val="78"/>
      </w:pPr>
      <w:r>
        <w:tab/>
      </w:r>
      <w:r>
        <w:t>A、紫外线</w:t>
      </w:r>
      <w:r>
        <w:tab/>
      </w:r>
      <w:r>
        <w:t>B、红外线</w:t>
      </w:r>
      <w:r>
        <w:tab/>
      </w:r>
      <w:r>
        <w:t>C、蓝紫光</w:t>
      </w:r>
      <w:r>
        <w:tab/>
      </w:r>
      <w:r>
        <w:t>D、红光</w:t>
      </w:r>
    </w:p>
    <w:p w14:paraId="437896C3">
      <w:pPr>
        <w:pStyle w:val="75"/>
      </w:pPr>
      <w:r>
        <w:t>30、能提高纸张抗水性能的组份是（　　）。</w:t>
      </w:r>
    </w:p>
    <w:p w14:paraId="5445F3E6">
      <w:pPr>
        <w:pStyle w:val="78"/>
      </w:pPr>
      <w:r>
        <w:tab/>
      </w:r>
      <w:r>
        <w:t>A、填料</w:t>
      </w:r>
      <w:r>
        <w:tab/>
      </w:r>
      <w:r>
        <w:t>B、胶料</w:t>
      </w:r>
      <w:r>
        <w:tab/>
      </w:r>
      <w:r>
        <w:t>C、连接料</w:t>
      </w:r>
      <w:r>
        <w:tab/>
      </w:r>
      <w:r>
        <w:t>D、染料</w:t>
      </w:r>
    </w:p>
    <w:p w14:paraId="5C7F107A">
      <w:pPr>
        <w:pStyle w:val="75"/>
      </w:pPr>
      <w:r>
        <w:t>31、平版印刷的计量单位是以（　　）张对开纸印刷一色为一色令。</w:t>
      </w:r>
    </w:p>
    <w:p w14:paraId="68C9B0A9">
      <w:pPr>
        <w:pStyle w:val="78"/>
      </w:pPr>
      <w:r>
        <w:tab/>
      </w:r>
      <w:r>
        <w:t>A、2000</w:t>
      </w:r>
      <w:r>
        <w:tab/>
      </w:r>
      <w:r>
        <w:t>B、1000</w:t>
      </w:r>
      <w:r>
        <w:tab/>
      </w:r>
      <w:r>
        <w:t>C、500</w:t>
      </w:r>
      <w:r>
        <w:tab/>
      </w:r>
      <w:r>
        <w:t>D、250</w:t>
      </w:r>
    </w:p>
    <w:p w14:paraId="2AAB1F06">
      <w:pPr>
        <w:pStyle w:val="75"/>
      </w:pPr>
      <w:r>
        <w:t>32、纸张因含水量不均匀不会出现（　　）。</w:t>
      </w:r>
    </w:p>
    <w:p w14:paraId="0A399747">
      <w:pPr>
        <w:pStyle w:val="78"/>
      </w:pPr>
      <w:r>
        <w:tab/>
      </w:r>
      <w:r>
        <w:t>A、紧边</w:t>
      </w:r>
      <w:r>
        <w:tab/>
      </w:r>
      <w:r>
        <w:t>B、荷叶边</w:t>
      </w:r>
      <w:r>
        <w:tab/>
      </w:r>
      <w:r>
        <w:t>C、卷曲</w:t>
      </w:r>
      <w:r>
        <w:tab/>
      </w:r>
      <w:r>
        <w:t>D、拉毛</w:t>
      </w:r>
    </w:p>
    <w:p w14:paraId="64CF0A0F">
      <w:pPr>
        <w:pStyle w:val="75"/>
      </w:pPr>
      <w:r>
        <w:t>33、预防纸张产生静电可对纸张进行（　　）处理。</w:t>
      </w:r>
    </w:p>
    <w:p w14:paraId="667BB7EE">
      <w:pPr>
        <w:pStyle w:val="78"/>
      </w:pPr>
      <w:r>
        <w:tab/>
      </w:r>
      <w:r>
        <w:t>A、调湿</w:t>
      </w:r>
      <w:r>
        <w:tab/>
      </w:r>
      <w:r>
        <w:t>B、拉毛</w:t>
      </w:r>
      <w:r>
        <w:tab/>
      </w:r>
      <w:r>
        <w:t>C、加压</w:t>
      </w:r>
      <w:r>
        <w:tab/>
      </w:r>
      <w:r>
        <w:t>D、干燥</w:t>
      </w:r>
    </w:p>
    <w:p w14:paraId="46383EB5">
      <w:pPr>
        <w:pStyle w:val="75"/>
      </w:pPr>
      <w:r>
        <w:t>34、决定油墨颜色的组份是（　　）。</w:t>
      </w:r>
    </w:p>
    <w:p w14:paraId="35AC684A">
      <w:pPr>
        <w:pStyle w:val="78"/>
      </w:pPr>
      <w:r>
        <w:tab/>
      </w:r>
      <w:r>
        <w:t>A、颜料</w:t>
      </w:r>
      <w:r>
        <w:tab/>
      </w:r>
      <w:r>
        <w:t>B、胶料</w:t>
      </w:r>
      <w:r>
        <w:tab/>
      </w:r>
      <w:r>
        <w:t>C、连结料</w:t>
      </w:r>
      <w:r>
        <w:tab/>
      </w:r>
      <w:r>
        <w:t>D、填充料</w:t>
      </w:r>
    </w:p>
    <w:p w14:paraId="37E6764B">
      <w:pPr>
        <w:pStyle w:val="75"/>
      </w:pPr>
      <w:r>
        <w:t>35、在印刷过程中，纸张吸收了油墨中的（　　）过多，会引起印品的光泽下降。</w:t>
      </w:r>
    </w:p>
    <w:p w14:paraId="684ABC2A">
      <w:pPr>
        <w:pStyle w:val="78"/>
      </w:pPr>
      <w:r>
        <w:tab/>
      </w:r>
      <w:r>
        <w:t>A、颜料</w:t>
      </w:r>
      <w:r>
        <w:tab/>
      </w:r>
      <w:r>
        <w:t>B、连结料</w:t>
      </w:r>
      <w:r>
        <w:tab/>
      </w:r>
      <w:r>
        <w:t>C、填料</w:t>
      </w:r>
      <w:r>
        <w:tab/>
      </w:r>
      <w:r>
        <w:t>D、附料</w:t>
      </w:r>
    </w:p>
    <w:p w14:paraId="015DFD46">
      <w:pPr>
        <w:pStyle w:val="75"/>
      </w:pPr>
      <w:r>
        <w:t>36、油墨的适性调配主要是（　　）的调配。</w:t>
      </w:r>
    </w:p>
    <w:p w14:paraId="728FF9CE">
      <w:pPr>
        <w:pStyle w:val="78"/>
      </w:pPr>
      <w:r>
        <w:tab/>
      </w:r>
      <w:r>
        <w:t>A、加减原色墨</w:t>
      </w:r>
      <w:r>
        <w:tab/>
      </w:r>
      <w:r>
        <w:t>B、加减辅助剂</w:t>
      </w:r>
      <w:r>
        <w:tab/>
      </w:r>
      <w:r>
        <w:t>C、加减白墨</w:t>
      </w:r>
      <w:r>
        <w:tab/>
      </w:r>
      <w:r>
        <w:t>D、加减撤黏剂</w:t>
      </w:r>
    </w:p>
    <w:p w14:paraId="1778D186">
      <w:pPr>
        <w:pStyle w:val="75"/>
      </w:pPr>
      <w:r>
        <w:t>37、阿拉伯树胶是一种亲水性的可逆胶体，不仅对印版（　　）有保护作用，而且能保持印版润湿性。</w:t>
      </w:r>
    </w:p>
    <w:p w14:paraId="6EFA16A3">
      <w:pPr>
        <w:pStyle w:val="77"/>
      </w:pPr>
      <w:r>
        <w:tab/>
      </w:r>
      <w:r>
        <w:t>A、版基</w:t>
      </w:r>
      <w:r>
        <w:tab/>
      </w:r>
      <w:r>
        <w:t>B、空白部分</w:t>
      </w:r>
    </w:p>
    <w:p w14:paraId="74841055">
      <w:pPr>
        <w:pStyle w:val="77"/>
      </w:pPr>
      <w:r>
        <w:tab/>
      </w:r>
      <w:r>
        <w:t>C、图文部分</w:t>
      </w:r>
      <w:r>
        <w:tab/>
      </w:r>
      <w:r>
        <w:t>D、空白和图文部分</w:t>
      </w:r>
    </w:p>
    <w:p w14:paraId="67AB16F6">
      <w:pPr>
        <w:pStyle w:val="75"/>
      </w:pPr>
      <w:r>
        <w:t>38、增加油墨的粘度可以使用（　　）。</w:t>
      </w:r>
    </w:p>
    <w:p w14:paraId="4D3D7F3D">
      <w:pPr>
        <w:pStyle w:val="78"/>
      </w:pPr>
      <w:r>
        <w:tab/>
      </w:r>
      <w:r>
        <w:t>A、0号油</w:t>
      </w:r>
      <w:r>
        <w:tab/>
      </w:r>
      <w:r>
        <w:t>B、6号油</w:t>
      </w:r>
      <w:r>
        <w:tab/>
      </w:r>
      <w:r>
        <w:t>C、红燥油</w:t>
      </w:r>
      <w:r>
        <w:tab/>
      </w:r>
      <w:r>
        <w:t>D、撤淡剂</w:t>
      </w:r>
    </w:p>
    <w:p w14:paraId="3BA3C986">
      <w:pPr>
        <w:pStyle w:val="75"/>
      </w:pPr>
      <w:r>
        <w:t>39、现代高速胶印机的橡皮布滚筒衬垫主要采用（　　）。</w:t>
      </w:r>
    </w:p>
    <w:p w14:paraId="0984F6D0">
      <w:pPr>
        <w:pStyle w:val="78"/>
      </w:pPr>
      <w:r>
        <w:tab/>
      </w:r>
      <w:r>
        <w:t>A、软包衬</w:t>
      </w:r>
      <w:r>
        <w:tab/>
      </w:r>
      <w:r>
        <w:t>B、硬包衬</w:t>
      </w:r>
      <w:r>
        <w:tab/>
      </w:r>
      <w:r>
        <w:t>C、中性包衬</w:t>
      </w:r>
      <w:r>
        <w:tab/>
      </w:r>
      <w:r>
        <w:t>D、无衬垫</w:t>
      </w:r>
    </w:p>
    <w:p w14:paraId="14011076">
      <w:pPr>
        <w:pStyle w:val="75"/>
      </w:pPr>
      <w:r>
        <w:t>40、纸张丝绺方向不会影响（　　）。</w:t>
      </w:r>
    </w:p>
    <w:p w14:paraId="6CD10572">
      <w:pPr>
        <w:pStyle w:val="77"/>
      </w:pPr>
      <w:r>
        <w:tab/>
      </w:r>
      <w:r>
        <w:t>A、印刷压力</w:t>
      </w:r>
      <w:r>
        <w:tab/>
      </w:r>
      <w:r>
        <w:t>B、印刷套准</w:t>
      </w:r>
    </w:p>
    <w:p w14:paraId="616B3D1B">
      <w:pPr>
        <w:pStyle w:val="77"/>
      </w:pPr>
      <w:r>
        <w:tab/>
      </w:r>
      <w:r>
        <w:t>C、纸盒耐压强度</w:t>
      </w:r>
      <w:r>
        <w:tab/>
      </w:r>
      <w:r>
        <w:t>D、书本翻阅适性</w:t>
      </w:r>
    </w:p>
    <w:p w14:paraId="65B45467">
      <w:pPr>
        <w:pStyle w:val="75"/>
      </w:pPr>
      <w:r>
        <w:t>41、着水辊与印版接触压力轻，会出现（　　）现象。</w:t>
      </w:r>
    </w:p>
    <w:p w14:paraId="308D4AA6">
      <w:pPr>
        <w:pStyle w:val="78"/>
      </w:pPr>
      <w:r>
        <w:tab/>
      </w:r>
      <w:r>
        <w:t>A、印迹扩张</w:t>
      </w:r>
      <w:r>
        <w:tab/>
      </w:r>
      <w:r>
        <w:t>B、供水过大</w:t>
      </w:r>
      <w:r>
        <w:tab/>
      </w:r>
      <w:r>
        <w:t>C、花版</w:t>
      </w:r>
      <w:r>
        <w:tab/>
      </w:r>
      <w:r>
        <w:t>D、版面起脏</w:t>
      </w:r>
    </w:p>
    <w:p w14:paraId="262BD97C">
      <w:pPr>
        <w:pStyle w:val="75"/>
      </w:pPr>
      <w:r>
        <w:t>42、胶印油墨干燥过程以氧化结膜与渗透相结合为主，这是因为连结料中的（　　）与空气中的氧化发生反应。</w:t>
      </w:r>
    </w:p>
    <w:p w14:paraId="6ED69569">
      <w:pPr>
        <w:pStyle w:val="78"/>
      </w:pPr>
      <w:r>
        <w:tab/>
      </w:r>
      <w:r>
        <w:t>A、干性植物油</w:t>
      </w:r>
      <w:r>
        <w:tab/>
      </w:r>
      <w:r>
        <w:t>B、溶剂</w:t>
      </w:r>
      <w:r>
        <w:tab/>
      </w:r>
      <w:r>
        <w:t>C、矿物油</w:t>
      </w:r>
      <w:r>
        <w:tab/>
      </w:r>
      <w:r>
        <w:t>D、石蜡</w:t>
      </w:r>
    </w:p>
    <w:p w14:paraId="5C415CF6">
      <w:pPr>
        <w:pStyle w:val="75"/>
      </w:pPr>
      <w:r>
        <w:t>43、油墨的表面张力（　　）润湿液表面张力时，印版空白部分就易起脏、网点扩大严重。</w:t>
      </w:r>
    </w:p>
    <w:p w14:paraId="74B4E1F6">
      <w:pPr>
        <w:pStyle w:val="78"/>
      </w:pPr>
      <w:r>
        <w:tab/>
      </w:r>
      <w:r>
        <w:t>A、大于</w:t>
      </w:r>
      <w:r>
        <w:tab/>
      </w:r>
      <w:r>
        <w:t>B、小于</w:t>
      </w:r>
      <w:r>
        <w:tab/>
      </w:r>
      <w:r>
        <w:t>C、等于</w:t>
      </w:r>
      <w:r>
        <w:tab/>
      </w:r>
      <w:r>
        <w:t>D、大于或等于</w:t>
      </w:r>
    </w:p>
    <w:p w14:paraId="11A2AADD">
      <w:pPr>
        <w:pStyle w:val="75"/>
      </w:pPr>
      <w:r>
        <w:t>44、彩色油墨的调配，必须遵从（　　）的基本原则。</w:t>
      </w:r>
    </w:p>
    <w:p w14:paraId="66B15D6B">
      <w:pPr>
        <w:pStyle w:val="78"/>
      </w:pPr>
      <w:r>
        <w:tab/>
      </w:r>
      <w:r>
        <w:t>A、混合色光</w:t>
      </w:r>
      <w:r>
        <w:tab/>
      </w:r>
      <w:r>
        <w:t>B、加色法</w:t>
      </w:r>
      <w:r>
        <w:tab/>
      </w:r>
      <w:r>
        <w:t>C、减色法</w:t>
      </w:r>
      <w:r>
        <w:tab/>
      </w:r>
      <w:r>
        <w:t>D、滤色</w:t>
      </w:r>
    </w:p>
    <w:p w14:paraId="5E514EF8">
      <w:pPr>
        <w:pStyle w:val="75"/>
      </w:pPr>
      <w:r>
        <w:t>45、所谓匀墨系数是指的下面的（　　）。</w:t>
      </w:r>
    </w:p>
    <w:p w14:paraId="5E2F0190">
      <w:pPr>
        <w:pStyle w:val="76"/>
      </w:pPr>
      <w:r>
        <w:tab/>
      </w:r>
      <w:r>
        <w:t>A、所有墨辊面积之和与印版面积之比。</w:t>
      </w:r>
    </w:p>
    <w:p w14:paraId="01700482">
      <w:pPr>
        <w:pStyle w:val="76"/>
      </w:pPr>
      <w:r>
        <w:tab/>
      </w:r>
      <w:r>
        <w:t>B、所有硬质墨辊面积之和与印版面积之比。</w:t>
      </w:r>
    </w:p>
    <w:p w14:paraId="375EABFB">
      <w:pPr>
        <w:pStyle w:val="76"/>
      </w:pPr>
      <w:r>
        <w:tab/>
      </w:r>
      <w:r>
        <w:t>C、所有软质墨辊面积之和与印刷面积之比。</w:t>
      </w:r>
    </w:p>
    <w:p w14:paraId="40F48AAD">
      <w:pPr>
        <w:pStyle w:val="76"/>
      </w:pPr>
      <w:r>
        <w:tab/>
      </w:r>
      <w:r>
        <w:t>D、所有匀墨辊面积之和与印版面积之比。</w:t>
      </w:r>
    </w:p>
    <w:p w14:paraId="7B52CA2F">
      <w:pPr>
        <w:pStyle w:val="75"/>
      </w:pPr>
      <w:r>
        <w:t>46、分色用光源的色温应与分色胶片的感色性相匹配，分色光源的色温一般为（　　），其光谱能量分布较符合制版分色的要求。</w:t>
      </w:r>
    </w:p>
    <w:p w14:paraId="3F1BB8DF">
      <w:pPr>
        <w:pStyle w:val="77"/>
      </w:pPr>
      <w:r>
        <w:tab/>
      </w:r>
      <w:r>
        <w:t>A、5000～6500K</w:t>
      </w:r>
      <w:r>
        <w:tab/>
      </w:r>
      <w:r>
        <w:t>B、300～4000K</w:t>
      </w:r>
    </w:p>
    <w:p w14:paraId="05C217EB">
      <w:pPr>
        <w:pStyle w:val="77"/>
      </w:pPr>
      <w:r>
        <w:tab/>
      </w:r>
      <w:r>
        <w:t>C、2000～3000K</w:t>
      </w:r>
      <w:r>
        <w:tab/>
      </w:r>
      <w:r>
        <w:t>D、7000～8000K</w:t>
      </w:r>
    </w:p>
    <w:p w14:paraId="3F051D2B">
      <w:pPr>
        <w:pStyle w:val="75"/>
      </w:pPr>
      <w:r>
        <w:t>47、传统晒版是通过（　　）的方式，把胶片的原图转移到金属版上。</w:t>
      </w:r>
    </w:p>
    <w:p w14:paraId="4C8607A2">
      <w:pPr>
        <w:pStyle w:val="78"/>
      </w:pPr>
      <w:r>
        <w:tab/>
      </w:r>
      <w:r>
        <w:t>A、照相</w:t>
      </w:r>
      <w:r>
        <w:tab/>
      </w:r>
      <w:r>
        <w:t>B、显影</w:t>
      </w:r>
      <w:r>
        <w:tab/>
      </w:r>
      <w:r>
        <w:t>C、烤版</w:t>
      </w:r>
      <w:r>
        <w:tab/>
      </w:r>
      <w:r>
        <w:t>D、接触曝光</w:t>
      </w:r>
    </w:p>
    <w:p w14:paraId="126253D2">
      <w:pPr>
        <w:pStyle w:val="75"/>
      </w:pPr>
      <w:r>
        <w:t>48、数字印刷无须印版，而是通过（　　）转移油墨的。</w:t>
      </w:r>
    </w:p>
    <w:p w14:paraId="3B6EBE86">
      <w:pPr>
        <w:pStyle w:val="78"/>
      </w:pPr>
      <w:r>
        <w:tab/>
      </w:r>
      <w:r>
        <w:t>A、光导体</w:t>
      </w:r>
      <w:r>
        <w:tab/>
      </w:r>
      <w:r>
        <w:t>B、铝基</w:t>
      </w:r>
      <w:r>
        <w:tab/>
      </w:r>
      <w:r>
        <w:t>C、纸基</w:t>
      </w:r>
      <w:r>
        <w:tab/>
      </w:r>
      <w:r>
        <w:t>D、激光头</w:t>
      </w:r>
    </w:p>
    <w:p w14:paraId="4F8EDE1D">
      <w:pPr>
        <w:pStyle w:val="75"/>
      </w:pPr>
      <w:r>
        <w:t>49、阳图PS版晒版质量要求中间调部位网点缩小不超过（　　）为合适。</w:t>
      </w:r>
    </w:p>
    <w:p w14:paraId="4888CC9B">
      <w:pPr>
        <w:pStyle w:val="78"/>
      </w:pPr>
      <w:r>
        <w:tab/>
      </w:r>
      <w:r>
        <w:t>A、3%</w:t>
      </w:r>
      <w:r>
        <w:tab/>
      </w:r>
      <w:r>
        <w:t>B、5%</w:t>
      </w:r>
      <w:r>
        <w:tab/>
      </w:r>
      <w:r>
        <w:t>C、8%</w:t>
      </w:r>
      <w:r>
        <w:tab/>
      </w:r>
      <w:r>
        <w:t>D、10%</w:t>
      </w:r>
    </w:p>
    <w:p w14:paraId="22649F0E">
      <w:pPr>
        <w:pStyle w:val="75"/>
      </w:pPr>
      <w:r>
        <w:t>50、某一图像原稿需放大2倍，用150 lip加网印刷，若扫描缩放倍率设定为100%，则扫描分辨率应设置为（　　）。</w:t>
      </w:r>
    </w:p>
    <w:p w14:paraId="7DFDEFE5">
      <w:pPr>
        <w:pStyle w:val="77"/>
      </w:pPr>
      <w:r>
        <w:tab/>
      </w:r>
      <w:r>
        <w:t>A、600dpm</w:t>
      </w:r>
      <w:r>
        <w:tab/>
      </w:r>
      <w:r>
        <w:t>B、300dpm</w:t>
      </w:r>
    </w:p>
    <w:p w14:paraId="147E847E">
      <w:pPr>
        <w:pStyle w:val="77"/>
      </w:pPr>
      <w:r>
        <w:tab/>
      </w:r>
      <w:r>
        <w:t>C、400dpi</w:t>
      </w:r>
      <w:r>
        <w:tab/>
      </w:r>
      <w:r>
        <w:t>D、600dpi</w:t>
      </w:r>
    </w:p>
    <w:p w14:paraId="6006C066">
      <w:pPr>
        <w:pStyle w:val="75"/>
      </w:pPr>
      <w:r>
        <w:t>51、印刷时网点增大最严重的部位是（　　）。</w:t>
      </w:r>
    </w:p>
    <w:p w14:paraId="7E3891F4">
      <w:pPr>
        <w:pStyle w:val="77"/>
      </w:pPr>
      <w:r>
        <w:tab/>
      </w:r>
      <w:r>
        <w:t>A、50%的网点</w:t>
      </w:r>
      <w:r>
        <w:tab/>
      </w:r>
      <w:r>
        <w:t>B、中间调</w:t>
      </w:r>
    </w:p>
    <w:p w14:paraId="39893AA0">
      <w:pPr>
        <w:pStyle w:val="77"/>
      </w:pPr>
      <w:r>
        <w:tab/>
      </w:r>
      <w:r>
        <w:t>C、65%的网点</w:t>
      </w:r>
      <w:r>
        <w:tab/>
      </w:r>
      <w:r>
        <w:t>D、网点搭角处</w:t>
      </w:r>
    </w:p>
    <w:p w14:paraId="3CE4FF04">
      <w:pPr>
        <w:pStyle w:val="75"/>
      </w:pPr>
      <w:r>
        <w:t>52、随着墨层的增加，实地密度（　　）。</w:t>
      </w:r>
    </w:p>
    <w:p w14:paraId="4624C7DA">
      <w:pPr>
        <w:pStyle w:val="77"/>
      </w:pPr>
      <w:r>
        <w:tab/>
      </w:r>
      <w:r>
        <w:t>A、是无限度增大的</w:t>
      </w:r>
      <w:r>
        <w:tab/>
      </w:r>
      <w:r>
        <w:t>B、不是无限度增大的</w:t>
      </w:r>
    </w:p>
    <w:p w14:paraId="60761A97">
      <w:pPr>
        <w:pStyle w:val="77"/>
      </w:pPr>
      <w:r>
        <w:tab/>
      </w:r>
      <w:r>
        <w:t>C、是无限度减少的</w:t>
      </w:r>
      <w:r>
        <w:tab/>
      </w:r>
      <w:r>
        <w:t>D、不是无限度减少的</w:t>
      </w:r>
    </w:p>
    <w:p w14:paraId="3AEDF6D5">
      <w:pPr>
        <w:pStyle w:val="75"/>
      </w:pPr>
      <w:r>
        <w:t>53、使用滚简扫描仪对图像进行调整时，自场定标应在（　　）完成之后进行。</w:t>
      </w:r>
    </w:p>
    <w:p w14:paraId="48556A5B">
      <w:pPr>
        <w:pStyle w:val="77"/>
      </w:pPr>
      <w:r>
        <w:tab/>
      </w:r>
      <w:r>
        <w:t>A、层次调整</w:t>
      </w:r>
      <w:r>
        <w:tab/>
      </w:r>
      <w:r>
        <w:t>B、颜色校正</w:t>
      </w:r>
    </w:p>
    <w:p w14:paraId="28E4A9B5">
      <w:pPr>
        <w:pStyle w:val="77"/>
      </w:pPr>
      <w:r>
        <w:tab/>
      </w:r>
      <w:r>
        <w:t>C、白平衡定标</w:t>
      </w:r>
      <w:r>
        <w:tab/>
      </w:r>
      <w:r>
        <w:t>D、调整扫描曲线</w:t>
      </w:r>
    </w:p>
    <w:p w14:paraId="21753507">
      <w:pPr>
        <w:pStyle w:val="75"/>
      </w:pPr>
      <w:r>
        <w:t>54、输纸装置中松纸吹嘴气量太大，输纸时会出现什么问题。（　　）</w:t>
      </w:r>
    </w:p>
    <w:p w14:paraId="0949FAB1">
      <w:pPr>
        <w:pStyle w:val="78"/>
      </w:pPr>
      <w:r>
        <w:tab/>
      </w:r>
      <w:r>
        <w:t>A、双张</w:t>
      </w:r>
      <w:r>
        <w:tab/>
      </w:r>
      <w:r>
        <w:t>B、空张</w:t>
      </w:r>
      <w:r>
        <w:tab/>
      </w:r>
      <w:r>
        <w:t>C、歪斜</w:t>
      </w:r>
      <w:r>
        <w:tab/>
      </w:r>
      <w:r>
        <w:t>D、输纸不稳</w:t>
      </w:r>
    </w:p>
    <w:p w14:paraId="2FB9539E">
      <w:pPr>
        <w:pStyle w:val="75"/>
      </w:pPr>
      <w:r>
        <w:t>55、松纸吹嘴风量的大小（　　）。</w:t>
      </w:r>
    </w:p>
    <w:p w14:paraId="23792768">
      <w:pPr>
        <w:pStyle w:val="76"/>
      </w:pPr>
      <w:r>
        <w:tab/>
      </w:r>
      <w:r>
        <w:t>A、越小越好</w:t>
      </w:r>
    </w:p>
    <w:p w14:paraId="2E1BD93F">
      <w:pPr>
        <w:pStyle w:val="76"/>
      </w:pPr>
      <w:r>
        <w:tab/>
      </w:r>
      <w:r>
        <w:t>B、越大越好</w:t>
      </w:r>
    </w:p>
    <w:p w14:paraId="4976C0B6">
      <w:pPr>
        <w:pStyle w:val="76"/>
      </w:pPr>
      <w:r>
        <w:tab/>
      </w:r>
      <w:r>
        <w:t>C、纸垛上面一张纸刚能和毛刷相接触为宜</w:t>
      </w:r>
    </w:p>
    <w:p w14:paraId="34E2F099">
      <w:pPr>
        <w:pStyle w:val="76"/>
      </w:pPr>
      <w:r>
        <w:tab/>
      </w:r>
      <w:r>
        <w:t>D、可大可小</w:t>
      </w:r>
    </w:p>
    <w:p w14:paraId="53170AE7">
      <w:pPr>
        <w:pStyle w:val="75"/>
      </w:pPr>
      <w:r>
        <w:t>56、升纸机构中的信号传送装置，现代胶印机多数采用（　　）。</w:t>
      </w:r>
    </w:p>
    <w:p w14:paraId="2D0EAA37">
      <w:pPr>
        <w:pStyle w:val="78"/>
      </w:pPr>
      <w:r>
        <w:tab/>
      </w:r>
      <w:r>
        <w:t>A、电磁式</w:t>
      </w:r>
      <w:r>
        <w:tab/>
      </w:r>
      <w:r>
        <w:t>B、机械式</w:t>
      </w:r>
      <w:r>
        <w:tab/>
      </w:r>
      <w:r>
        <w:t>C、气动活塞式</w:t>
      </w:r>
      <w:r>
        <w:tab/>
      </w:r>
      <w:r>
        <w:t>D、机电式</w:t>
      </w:r>
    </w:p>
    <w:p w14:paraId="2F52F789">
      <w:pPr>
        <w:pStyle w:val="75"/>
      </w:pPr>
      <w:r>
        <w:t>57、自动胶印机的输纸部件，纸垛上的纸张分离，是由（　　）完成。</w:t>
      </w:r>
    </w:p>
    <w:p w14:paraId="43AEBD6E">
      <w:pPr>
        <w:pStyle w:val="77"/>
      </w:pPr>
      <w:r>
        <w:tab/>
      </w:r>
      <w:r>
        <w:t>A、分纸机构</w:t>
      </w:r>
      <w:r>
        <w:tab/>
      </w:r>
      <w:r>
        <w:t>B、升纸机构</w:t>
      </w:r>
    </w:p>
    <w:p w14:paraId="57E8A80A">
      <w:pPr>
        <w:pStyle w:val="77"/>
      </w:pPr>
      <w:r>
        <w:tab/>
      </w:r>
      <w:r>
        <w:t>C、递纸机构</w:t>
      </w:r>
      <w:r>
        <w:tab/>
      </w:r>
      <w:r>
        <w:t>D、自动控制机构</w:t>
      </w:r>
    </w:p>
    <w:p w14:paraId="7ACD8A01">
      <w:pPr>
        <w:pStyle w:val="75"/>
      </w:pPr>
      <w:r>
        <w:t>58、纸张到前规后，调节最前一排压纸轮的位置应在（　　）。</w:t>
      </w:r>
    </w:p>
    <w:p w14:paraId="7394DF6C">
      <w:pPr>
        <w:pStyle w:val="77"/>
      </w:pPr>
      <w:r>
        <w:tab/>
      </w:r>
      <w:r>
        <w:t>A、纸的后边缘5～8mm</w:t>
      </w:r>
      <w:r>
        <w:tab/>
      </w:r>
      <w:r>
        <w:t>B、纸的后边缘2～3mm</w:t>
      </w:r>
    </w:p>
    <w:p w14:paraId="3920B007">
      <w:pPr>
        <w:pStyle w:val="77"/>
      </w:pPr>
      <w:r>
        <w:tab/>
      </w:r>
      <w:r>
        <w:t>C、纸的后边缘内2～3mm</w:t>
      </w:r>
      <w:r>
        <w:tab/>
      </w:r>
      <w:r>
        <w:t>D、纸的后边缘内5～8mm</w:t>
      </w:r>
    </w:p>
    <w:p w14:paraId="5E0E2485">
      <w:pPr>
        <w:pStyle w:val="75"/>
      </w:pPr>
      <w:r>
        <w:t>59、递纸牙与压印滚筒咬牙交接时，两者速度为（　　）。</w:t>
      </w:r>
    </w:p>
    <w:p w14:paraId="19C1C7A5">
      <w:pPr>
        <w:pStyle w:val="76"/>
      </w:pPr>
      <w:r>
        <w:tab/>
      </w:r>
      <w:r>
        <w:t>A、相等</w:t>
      </w:r>
    </w:p>
    <w:p w14:paraId="7DF07D5D">
      <w:pPr>
        <w:pStyle w:val="76"/>
      </w:pPr>
      <w:r>
        <w:tab/>
      </w:r>
      <w:r>
        <w:t>B、递纸牙速度大于压印滚筒咬牙</w:t>
      </w:r>
    </w:p>
    <w:p w14:paraId="76A74FF1">
      <w:pPr>
        <w:pStyle w:val="76"/>
      </w:pPr>
      <w:r>
        <w:tab/>
      </w:r>
      <w:r>
        <w:t>C、不要求</w:t>
      </w:r>
    </w:p>
    <w:p w14:paraId="11CC734E">
      <w:pPr>
        <w:pStyle w:val="76"/>
      </w:pPr>
      <w:r>
        <w:tab/>
      </w:r>
      <w:r>
        <w:t>D、压印滚筒咬牙速度大于递纸牙速度</w:t>
      </w:r>
    </w:p>
    <w:p w14:paraId="012C8D9F">
      <w:pPr>
        <w:pStyle w:val="75"/>
      </w:pPr>
      <w:r>
        <w:t>60、胶印机操作时的合压与退压是指（　　）滚筒的动作。</w:t>
      </w:r>
    </w:p>
    <w:p w14:paraId="4E68EBB0">
      <w:pPr>
        <w:pStyle w:val="78"/>
      </w:pPr>
      <w:r>
        <w:tab/>
      </w:r>
      <w:r>
        <w:t>A、橡皮筒</w:t>
      </w:r>
      <w:r>
        <w:tab/>
      </w:r>
      <w:r>
        <w:t>B、版筒</w:t>
      </w:r>
      <w:r>
        <w:tab/>
      </w:r>
      <w:r>
        <w:t>C、压力滚筒</w:t>
      </w:r>
      <w:r>
        <w:tab/>
      </w:r>
      <w:r>
        <w:t>D、以上皆是</w:t>
      </w:r>
    </w:p>
    <w:p w14:paraId="677B16E8">
      <w:pPr>
        <w:pStyle w:val="75"/>
      </w:pPr>
      <w:r>
        <w:t>61、大多数印刷机运用移动（　　）来完成滚筒离合压或调整滚筒的中心距。</w:t>
      </w:r>
    </w:p>
    <w:p w14:paraId="3BA67EB9">
      <w:pPr>
        <w:pStyle w:val="78"/>
      </w:pPr>
      <w:r>
        <w:tab/>
      </w:r>
      <w:r>
        <w:t>A、同心轴承</w:t>
      </w:r>
      <w:r>
        <w:tab/>
      </w:r>
      <w:r>
        <w:t>B、滑动轴承</w:t>
      </w:r>
      <w:r>
        <w:tab/>
      </w:r>
      <w:r>
        <w:t>C、偏心轴承</w:t>
      </w:r>
      <w:r>
        <w:tab/>
      </w:r>
      <w:r>
        <w:t>D、滚动轴承</w:t>
      </w:r>
    </w:p>
    <w:p w14:paraId="247E4564">
      <w:pPr>
        <w:pStyle w:val="75"/>
      </w:pPr>
      <w:r>
        <w:t>62、墨辊在（输墨系统）中的排列一般都要遵循（　　）的原则，以此满足墨流的顺畅、墨辊良好的接触、油墨的转移性能及方便的操作与维修的要求。</w:t>
      </w:r>
    </w:p>
    <w:p w14:paraId="6E91A7D6">
      <w:pPr>
        <w:pStyle w:val="76"/>
      </w:pPr>
      <w:r>
        <w:tab/>
      </w:r>
      <w:r>
        <w:t>A、自上而下，软硬相间、外大里小</w:t>
      </w:r>
    </w:p>
    <w:p w14:paraId="2752C568">
      <w:pPr>
        <w:pStyle w:val="76"/>
      </w:pPr>
      <w:r>
        <w:tab/>
      </w:r>
      <w:r>
        <w:t>B、自下而上，软硬相间、外大里小</w:t>
      </w:r>
    </w:p>
    <w:p w14:paraId="2581C3A1">
      <w:pPr>
        <w:pStyle w:val="76"/>
      </w:pPr>
      <w:r>
        <w:tab/>
      </w:r>
      <w:r>
        <w:t>C、自上而下，软硬相临、外大里小</w:t>
      </w:r>
    </w:p>
    <w:p w14:paraId="66D3812A">
      <w:pPr>
        <w:pStyle w:val="76"/>
      </w:pPr>
      <w:r>
        <w:tab/>
      </w:r>
      <w:r>
        <w:t>D、自上而下，软硬相间、外小里大</w:t>
      </w:r>
    </w:p>
    <w:p w14:paraId="3B549D0F">
      <w:pPr>
        <w:pStyle w:val="75"/>
      </w:pPr>
      <w:r>
        <w:t>63、窜墨辊的加工精度要求高，轴颈、轴芯、齿轮三者同心度不超过（　　）。</w:t>
      </w:r>
    </w:p>
    <w:p w14:paraId="3778A24D">
      <w:pPr>
        <w:pStyle w:val="77"/>
      </w:pPr>
      <w:r>
        <w:tab/>
      </w:r>
      <w:r>
        <w:t>A、0.01mm</w:t>
      </w:r>
      <w:r>
        <w:tab/>
      </w:r>
      <w:r>
        <w:t>B、0.03mm</w:t>
      </w:r>
    </w:p>
    <w:p w14:paraId="3573336F">
      <w:pPr>
        <w:pStyle w:val="77"/>
      </w:pPr>
      <w:r>
        <w:tab/>
      </w:r>
      <w:r>
        <w:t>C、0.05mm</w:t>
      </w:r>
      <w:r>
        <w:tab/>
      </w:r>
      <w:r>
        <w:t>D、0.10mm</w:t>
      </w:r>
    </w:p>
    <w:p w14:paraId="73D51B69">
      <w:pPr>
        <w:pStyle w:val="75"/>
      </w:pPr>
      <w:r>
        <w:t>64、调节着墨辊与印版表面的压力时，应（　　） 的压力。</w:t>
      </w:r>
    </w:p>
    <w:p w14:paraId="33432EC7">
      <w:pPr>
        <w:pStyle w:val="77"/>
      </w:pPr>
      <w:r>
        <w:tab/>
      </w:r>
      <w:r>
        <w:t>A、先调节它与印版</w:t>
      </w:r>
      <w:r>
        <w:tab/>
      </w:r>
      <w:r>
        <w:t>B、先调节它与串墨辊</w:t>
      </w:r>
    </w:p>
    <w:p w14:paraId="4CB02F1E">
      <w:pPr>
        <w:pStyle w:val="77"/>
      </w:pPr>
      <w:r>
        <w:tab/>
      </w:r>
      <w:r>
        <w:t>C、先调节它与橡皮滚筒</w:t>
      </w:r>
      <w:r>
        <w:tab/>
      </w:r>
      <w:r>
        <w:t>D、无先后顺序</w:t>
      </w:r>
    </w:p>
    <w:p w14:paraId="7BEF70F9">
      <w:pPr>
        <w:pStyle w:val="75"/>
      </w:pPr>
      <w:r>
        <w:t>65、收纸牙排牙垫的位置与压印滚筒牙垫的位置处于何种状态（　　）。</w:t>
      </w:r>
    </w:p>
    <w:p w14:paraId="01DB4F9C">
      <w:pPr>
        <w:pStyle w:val="78"/>
      </w:pPr>
      <w:r>
        <w:tab/>
      </w:r>
      <w:r>
        <w:t>A、超前</w:t>
      </w:r>
      <w:r>
        <w:tab/>
      </w:r>
      <w:r>
        <w:t>B、对应</w:t>
      </w:r>
      <w:r>
        <w:tab/>
      </w:r>
      <w:r>
        <w:t>C、落后</w:t>
      </w:r>
      <w:r>
        <w:tab/>
      </w:r>
      <w:r>
        <w:t>D、交叉</w:t>
      </w:r>
    </w:p>
    <w:p w14:paraId="3456E692">
      <w:pPr>
        <w:pStyle w:val="75"/>
      </w:pPr>
      <w:r>
        <w:t>66、紫外线UV油墨印刷时，下列（　　）与干燥无关。</w:t>
      </w:r>
    </w:p>
    <w:p w14:paraId="7FD9793C">
      <w:pPr>
        <w:pStyle w:val="77"/>
      </w:pPr>
      <w:r>
        <w:tab/>
      </w:r>
      <w:r>
        <w:t>A、喷粉多少</w:t>
      </w:r>
      <w:r>
        <w:tab/>
      </w:r>
      <w:r>
        <w:t>B、印刷速度</w:t>
      </w:r>
    </w:p>
    <w:p w14:paraId="00902357">
      <w:pPr>
        <w:pStyle w:val="77"/>
      </w:pPr>
      <w:r>
        <w:tab/>
      </w:r>
      <w:r>
        <w:t>C、油墨颜色</w:t>
      </w:r>
      <w:r>
        <w:tab/>
      </w:r>
      <w:r>
        <w:t>D、UV光源强度</w:t>
      </w:r>
    </w:p>
    <w:p w14:paraId="144C11D4">
      <w:pPr>
        <w:pStyle w:val="75"/>
      </w:pPr>
      <w:r>
        <w:t>67、硬性衬垫压缩变形量一般为（　　）。</w:t>
      </w:r>
    </w:p>
    <w:p w14:paraId="2F2BB947">
      <w:pPr>
        <w:pStyle w:val="77"/>
      </w:pPr>
      <w:r>
        <w:tab/>
      </w:r>
      <w:r>
        <w:t>A、0.02～0.04mm</w:t>
      </w:r>
      <w:r>
        <w:tab/>
      </w:r>
      <w:r>
        <w:t>B、0.03～0.06mm</w:t>
      </w:r>
    </w:p>
    <w:p w14:paraId="11A80A5E">
      <w:pPr>
        <w:pStyle w:val="77"/>
      </w:pPr>
      <w:r>
        <w:tab/>
      </w:r>
      <w:r>
        <w:t>C、0.04～0.08mm</w:t>
      </w:r>
      <w:r>
        <w:tab/>
      </w:r>
      <w:r>
        <w:t>D、0.4～0.8mm</w:t>
      </w:r>
    </w:p>
    <w:p w14:paraId="64675AF9">
      <w:pPr>
        <w:pStyle w:val="75"/>
      </w:pPr>
      <w:r>
        <w:t>68、反射密度仪适合测量（　　）。</w:t>
      </w:r>
    </w:p>
    <w:p w14:paraId="6F2C4EB6">
      <w:pPr>
        <w:pStyle w:val="78"/>
      </w:pPr>
      <w:r>
        <w:tab/>
      </w:r>
      <w:r>
        <w:t>A、实地密度</w:t>
      </w:r>
      <w:r>
        <w:tab/>
      </w:r>
      <w:r>
        <w:t>B、图文重影</w:t>
      </w:r>
      <w:r>
        <w:tab/>
      </w:r>
      <w:r>
        <w:t>C、墨层厚度</w:t>
      </w:r>
      <w:r>
        <w:tab/>
      </w:r>
      <w:r>
        <w:t>D、油墨乳化</w:t>
      </w:r>
    </w:p>
    <w:p w14:paraId="5CF16AE7">
      <w:pPr>
        <w:pStyle w:val="75"/>
      </w:pPr>
      <w:r>
        <w:t>69、测控条中（　　）可以检测重影及其方向。</w:t>
      </w:r>
    </w:p>
    <w:p w14:paraId="117CFDBE">
      <w:pPr>
        <w:pStyle w:val="77"/>
      </w:pPr>
      <w:r>
        <w:tab/>
      </w:r>
      <w:r>
        <w:t>A、粗网控制块</w:t>
      </w:r>
      <w:r>
        <w:tab/>
      </w:r>
      <w:r>
        <w:t>B、实地控制块</w:t>
      </w:r>
    </w:p>
    <w:p w14:paraId="523847FF">
      <w:pPr>
        <w:pStyle w:val="77"/>
      </w:pPr>
      <w:r>
        <w:tab/>
      </w:r>
      <w:r>
        <w:t>C、叠印控制块</w:t>
      </w:r>
      <w:r>
        <w:tab/>
      </w:r>
      <w:r>
        <w:t>D、不同方向排列的线条块</w:t>
      </w:r>
    </w:p>
    <w:p w14:paraId="2A78A05E">
      <w:pPr>
        <w:pStyle w:val="75"/>
      </w:pPr>
      <w:r>
        <w:t>70、关于相对反差值的说法不正确的是（　　）。</w:t>
      </w:r>
    </w:p>
    <w:p w14:paraId="118537EA">
      <w:pPr>
        <w:pStyle w:val="76"/>
      </w:pPr>
      <w:r>
        <w:tab/>
      </w:r>
      <w:r>
        <w:t>A、物体吸收光线的特性量度</w:t>
      </w:r>
    </w:p>
    <w:p w14:paraId="437CD849">
      <w:pPr>
        <w:pStyle w:val="76"/>
      </w:pPr>
      <w:r>
        <w:tab/>
      </w:r>
      <w:r>
        <w:t>B、实地与网目的积分密度之差同实地密度的比值</w:t>
      </w:r>
    </w:p>
    <w:p w14:paraId="2147FD79">
      <w:pPr>
        <w:pStyle w:val="76"/>
      </w:pPr>
      <w:r>
        <w:tab/>
      </w:r>
      <w:r>
        <w:t>C、用以确定打样和印刷的标准给墨量</w:t>
      </w:r>
    </w:p>
    <w:p w14:paraId="7FD5FEBF">
      <w:pPr>
        <w:pStyle w:val="76"/>
      </w:pPr>
      <w:r>
        <w:tab/>
      </w:r>
      <w:r>
        <w:t>D、印品的一个技术参数</w:t>
      </w:r>
    </w:p>
    <w:p w14:paraId="096FE0B1">
      <w:pPr>
        <w:pStyle w:val="75"/>
      </w:pPr>
      <w:r>
        <w:t>71、精细印刷品亮调再现为（　　）。</w:t>
      </w:r>
    </w:p>
    <w:p w14:paraId="5D4CD05F">
      <w:pPr>
        <w:pStyle w:val="78"/>
      </w:pPr>
      <w:r>
        <w:tab/>
      </w:r>
      <w:r>
        <w:t>A、3%～5%</w:t>
      </w:r>
      <w:r>
        <w:tab/>
      </w:r>
      <w:r>
        <w:t>B、1%～3%</w:t>
      </w:r>
      <w:r>
        <w:tab/>
      </w:r>
      <w:r>
        <w:t>C、2%～4%</w:t>
      </w:r>
      <w:r>
        <w:tab/>
      </w:r>
      <w:r>
        <w:t>D、4%～6%</w:t>
      </w:r>
    </w:p>
    <w:p w14:paraId="0A382EBD">
      <w:pPr>
        <w:pStyle w:val="75"/>
      </w:pPr>
      <w:r>
        <w:t>72、同批产品不同印张的实地密度允许差，品红色不大于（　　）。</w:t>
      </w:r>
    </w:p>
    <w:p w14:paraId="09C6F05C">
      <w:pPr>
        <w:pStyle w:val="78"/>
      </w:pPr>
      <w:r>
        <w:tab/>
      </w:r>
      <w:r>
        <w:t>A、0.20</w:t>
      </w:r>
      <w:r>
        <w:tab/>
      </w:r>
      <w:r>
        <w:t>B、0.25</w:t>
      </w:r>
      <w:r>
        <w:tab/>
      </w:r>
      <w:r>
        <w:t>C、0.30</w:t>
      </w:r>
      <w:r>
        <w:tab/>
      </w:r>
      <w:r>
        <w:t>D、0.15</w:t>
      </w:r>
    </w:p>
    <w:p w14:paraId="447F3F9D">
      <w:pPr>
        <w:pStyle w:val="75"/>
      </w:pPr>
      <w:r>
        <w:t>73、饱和度是指颜色的什么（　　）。</w:t>
      </w:r>
    </w:p>
    <w:p w14:paraId="42031E17">
      <w:pPr>
        <w:pStyle w:val="78"/>
      </w:pPr>
      <w:r>
        <w:tab/>
      </w:r>
      <w:r>
        <w:t>A、纯度</w:t>
      </w:r>
      <w:r>
        <w:tab/>
      </w:r>
      <w:r>
        <w:t>B、灰度</w:t>
      </w:r>
      <w:r>
        <w:tab/>
      </w:r>
      <w:r>
        <w:t>C、黑度</w:t>
      </w:r>
      <w:r>
        <w:tab/>
      </w:r>
      <w:r>
        <w:t>D、色偏度</w:t>
      </w:r>
    </w:p>
    <w:p w14:paraId="124228D2">
      <w:pPr>
        <w:pStyle w:val="75"/>
      </w:pPr>
      <w:r>
        <w:t>74、机器的润滑、维护及（　　）是印刷机操作不可缺少的重要环节。</w:t>
      </w:r>
    </w:p>
    <w:p w14:paraId="2CAFD7B4">
      <w:pPr>
        <w:pStyle w:val="78"/>
      </w:pPr>
      <w:r>
        <w:tab/>
      </w:r>
      <w:r>
        <w:t>A、机械性能</w:t>
      </w:r>
      <w:r>
        <w:tab/>
      </w:r>
      <w:r>
        <w:t>B、清洁保养</w:t>
      </w:r>
      <w:r>
        <w:tab/>
      </w:r>
      <w:r>
        <w:t>C、定期检查</w:t>
      </w:r>
      <w:r>
        <w:tab/>
      </w:r>
      <w:r>
        <w:t>D、印刷性能</w:t>
      </w:r>
    </w:p>
    <w:p w14:paraId="09DFBA4A">
      <w:pPr>
        <w:pStyle w:val="75"/>
      </w:pPr>
      <w:r>
        <w:t>75、压轮式双张控制器，会产生停止作用的是必须下方同时通过至少（　　）。</w:t>
      </w:r>
    </w:p>
    <w:p w14:paraId="5ED2847F">
      <w:pPr>
        <w:pStyle w:val="77"/>
      </w:pPr>
      <w:r>
        <w:tab/>
      </w:r>
      <w:r>
        <w:t>A、二张纸</w:t>
      </w:r>
      <w:r>
        <w:tab/>
      </w:r>
      <w:r>
        <w:t>B、三张纸 </w:t>
      </w:r>
    </w:p>
    <w:p w14:paraId="59BD9C7D">
      <w:pPr>
        <w:pStyle w:val="77"/>
      </w:pPr>
      <w:r>
        <w:tab/>
      </w:r>
      <w:r>
        <w:t>C、一张纸 </w:t>
      </w:r>
      <w:r>
        <w:tab/>
      </w:r>
      <w:r>
        <w:t>D、二张半纸</w:t>
      </w:r>
    </w:p>
    <w:p w14:paraId="52EEE465">
      <w:pPr>
        <w:pStyle w:val="75"/>
      </w:pPr>
      <w:r>
        <w:t>76、按照国家标准规定的胶印机部件性能验收要求墨斗辊的径向跳动精度为（　　）。</w:t>
      </w:r>
    </w:p>
    <w:p w14:paraId="4299AE39">
      <w:pPr>
        <w:pStyle w:val="77"/>
      </w:pPr>
      <w:r>
        <w:tab/>
      </w:r>
      <w:r>
        <w:t>A、＜0.05mm</w:t>
      </w:r>
      <w:r>
        <w:tab/>
      </w:r>
      <w:r>
        <w:t>B、＜0.03mm</w:t>
      </w:r>
    </w:p>
    <w:p w14:paraId="11F59515">
      <w:pPr>
        <w:pStyle w:val="77"/>
      </w:pPr>
      <w:r>
        <w:tab/>
      </w:r>
      <w:r>
        <w:t>C、＜0.06mm</w:t>
      </w:r>
      <w:r>
        <w:tab/>
      </w:r>
      <w:r>
        <w:t>D、＜0.08mm</w:t>
      </w:r>
    </w:p>
    <w:p w14:paraId="40DB69D1">
      <w:pPr>
        <w:pStyle w:val="75"/>
      </w:pPr>
      <w:r>
        <w:t>77、包衬不当引起的套印不准可以通过（　　）来调节。</w:t>
      </w:r>
    </w:p>
    <w:p w14:paraId="1C682BA5">
      <w:pPr>
        <w:pStyle w:val="77"/>
      </w:pPr>
      <w:r>
        <w:tab/>
      </w:r>
      <w:r>
        <w:t>A、拉伸印版</w:t>
      </w:r>
      <w:r>
        <w:tab/>
      </w:r>
      <w:r>
        <w:t>B、增减包衬</w:t>
      </w:r>
    </w:p>
    <w:p w14:paraId="02B5C3ED">
      <w:pPr>
        <w:pStyle w:val="77"/>
      </w:pPr>
      <w:r>
        <w:tab/>
      </w:r>
      <w:r>
        <w:t>C、改变</w:t>
      </w:r>
      <w:r>
        <w:tab/>
      </w:r>
      <w:r>
        <w:t>D、改变纸张位置</w:t>
      </w:r>
    </w:p>
    <w:p w14:paraId="09443271">
      <w:pPr>
        <w:pStyle w:val="75"/>
      </w:pPr>
      <w:r>
        <w:t>78、按照国家标准规定的胶印机部件性能验收要求印刷滚筒工作面径向跳动精度为（　　）。</w:t>
      </w:r>
    </w:p>
    <w:p w14:paraId="471EB071">
      <w:pPr>
        <w:pStyle w:val="77"/>
      </w:pPr>
      <w:r>
        <w:tab/>
      </w:r>
      <w:r>
        <w:t>A、＜0.013mm</w:t>
      </w:r>
      <w:r>
        <w:tab/>
      </w:r>
      <w:r>
        <w:t>B、＜0.016mm</w:t>
      </w:r>
    </w:p>
    <w:p w14:paraId="64E80F4C">
      <w:pPr>
        <w:pStyle w:val="77"/>
      </w:pPr>
      <w:r>
        <w:tab/>
      </w:r>
      <w:r>
        <w:t>C、＜0.014mm</w:t>
      </w:r>
      <w:r>
        <w:tab/>
      </w:r>
      <w:r>
        <w:t>D、＜0.015mm</w:t>
      </w:r>
    </w:p>
    <w:p w14:paraId="3040F99F">
      <w:pPr>
        <w:pStyle w:val="75"/>
      </w:pPr>
      <w:r>
        <w:t>79、水平仪在测量时处于水平位置或垂直位置时气泡处于玻璃管中哪个位置（　　）。</w:t>
      </w:r>
    </w:p>
    <w:p w14:paraId="1D1BFD17">
      <w:pPr>
        <w:pStyle w:val="78"/>
      </w:pPr>
      <w:r>
        <w:tab/>
      </w:r>
      <w:r>
        <w:t>A、左边</w:t>
      </w:r>
      <w:r>
        <w:tab/>
      </w:r>
      <w:r>
        <w:t>B、右边</w:t>
      </w:r>
      <w:r>
        <w:tab/>
      </w:r>
      <w:r>
        <w:t>C、中间</w:t>
      </w:r>
      <w:r>
        <w:tab/>
      </w:r>
      <w:r>
        <w:t>D、气泡消失</w:t>
      </w:r>
    </w:p>
    <w:p w14:paraId="283D8138">
      <w:pPr>
        <w:pStyle w:val="75"/>
      </w:pPr>
      <w:r>
        <w:t>80、单张纸胶印机四根着墨辊的直径不等的目的是（　　）。</w:t>
      </w:r>
    </w:p>
    <w:p w14:paraId="213A533E">
      <w:pPr>
        <w:pStyle w:val="78"/>
      </w:pPr>
      <w:r>
        <w:tab/>
      </w:r>
      <w:r>
        <w:t>A、均匀给墨</w:t>
      </w:r>
      <w:r>
        <w:tab/>
      </w:r>
      <w:r>
        <w:t>B、防止鬼影</w:t>
      </w:r>
      <w:r>
        <w:tab/>
      </w:r>
      <w:r>
        <w:t>C、扩大贮墨量</w:t>
      </w:r>
      <w:r>
        <w:tab/>
      </w:r>
      <w:r>
        <w:t>D、以上皆是</w:t>
      </w:r>
    </w:p>
    <w:p w14:paraId="6BCDF5C1">
      <w:pPr>
        <w:pStyle w:val="75"/>
      </w:pPr>
      <w:r>
        <w:t>81、两构件之间的联接处只允许做相对滑动的运动副，就是（　　）。</w:t>
      </w:r>
    </w:p>
    <w:p w14:paraId="421CF792">
      <w:pPr>
        <w:pStyle w:val="78"/>
      </w:pPr>
      <w:r>
        <w:tab/>
      </w:r>
      <w:r>
        <w:t>A、高副</w:t>
      </w:r>
      <w:r>
        <w:tab/>
      </w:r>
      <w:r>
        <w:t>B、低副</w:t>
      </w:r>
      <w:r>
        <w:tab/>
      </w:r>
      <w:r>
        <w:t>C、移动副</w:t>
      </w:r>
      <w:r>
        <w:tab/>
      </w:r>
      <w:r>
        <w:t>D、转动副</w:t>
      </w:r>
    </w:p>
    <w:p w14:paraId="1594FEF3">
      <w:pPr>
        <w:pStyle w:val="75"/>
      </w:pPr>
      <w:r>
        <w:t>82、四色机印刷，如果是以黑版为主，又做了较多的底色去除，从逆套印角度来看，最好色序是（　　）。</w:t>
      </w:r>
    </w:p>
    <w:p w14:paraId="1BB1BBD5">
      <w:pPr>
        <w:pStyle w:val="77"/>
      </w:pPr>
      <w:r>
        <w:tab/>
      </w:r>
      <w:r>
        <w:t>A、青-黄-品红-黑</w:t>
      </w:r>
      <w:r>
        <w:tab/>
      </w:r>
      <w:r>
        <w:t>B、黄-品红-青-黑</w:t>
      </w:r>
    </w:p>
    <w:p w14:paraId="379FB7DB">
      <w:pPr>
        <w:pStyle w:val="77"/>
      </w:pPr>
      <w:r>
        <w:tab/>
      </w:r>
      <w:r>
        <w:t>C、品红-青-黄-黑</w:t>
      </w:r>
      <w:r>
        <w:tab/>
      </w:r>
      <w:r>
        <w:t>D、青-品红-黄-黑</w:t>
      </w:r>
    </w:p>
    <w:p w14:paraId="2906AC4B">
      <w:pPr>
        <w:pStyle w:val="75"/>
      </w:pPr>
      <w:r>
        <w:t>83、一般UV脱机局部上光，大多采用（　　）。</w:t>
      </w:r>
    </w:p>
    <w:p w14:paraId="58FD840C">
      <w:pPr>
        <w:pStyle w:val="78"/>
      </w:pPr>
      <w:r>
        <w:tab/>
      </w:r>
      <w:r>
        <w:t>A、胶印</w:t>
      </w:r>
      <w:r>
        <w:tab/>
      </w:r>
      <w:r>
        <w:t>B、凸印</w:t>
      </w:r>
      <w:r>
        <w:tab/>
      </w:r>
      <w:r>
        <w:t>C、柔印</w:t>
      </w:r>
      <w:r>
        <w:tab/>
      </w:r>
      <w:r>
        <w:t>D、网印</w:t>
      </w:r>
    </w:p>
    <w:p w14:paraId="76FFE397">
      <w:pPr>
        <w:pStyle w:val="75"/>
      </w:pPr>
      <w:r>
        <w:t>84、印版的图文是由大小不同的孔洞组成的印版是（　　）。</w:t>
      </w:r>
    </w:p>
    <w:p w14:paraId="2970008D">
      <w:pPr>
        <w:pStyle w:val="78"/>
      </w:pPr>
      <w:r>
        <w:tab/>
      </w:r>
      <w:r>
        <w:t>A、平版</w:t>
      </w:r>
      <w:r>
        <w:tab/>
      </w:r>
      <w:r>
        <w:t>B、凸版</w:t>
      </w:r>
      <w:r>
        <w:tab/>
      </w:r>
      <w:r>
        <w:t>C、凹版</w:t>
      </w:r>
      <w:r>
        <w:tab/>
      </w:r>
      <w:r>
        <w:t>D、滤过版</w:t>
      </w:r>
    </w:p>
    <w:p w14:paraId="5E24C1A5">
      <w:pPr>
        <w:pStyle w:val="75"/>
      </w:pPr>
      <w:r>
        <w:t>85、在同一条件印刷下，浅色墨变化量与深色墨变化量相比，变化（　　）。</w:t>
      </w:r>
    </w:p>
    <w:p w14:paraId="18F89ECC">
      <w:pPr>
        <w:pStyle w:val="78"/>
      </w:pPr>
      <w:r>
        <w:tab/>
      </w:r>
      <w:r>
        <w:t>A、小</w:t>
      </w:r>
      <w:r>
        <w:tab/>
      </w:r>
      <w:r>
        <w:t>B、大</w:t>
      </w:r>
      <w:r>
        <w:tab/>
      </w:r>
      <w:r>
        <w:t>C、一样</w:t>
      </w:r>
      <w:r>
        <w:tab/>
      </w:r>
      <w:r>
        <w:t>D、略大</w:t>
      </w:r>
    </w:p>
    <w:p w14:paraId="6367D118">
      <w:pPr>
        <w:pStyle w:val="75"/>
      </w:pPr>
      <w:r>
        <w:t>86、校正印版有三种方法，分别为（　　）、拉版、借滚筒。</w:t>
      </w:r>
    </w:p>
    <w:p w14:paraId="234AC5F3">
      <w:pPr>
        <w:pStyle w:val="77"/>
      </w:pPr>
      <w:r>
        <w:tab/>
      </w:r>
      <w:r>
        <w:t>A、移动胶片</w:t>
      </w:r>
      <w:r>
        <w:tab/>
      </w:r>
      <w:r>
        <w:t>B、移动纸张</w:t>
      </w:r>
    </w:p>
    <w:p w14:paraId="22CA0B73">
      <w:pPr>
        <w:pStyle w:val="77"/>
      </w:pPr>
      <w:r>
        <w:tab/>
      </w:r>
      <w:r>
        <w:t>C、调整输纸速度</w:t>
      </w:r>
      <w:r>
        <w:tab/>
      </w:r>
      <w:r>
        <w:t>D、调节规矩</w:t>
      </w:r>
    </w:p>
    <w:p w14:paraId="1B2388D8">
      <w:pPr>
        <w:pStyle w:val="75"/>
      </w:pPr>
      <w:r>
        <w:t>87、仅仅调节橡皮滚筒和压印滚筒之间的压力时，最常用的是（　　）。</w:t>
      </w:r>
    </w:p>
    <w:p w14:paraId="612A51FB">
      <w:pPr>
        <w:pStyle w:val="77"/>
      </w:pPr>
      <w:r>
        <w:tab/>
      </w:r>
      <w:r>
        <w:t>A、改变印版下面的衬垫厚度</w:t>
      </w:r>
      <w:r>
        <w:tab/>
      </w:r>
      <w:r>
        <w:t>B、调节两滚筒之间的中心距</w:t>
      </w:r>
    </w:p>
    <w:p w14:paraId="7B7EF735">
      <w:pPr>
        <w:pStyle w:val="77"/>
      </w:pPr>
      <w:r>
        <w:tab/>
      </w:r>
      <w:r>
        <w:t>C、改变橡皮滚筒下面的衬垫厚度</w:t>
      </w:r>
      <w:r>
        <w:tab/>
      </w:r>
      <w:r>
        <w:t>D、改变橡皮布的厚度</w:t>
      </w:r>
    </w:p>
    <w:p w14:paraId="46025642">
      <w:pPr>
        <w:pStyle w:val="75"/>
      </w:pPr>
      <w:r>
        <w:t>88、墨量的调节可分为局部调节和（　　）。</w:t>
      </w:r>
    </w:p>
    <w:p w14:paraId="6F4231FA">
      <w:pPr>
        <w:pStyle w:val="77"/>
      </w:pPr>
      <w:r>
        <w:tab/>
      </w:r>
      <w:r>
        <w:t>A、整体调节</w:t>
      </w:r>
      <w:r>
        <w:tab/>
      </w:r>
      <w:r>
        <w:t>B、区域调节</w:t>
      </w:r>
    </w:p>
    <w:p w14:paraId="2235C7C6">
      <w:pPr>
        <w:pStyle w:val="77"/>
      </w:pPr>
      <w:r>
        <w:tab/>
      </w:r>
      <w:r>
        <w:t>C、个别调节</w:t>
      </w:r>
      <w:r>
        <w:tab/>
      </w:r>
      <w:r>
        <w:t>D、水墨同时调节</w:t>
      </w:r>
    </w:p>
    <w:p w14:paraId="09986956">
      <w:pPr>
        <w:pStyle w:val="75"/>
      </w:pPr>
      <w:r>
        <w:t>89、通常车间温度低的时候可以增大输墨，温度高时可以（　　） 输墨。</w:t>
      </w:r>
    </w:p>
    <w:p w14:paraId="40CE3D07">
      <w:pPr>
        <w:pStyle w:val="78"/>
      </w:pPr>
      <w:r>
        <w:tab/>
      </w:r>
      <w:r>
        <w:t>A、增大</w:t>
      </w:r>
      <w:r>
        <w:tab/>
      </w:r>
      <w:r>
        <w:t>B、减少</w:t>
      </w:r>
      <w:r>
        <w:tab/>
      </w:r>
      <w:r>
        <w:t>C、不改变</w:t>
      </w:r>
      <w:r>
        <w:tab/>
      </w:r>
      <w:r>
        <w:t>D、减少或增大</w:t>
      </w:r>
    </w:p>
    <w:p w14:paraId="29689A69">
      <w:pPr>
        <w:pStyle w:val="75"/>
      </w:pPr>
      <w:r>
        <w:t>90、控制润版液的PH值，若图文载墨量大，润版液PH值可以降低些，即（　　）。</w:t>
      </w:r>
    </w:p>
    <w:p w14:paraId="206857AC">
      <w:pPr>
        <w:pStyle w:val="78"/>
      </w:pPr>
      <w:r>
        <w:tab/>
      </w:r>
      <w:r>
        <w:t>A、酸性增强</w:t>
      </w:r>
      <w:r>
        <w:tab/>
      </w:r>
      <w:r>
        <w:t>B、酸性减弱</w:t>
      </w:r>
      <w:r>
        <w:tab/>
      </w:r>
      <w:r>
        <w:t>C、酸性不变</w:t>
      </w:r>
      <w:r>
        <w:tab/>
      </w:r>
      <w:r>
        <w:t>D、碱性增强</w:t>
      </w:r>
    </w:p>
    <w:p w14:paraId="0F3663BB">
      <w:pPr>
        <w:pStyle w:val="75"/>
      </w:pPr>
      <w:r>
        <w:t>91、油墨粘度太大可能引起（　　）。</w:t>
      </w:r>
    </w:p>
    <w:p w14:paraId="6B114B5B">
      <w:pPr>
        <w:pStyle w:val="77"/>
      </w:pPr>
      <w:r>
        <w:tab/>
      </w:r>
      <w:r>
        <w:t>A、花版及油墨严重乳化</w:t>
      </w:r>
      <w:r>
        <w:tab/>
      </w:r>
      <w:r>
        <w:t>B、油墨传递困难及糊版</w:t>
      </w:r>
    </w:p>
    <w:p w14:paraId="74EB1738">
      <w:pPr>
        <w:pStyle w:val="77"/>
      </w:pPr>
      <w:r>
        <w:tab/>
      </w:r>
      <w:r>
        <w:t>C、纸张掉毛及花版</w:t>
      </w:r>
      <w:r>
        <w:tab/>
      </w:r>
      <w:r>
        <w:t>D、油墨严重乳化下墨困难</w:t>
      </w:r>
    </w:p>
    <w:p w14:paraId="4ED2B885">
      <w:pPr>
        <w:pStyle w:val="75"/>
      </w:pPr>
      <w:r>
        <w:t>92、胶印水墨平衡是指在一定的速度和印刷压力下，调节润湿液的供给量，使乳化后的油墨体积分数比例在（　　）。</w:t>
      </w:r>
    </w:p>
    <w:p w14:paraId="0B9E5109">
      <w:pPr>
        <w:pStyle w:val="77"/>
      </w:pPr>
      <w:r>
        <w:tab/>
      </w:r>
      <w:r>
        <w:t>A、15～26％</w:t>
      </w:r>
      <w:r>
        <w:tab/>
      </w:r>
      <w:r>
        <w:t>B、26％以上</w:t>
      </w:r>
    </w:p>
    <w:p w14:paraId="5749C163">
      <w:pPr>
        <w:pStyle w:val="77"/>
      </w:pPr>
      <w:r>
        <w:tab/>
      </w:r>
      <w:r>
        <w:t>C、26％以下</w:t>
      </w:r>
      <w:r>
        <w:tab/>
      </w:r>
      <w:r>
        <w:t>D、10～15％</w:t>
      </w:r>
    </w:p>
    <w:p w14:paraId="04E0AD48">
      <w:pPr>
        <w:pStyle w:val="75"/>
      </w:pPr>
      <w:r>
        <w:t>93、国家质量监督检验检疫总局颁布的GB7705-2008是（　　）的质量标准。</w:t>
      </w:r>
    </w:p>
    <w:p w14:paraId="2AFFDCAA">
      <w:pPr>
        <w:pStyle w:val="77"/>
      </w:pPr>
      <w:r>
        <w:tab/>
      </w:r>
      <w:r>
        <w:t>A、凸版装潢印刷品</w:t>
      </w:r>
      <w:r>
        <w:tab/>
      </w:r>
      <w:r>
        <w:t>B、凹版装潢印刷品</w:t>
      </w:r>
    </w:p>
    <w:p w14:paraId="20085F6E">
      <w:pPr>
        <w:pStyle w:val="77"/>
      </w:pPr>
      <w:r>
        <w:tab/>
      </w:r>
      <w:r>
        <w:t>C、柔版装潢印刷品</w:t>
      </w:r>
      <w:r>
        <w:tab/>
      </w:r>
      <w:r>
        <w:t>D、平印装潢印刷品</w:t>
      </w:r>
    </w:p>
    <w:p w14:paraId="149C4E80">
      <w:pPr>
        <w:pStyle w:val="75"/>
      </w:pPr>
      <w:r>
        <w:t>94、CY/5-1999中规定，同批产品不同印张的实地密度允许青色误差为多（　　）。</w:t>
      </w:r>
    </w:p>
    <w:p w14:paraId="30DEF16B">
      <w:pPr>
        <w:pStyle w:val="78"/>
      </w:pPr>
      <w:r>
        <w:tab/>
      </w:r>
      <w:r>
        <w:t>A、≤0.10</w:t>
      </w:r>
      <w:r>
        <w:tab/>
      </w:r>
      <w:r>
        <w:t>B、≤0.15</w:t>
      </w:r>
      <w:r>
        <w:tab/>
      </w:r>
      <w:r>
        <w:t>C、≤0.20</w:t>
      </w:r>
      <w:r>
        <w:tab/>
      </w:r>
      <w:r>
        <w:t>D、≤0.30</w:t>
      </w:r>
    </w:p>
    <w:p w14:paraId="48C5F7A1">
      <w:pPr>
        <w:pStyle w:val="75"/>
      </w:pPr>
      <w:r>
        <w:t>95、硫酸钡是纸张中的（　　）。</w:t>
      </w:r>
    </w:p>
    <w:p w14:paraId="5952380D">
      <w:pPr>
        <w:pStyle w:val="78"/>
      </w:pPr>
      <w:r>
        <w:tab/>
      </w:r>
      <w:r>
        <w:t>A、添加料</w:t>
      </w:r>
      <w:r>
        <w:tab/>
      </w:r>
      <w:r>
        <w:t>B、色料</w:t>
      </w:r>
      <w:r>
        <w:tab/>
      </w:r>
      <w:r>
        <w:t>C、胶料</w:t>
      </w:r>
      <w:r>
        <w:tab/>
      </w:r>
      <w:r>
        <w:t>D、填料</w:t>
      </w:r>
    </w:p>
    <w:p w14:paraId="185C0AA7">
      <w:pPr>
        <w:pStyle w:val="75"/>
      </w:pPr>
      <w:r>
        <w:t>96、UV油墨的干燥是在（　　）过程起作用。</w:t>
      </w:r>
    </w:p>
    <w:p w14:paraId="032363A8">
      <w:pPr>
        <w:pStyle w:val="78"/>
      </w:pPr>
      <w:r>
        <w:tab/>
      </w:r>
      <w:r>
        <w:t>A、氧化</w:t>
      </w:r>
      <w:r>
        <w:tab/>
      </w:r>
      <w:r>
        <w:t>B、挥发</w:t>
      </w:r>
      <w:r>
        <w:tab/>
      </w:r>
      <w:r>
        <w:t>C、渗透</w:t>
      </w:r>
      <w:r>
        <w:tab/>
      </w:r>
      <w:r>
        <w:t>D、光化学</w:t>
      </w:r>
    </w:p>
    <w:p w14:paraId="61473D65">
      <w:pPr>
        <w:pStyle w:val="75"/>
      </w:pPr>
      <w:r>
        <w:t>97、检验承印物透明度高的印刷品的质量，应将样品放在（　　）色衬垫上。</w:t>
      </w:r>
    </w:p>
    <w:p w14:paraId="6F11CBEA">
      <w:pPr>
        <w:pStyle w:val="78"/>
      </w:pPr>
      <w:r>
        <w:tab/>
      </w:r>
      <w:r>
        <w:t>A、黑</w:t>
      </w:r>
      <w:r>
        <w:tab/>
      </w:r>
      <w:r>
        <w:t>B、白</w:t>
      </w:r>
      <w:r>
        <w:tab/>
      </w:r>
      <w:r>
        <w:t>C、灰</w:t>
      </w:r>
      <w:r>
        <w:tab/>
      </w:r>
      <w:r>
        <w:t>D、透明</w:t>
      </w:r>
    </w:p>
    <w:p w14:paraId="154759AE">
      <w:pPr>
        <w:pStyle w:val="75"/>
      </w:pPr>
      <w:r>
        <w:t>98、调至暗调的重要指标是什么（　　）。</w:t>
      </w:r>
    </w:p>
    <w:p w14:paraId="48357479">
      <w:pPr>
        <w:pStyle w:val="78"/>
      </w:pPr>
      <w:r>
        <w:tab/>
      </w:r>
      <w:r>
        <w:t>A、叠印率</w:t>
      </w:r>
      <w:r>
        <w:tab/>
      </w:r>
      <w:r>
        <w:t>B、网点扩大率</w:t>
      </w:r>
      <w:r>
        <w:tab/>
      </w:r>
      <w:r>
        <w:t>C、相对反差值</w:t>
      </w:r>
      <w:r>
        <w:tab/>
      </w:r>
      <w:r>
        <w:t>D、阶调</w:t>
      </w:r>
    </w:p>
    <w:p w14:paraId="0B6332A5">
      <w:pPr>
        <w:pStyle w:val="75"/>
      </w:pPr>
      <w:r>
        <w:t>99、在同等条件下10%网点增大值与90%网点增大值相比会出现怎样情况（　　）。</w:t>
      </w:r>
    </w:p>
    <w:p w14:paraId="2DE2A0F4">
      <w:pPr>
        <w:pStyle w:val="76"/>
      </w:pPr>
      <w:r>
        <w:tab/>
      </w:r>
      <w:r>
        <w:t>A、10%增大小90%增值大</w:t>
      </w:r>
    </w:p>
    <w:p w14:paraId="650E241E">
      <w:pPr>
        <w:pStyle w:val="76"/>
      </w:pPr>
      <w:r>
        <w:tab/>
      </w:r>
      <w:r>
        <w:t>B、一样</w:t>
      </w:r>
    </w:p>
    <w:p w14:paraId="1582FAA1">
      <w:pPr>
        <w:pStyle w:val="76"/>
      </w:pPr>
      <w:r>
        <w:tab/>
      </w:r>
      <w:r>
        <w:t>C、略有差距</w:t>
      </w:r>
    </w:p>
    <w:p w14:paraId="31A0E4E0">
      <w:pPr>
        <w:pStyle w:val="76"/>
      </w:pPr>
      <w:r>
        <w:tab/>
      </w:r>
      <w:r>
        <w:t>D、10%增大值大90%增大值小</w:t>
      </w:r>
    </w:p>
    <w:p w14:paraId="2F1E8EF6">
      <w:pPr>
        <w:pStyle w:val="75"/>
      </w:pPr>
      <w:r>
        <w:t>100、印刷灰平衡是由三原色网点不同的百分比阶调值构成的，其中（　　）色的百分比阶调值大于其他两个原色的百分比。</w:t>
      </w:r>
    </w:p>
    <w:p w14:paraId="090B6308">
      <w:pPr>
        <w:pStyle w:val="78"/>
      </w:pPr>
      <w:r>
        <w:tab/>
      </w:r>
      <w:r>
        <w:t>A、黄</w:t>
      </w:r>
      <w:r>
        <w:tab/>
      </w:r>
      <w:r>
        <w:t>B、青</w:t>
      </w:r>
      <w:r>
        <w:tab/>
      </w:r>
      <w:r>
        <w:t>C、品红</w:t>
      </w:r>
      <w:r>
        <w:tab/>
      </w:r>
      <w:r>
        <w:t>D、黑</w:t>
      </w:r>
    </w:p>
    <w:p w14:paraId="4B26C6A1">
      <w:pPr>
        <w:pStyle w:val="75"/>
      </w:pPr>
      <w:r>
        <w:t>101、椭圆形网点哪个范围内网点增大值最大（　　）。</w:t>
      </w:r>
    </w:p>
    <w:p w14:paraId="1138D5A6">
      <w:pPr>
        <w:pStyle w:val="77"/>
      </w:pPr>
      <w:r>
        <w:tab/>
      </w:r>
      <w:r>
        <w:t>A、10%</w:t>
      </w:r>
      <w:r>
        <w:tab/>
      </w:r>
      <w:r>
        <w:t>B、50%</w:t>
      </w:r>
    </w:p>
    <w:p w14:paraId="75A37FC0">
      <w:pPr>
        <w:pStyle w:val="77"/>
      </w:pPr>
      <w:r>
        <w:tab/>
      </w:r>
      <w:r>
        <w:t>C、35%～65%</w:t>
      </w:r>
      <w:r>
        <w:tab/>
      </w:r>
      <w:r>
        <w:t>D、78%</w:t>
      </w:r>
    </w:p>
    <w:p w14:paraId="1D58BF57">
      <w:pPr>
        <w:pStyle w:val="75"/>
      </w:pPr>
      <w:r>
        <w:t>102、晒制PS版时为了其抽真空时具有良好的导气效果，需在感光层上再均匀喷涂（　　）。</w:t>
      </w:r>
    </w:p>
    <w:p w14:paraId="6A14D747">
      <w:pPr>
        <w:pStyle w:val="77"/>
      </w:pPr>
      <w:r>
        <w:tab/>
      </w:r>
      <w:r>
        <w:t>A、具有弹性的珠状颗粒层</w:t>
      </w:r>
      <w:r>
        <w:tab/>
      </w:r>
      <w:r>
        <w:t>B、具有弹性的光滑颗粒层</w:t>
      </w:r>
    </w:p>
    <w:p w14:paraId="7B129222">
      <w:pPr>
        <w:pStyle w:val="77"/>
      </w:pPr>
      <w:r>
        <w:tab/>
      </w:r>
      <w:r>
        <w:t>C、具有镜面的颗粒层</w:t>
      </w:r>
      <w:r>
        <w:tab/>
      </w:r>
      <w:r>
        <w:t>D、三氧化二铝层</w:t>
      </w:r>
    </w:p>
    <w:p w14:paraId="4727F114">
      <w:pPr>
        <w:pStyle w:val="75"/>
      </w:pPr>
      <w:r>
        <w:t>103、一般纸张含水量的调节在（　　）范围内。</w:t>
      </w:r>
    </w:p>
    <w:p w14:paraId="77F690DE">
      <w:pPr>
        <w:pStyle w:val="77"/>
      </w:pPr>
      <w:r>
        <w:tab/>
      </w:r>
      <w:r>
        <w:t>A、3%～5%</w:t>
      </w:r>
      <w:r>
        <w:tab/>
      </w:r>
      <w:r>
        <w:t>B、4%～5%</w:t>
      </w:r>
    </w:p>
    <w:p w14:paraId="7CDAA4BE">
      <w:pPr>
        <w:pStyle w:val="77"/>
      </w:pPr>
      <w:r>
        <w:tab/>
      </w:r>
      <w:r>
        <w:t>C、5.5%～7.5%</w:t>
      </w:r>
      <w:r>
        <w:tab/>
      </w:r>
      <w:r>
        <w:t>D、8%～9%</w:t>
      </w:r>
    </w:p>
    <w:p w14:paraId="5C0D1ED5">
      <w:pPr>
        <w:pStyle w:val="75"/>
      </w:pPr>
      <w:r>
        <w:t>104、滚筒的合压动作通常是在（　　） 运转时进行。</w:t>
      </w:r>
    </w:p>
    <w:p w14:paraId="6902673C">
      <w:pPr>
        <w:pStyle w:val="78"/>
      </w:pPr>
      <w:r>
        <w:tab/>
      </w:r>
      <w:r>
        <w:t>A、点动</w:t>
      </w:r>
      <w:r>
        <w:tab/>
      </w:r>
      <w:r>
        <w:t>B、低速</w:t>
      </w:r>
      <w:r>
        <w:tab/>
      </w:r>
      <w:r>
        <w:t>C、高速</w:t>
      </w:r>
      <w:r>
        <w:tab/>
      </w:r>
      <w:r>
        <w:t>D、任何速度</w:t>
      </w:r>
    </w:p>
    <w:p w14:paraId="1C4C08A2">
      <w:pPr>
        <w:pStyle w:val="75"/>
      </w:pPr>
      <w:r>
        <w:t>105、前规的上档纸规应与输纸铁台保持适当间隙，一般掌握在（　　）印刷用纸厚度为宜。</w:t>
      </w:r>
    </w:p>
    <w:p w14:paraId="6B8B63DD">
      <w:pPr>
        <w:pStyle w:val="78"/>
      </w:pPr>
      <w:r>
        <w:tab/>
      </w:r>
      <w:r>
        <w:t>A、一张</w:t>
      </w:r>
      <w:r>
        <w:tab/>
      </w:r>
      <w:r>
        <w:t>B、两张</w:t>
      </w:r>
      <w:r>
        <w:tab/>
      </w:r>
      <w:r>
        <w:t>C、三张</w:t>
      </w:r>
      <w:r>
        <w:tab/>
      </w:r>
      <w:r>
        <w:t>D、五张</w:t>
      </w:r>
    </w:p>
    <w:p w14:paraId="65C72847">
      <w:pPr>
        <w:pStyle w:val="75"/>
      </w:pPr>
      <w:r>
        <w:t>106、递纸叼牙叼纸距离（　　）为最佳。</w:t>
      </w:r>
    </w:p>
    <w:p w14:paraId="6FDFC454">
      <w:pPr>
        <w:pStyle w:val="78"/>
      </w:pPr>
      <w:r>
        <w:tab/>
      </w:r>
      <w:r>
        <w:t>A、3mm</w:t>
      </w:r>
      <w:r>
        <w:tab/>
      </w:r>
      <w:r>
        <w:t>B、4mm</w:t>
      </w:r>
      <w:r>
        <w:tab/>
      </w:r>
      <w:r>
        <w:t>C、5mm</w:t>
      </w:r>
      <w:r>
        <w:tab/>
      </w:r>
      <w:r>
        <w:t>D、6.5mm</w:t>
      </w:r>
    </w:p>
    <w:p w14:paraId="5AFBF6A7">
      <w:pPr>
        <w:pStyle w:val="75"/>
      </w:pPr>
      <w:r>
        <w:t>107、为避免胶印机印版滚筒咬口部位产生“条杠”和“油脏”，安装胶印机滚筒时，印版滚筒的边口应超前橡皮滚筒边口约（　　）。</w:t>
      </w:r>
    </w:p>
    <w:p w14:paraId="3AD5FE8F">
      <w:pPr>
        <w:pStyle w:val="78"/>
      </w:pPr>
      <w:r>
        <w:tab/>
      </w:r>
      <w:r>
        <w:t>A、10mm</w:t>
      </w:r>
      <w:r>
        <w:tab/>
      </w:r>
      <w:r>
        <w:t>B、20mm</w:t>
      </w:r>
      <w:r>
        <w:tab/>
      </w:r>
      <w:r>
        <w:t>C、30mm</w:t>
      </w:r>
      <w:r>
        <w:tab/>
      </w:r>
      <w:r>
        <w:t>D、40mm</w:t>
      </w:r>
    </w:p>
    <w:p w14:paraId="2D3D7A4E">
      <w:pPr>
        <w:pStyle w:val="75"/>
      </w:pPr>
      <w:r>
        <w:t>108、链条的收纸咬牙与压印滚筒咬牙交接时，两者速度必须满足（　　）。</w:t>
      </w:r>
    </w:p>
    <w:p w14:paraId="6BE88D07">
      <w:pPr>
        <w:pStyle w:val="76"/>
      </w:pPr>
      <w:r>
        <w:tab/>
      </w:r>
      <w:r>
        <w:t>A、收纸咬牙速度大于压印滚筒咬牙速度</w:t>
      </w:r>
    </w:p>
    <w:p w14:paraId="210E51E0">
      <w:pPr>
        <w:pStyle w:val="76"/>
      </w:pPr>
      <w:r>
        <w:tab/>
      </w:r>
      <w:r>
        <w:t>B、收纸咬牙速度小于压印滚筒咬牙速度</w:t>
      </w:r>
    </w:p>
    <w:p w14:paraId="280C296B">
      <w:pPr>
        <w:pStyle w:val="76"/>
      </w:pPr>
      <w:r>
        <w:tab/>
      </w:r>
      <w:r>
        <w:t>C、两者速度相等</w:t>
      </w:r>
    </w:p>
    <w:p w14:paraId="53C83820">
      <w:pPr>
        <w:pStyle w:val="76"/>
      </w:pPr>
      <w:r>
        <w:tab/>
      </w:r>
      <w:r>
        <w:t>D、没有要求</w:t>
      </w:r>
    </w:p>
    <w:p w14:paraId="7290F572">
      <w:pPr>
        <w:pStyle w:val="75"/>
      </w:pPr>
      <w:r>
        <w:t>109、当增加印版包衬厚度，印迹图文宽度相应会起什么变化（　　）。</w:t>
      </w:r>
    </w:p>
    <w:p w14:paraId="6DC6C9B3">
      <w:pPr>
        <w:pStyle w:val="78"/>
      </w:pPr>
      <w:r>
        <w:tab/>
      </w:r>
      <w:r>
        <w:t>A、短</w:t>
      </w:r>
      <w:r>
        <w:tab/>
      </w:r>
      <w:r>
        <w:t>B、一样</w:t>
      </w:r>
      <w:r>
        <w:tab/>
      </w:r>
      <w:r>
        <w:t>C、略长</w:t>
      </w:r>
      <w:r>
        <w:tab/>
      </w:r>
      <w:r>
        <w:t>D、长</w:t>
      </w:r>
    </w:p>
    <w:p w14:paraId="1610D3DE">
      <w:pPr>
        <w:pStyle w:val="75"/>
      </w:pPr>
      <w:r>
        <w:t>110、胶印机橡皮布伸长率控制在（　　）。</w:t>
      </w:r>
    </w:p>
    <w:p w14:paraId="1493AEAC">
      <w:pPr>
        <w:pStyle w:val="78"/>
      </w:pPr>
      <w:r>
        <w:tab/>
      </w:r>
      <w:r>
        <w:t>A、1%以下</w:t>
      </w:r>
      <w:r>
        <w:tab/>
      </w:r>
      <w:r>
        <w:t>B、2%以下</w:t>
      </w:r>
      <w:r>
        <w:tab/>
      </w:r>
      <w:r>
        <w:t>C、3%以下</w:t>
      </w:r>
      <w:r>
        <w:tab/>
      </w:r>
      <w:r>
        <w:t>D、4%以下</w:t>
      </w:r>
    </w:p>
    <w:p w14:paraId="6B358EB9">
      <w:pPr>
        <w:pStyle w:val="75"/>
      </w:pPr>
      <w:r>
        <w:t>111、多用于最后一色印刷的燥油是（　　）。</w:t>
      </w:r>
    </w:p>
    <w:p w14:paraId="19FF01D1">
      <w:pPr>
        <w:pStyle w:val="78"/>
      </w:pPr>
      <w:r>
        <w:tab/>
      </w:r>
      <w:r>
        <w:t>A、红燥油</w:t>
      </w:r>
      <w:r>
        <w:tab/>
      </w:r>
      <w:r>
        <w:t>B、白燥油</w:t>
      </w:r>
      <w:r>
        <w:tab/>
      </w:r>
      <w:r>
        <w:t>C、机油</w:t>
      </w:r>
      <w:r>
        <w:tab/>
      </w:r>
      <w:r>
        <w:t>D、黄油</w:t>
      </w:r>
    </w:p>
    <w:p w14:paraId="15130D7C">
      <w:pPr>
        <w:pStyle w:val="75"/>
      </w:pPr>
      <w:r>
        <w:t>112、纸张结构的疏松或紧密程度被称作纸张的（　　）。</w:t>
      </w:r>
    </w:p>
    <w:p w14:paraId="5B1AF445">
      <w:pPr>
        <w:pStyle w:val="78"/>
      </w:pPr>
      <w:r>
        <w:tab/>
      </w:r>
      <w:r>
        <w:t>A、平滑度</w:t>
      </w:r>
      <w:r>
        <w:tab/>
      </w:r>
      <w:r>
        <w:t>B、紧度</w:t>
      </w:r>
      <w:r>
        <w:tab/>
      </w:r>
      <w:r>
        <w:t>C、定量</w:t>
      </w:r>
      <w:r>
        <w:tab/>
      </w:r>
      <w:r>
        <w:t>D、吸墨性</w:t>
      </w:r>
    </w:p>
    <w:p w14:paraId="0D1198CC">
      <w:pPr>
        <w:pStyle w:val="75"/>
      </w:pPr>
      <w:r>
        <w:t>113、纸张偏略碱性，对油墨有一定的（　　）作用。</w:t>
      </w:r>
    </w:p>
    <w:p w14:paraId="3F9CF247">
      <w:pPr>
        <w:pStyle w:val="78"/>
      </w:pPr>
      <w:r>
        <w:tab/>
      </w:r>
      <w:r>
        <w:t>A、催干</w:t>
      </w:r>
      <w:r>
        <w:tab/>
      </w:r>
      <w:r>
        <w:t>B、止干</w:t>
      </w:r>
      <w:r>
        <w:tab/>
      </w:r>
      <w:r>
        <w:t>C、减粘</w:t>
      </w:r>
      <w:r>
        <w:tab/>
      </w:r>
      <w:r>
        <w:t>D、防乳化</w:t>
      </w:r>
    </w:p>
    <w:p w14:paraId="26C0C28D">
      <w:pPr>
        <w:pStyle w:val="75"/>
      </w:pPr>
      <w:r>
        <w:t>114、铝箔纸在不善于吸收油墨的同时，也显得不善于吸收润湿液，为此，可在印版不挂脏的情况下（　　）供液量。</w:t>
      </w:r>
    </w:p>
    <w:p w14:paraId="3B340303">
      <w:pPr>
        <w:pStyle w:val="78"/>
      </w:pPr>
      <w:r>
        <w:tab/>
      </w:r>
      <w:r>
        <w:t>A、加大</w:t>
      </w:r>
      <w:r>
        <w:tab/>
      </w:r>
      <w:r>
        <w:t>B、尽量减少</w:t>
      </w:r>
      <w:r>
        <w:tab/>
      </w:r>
      <w:r>
        <w:t>C、尽量加大</w:t>
      </w:r>
      <w:r>
        <w:tab/>
      </w:r>
      <w:r>
        <w:t>D、减少</w:t>
      </w:r>
    </w:p>
    <w:p w14:paraId="72926B75">
      <w:pPr>
        <w:pStyle w:val="75"/>
      </w:pPr>
      <w:r>
        <w:t>115、递纸牙垫与压印滚筒，输纸铁台之间的间隙，都应调节为（　　）印刷用纸厚度。</w:t>
      </w:r>
    </w:p>
    <w:p w14:paraId="7DF8E3F1">
      <w:pPr>
        <w:pStyle w:val="78"/>
      </w:pPr>
      <w:r>
        <w:tab/>
      </w:r>
      <w:r>
        <w:t>A、一张</w:t>
      </w:r>
      <w:r>
        <w:tab/>
      </w:r>
      <w:r>
        <w:t>B、两张</w:t>
      </w:r>
      <w:r>
        <w:tab/>
      </w:r>
      <w:r>
        <w:t>C、三张</w:t>
      </w:r>
      <w:r>
        <w:tab/>
      </w:r>
      <w:r>
        <w:t>D、五张</w:t>
      </w:r>
    </w:p>
    <w:p w14:paraId="72B902D0">
      <w:pPr>
        <w:pStyle w:val="75"/>
      </w:pPr>
      <w:r>
        <w:t>116、印刷车间操作人员着装要（　　）。</w:t>
      </w:r>
    </w:p>
    <w:p w14:paraId="139909A2">
      <w:pPr>
        <w:pStyle w:val="77"/>
      </w:pPr>
      <w:r>
        <w:tab/>
      </w:r>
      <w:r>
        <w:t>A、日常穿着</w:t>
      </w:r>
      <w:r>
        <w:tab/>
      </w:r>
      <w:r>
        <w:t>B、穿鲜艳服装</w:t>
      </w:r>
    </w:p>
    <w:p w14:paraId="5CACAD21">
      <w:pPr>
        <w:pStyle w:val="77"/>
      </w:pPr>
      <w:r>
        <w:tab/>
      </w:r>
      <w:r>
        <w:t>C、按规定穿劳动保护用品</w:t>
      </w:r>
      <w:r>
        <w:tab/>
      </w:r>
      <w:r>
        <w:t>D、穿宽松服装</w:t>
      </w:r>
    </w:p>
    <w:p w14:paraId="1B8D6722">
      <w:pPr>
        <w:pStyle w:val="75"/>
      </w:pPr>
      <w:r>
        <w:t>117、安全生产管理应坚持安全第一、（　　）的方针。</w:t>
      </w:r>
    </w:p>
    <w:p w14:paraId="1675EFDC">
      <w:pPr>
        <w:pStyle w:val="78"/>
      </w:pPr>
      <w:r>
        <w:tab/>
      </w:r>
      <w:r>
        <w:t>A、冒险作业</w:t>
      </w:r>
      <w:r>
        <w:tab/>
      </w:r>
      <w:r>
        <w:t>B、服从管理</w:t>
      </w:r>
      <w:r>
        <w:tab/>
      </w:r>
      <w:r>
        <w:t>C、预防为主</w:t>
      </w:r>
      <w:r>
        <w:tab/>
      </w:r>
      <w:r>
        <w:t>D、生产第二</w:t>
      </w:r>
    </w:p>
    <w:p w14:paraId="30551664">
      <w:pPr>
        <w:pStyle w:val="75"/>
      </w:pPr>
      <w:r>
        <w:t>118、操作者必须熟悉现场设备的性能和（　　），严禁超性能使用设备。</w:t>
      </w:r>
    </w:p>
    <w:p w14:paraId="517C94EA">
      <w:pPr>
        <w:pStyle w:val="78"/>
      </w:pPr>
      <w:r>
        <w:tab/>
      </w:r>
      <w:r>
        <w:t>A、运行条件</w:t>
      </w:r>
      <w:r>
        <w:tab/>
      </w:r>
      <w:r>
        <w:t>B、运转状态</w:t>
      </w:r>
      <w:r>
        <w:tab/>
      </w:r>
      <w:r>
        <w:t>C、现场环境</w:t>
      </w:r>
      <w:r>
        <w:tab/>
      </w:r>
      <w:r>
        <w:t>D、各方面要求</w:t>
      </w:r>
    </w:p>
    <w:p w14:paraId="28C52902">
      <w:pPr>
        <w:pStyle w:val="75"/>
      </w:pPr>
      <w:r>
        <w:t>119、机器出现机电故障时，应由（　　）排除。</w:t>
      </w:r>
    </w:p>
    <w:p w14:paraId="7900503D">
      <w:pPr>
        <w:pStyle w:val="77"/>
      </w:pPr>
      <w:r>
        <w:tab/>
      </w:r>
      <w:r>
        <w:t>A、机台人员</w:t>
      </w:r>
      <w:r>
        <w:tab/>
      </w:r>
      <w:r>
        <w:t>B、机台负责人</w:t>
      </w:r>
    </w:p>
    <w:p w14:paraId="05D7E673">
      <w:pPr>
        <w:pStyle w:val="77"/>
      </w:pPr>
      <w:r>
        <w:tab/>
      </w:r>
      <w:r>
        <w:t>C、机电专业人员</w:t>
      </w:r>
      <w:r>
        <w:tab/>
      </w:r>
      <w:r>
        <w:t>D、都可以</w:t>
      </w:r>
    </w:p>
    <w:p w14:paraId="11DFD29C">
      <w:pPr>
        <w:pStyle w:val="75"/>
      </w:pPr>
      <w:r>
        <w:t>120、油墨粘度过小可能会引起（　　）。</w:t>
      </w:r>
    </w:p>
    <w:p w14:paraId="6635CFE7">
      <w:pPr>
        <w:pStyle w:val="77"/>
      </w:pPr>
      <w:r>
        <w:tab/>
      </w:r>
      <w:r>
        <w:t>A、糊版及油墨严重乳化</w:t>
      </w:r>
      <w:r>
        <w:tab/>
      </w:r>
      <w:r>
        <w:t>B、油墨传递困难及花版</w:t>
      </w:r>
    </w:p>
    <w:p w14:paraId="79C9E3E3">
      <w:pPr>
        <w:pStyle w:val="77"/>
      </w:pPr>
      <w:r>
        <w:tab/>
      </w:r>
      <w:r>
        <w:t>C、纸张掉毛及花版</w:t>
      </w:r>
      <w:r>
        <w:tab/>
      </w:r>
      <w:r>
        <w:t>D、油墨严重乳化及纸张掉毛</w:t>
      </w:r>
    </w:p>
    <w:p w14:paraId="22538AF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E182D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F8072EC">
            <w:pPr>
              <w:keepNext/>
              <w:jc w:val="center"/>
            </w:pPr>
            <w:r>
              <w:rPr>
                <w:rFonts w:hint="eastAsia"/>
              </w:rPr>
              <w:t>得　分</w:t>
            </w:r>
          </w:p>
        </w:tc>
        <w:tc>
          <w:tcPr>
            <w:tcW w:w="1440" w:type="dxa"/>
            <w:vAlign w:val="center"/>
          </w:tcPr>
          <w:p w14:paraId="29ACAEA1">
            <w:pPr>
              <w:keepNext/>
              <w:jc w:val="center"/>
            </w:pPr>
          </w:p>
        </w:tc>
      </w:tr>
      <w:tr w14:paraId="2FB99B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D2809CF">
            <w:pPr>
              <w:keepNext/>
              <w:jc w:val="center"/>
            </w:pPr>
            <w:r>
              <w:rPr>
                <w:rFonts w:hint="eastAsia"/>
              </w:rPr>
              <w:t>评分人</w:t>
            </w:r>
          </w:p>
        </w:tc>
        <w:tc>
          <w:tcPr>
            <w:tcW w:w="1440" w:type="dxa"/>
            <w:vAlign w:val="center"/>
          </w:tcPr>
          <w:p w14:paraId="7C57EA15">
            <w:pPr>
              <w:keepNext/>
              <w:jc w:val="center"/>
            </w:pPr>
          </w:p>
        </w:tc>
      </w:tr>
    </w:tbl>
    <w:p w14:paraId="69014702">
      <w:pPr>
        <w:pStyle w:val="79"/>
      </w:pPr>
      <w:r>
        <w:t>二、判断题（每题0.5分，共20分。）</w:t>
      </w:r>
    </w:p>
    <w:p w14:paraId="1BBB1168">
      <w:pPr>
        <w:pStyle w:val="75"/>
      </w:pPr>
      <w:r>
        <w:t>121、（　　）职业理想是每个人的事，具有很强的个性，因此没有共性。</w:t>
      </w:r>
    </w:p>
    <w:p w14:paraId="1B1AC31F">
      <w:pPr>
        <w:pStyle w:val="75"/>
      </w:pPr>
      <w:r>
        <w:t>122、（　　）要做到爱岗敬业、忠于职守，必须培养不怕吃苦、不怕吃亏的精神。</w:t>
      </w:r>
    </w:p>
    <w:p w14:paraId="2471C9C7">
      <w:pPr>
        <w:pStyle w:val="75"/>
      </w:pPr>
      <w:r>
        <w:t>123、（　　）物种加速灭绝是自然现象，与人类活动无关。</w:t>
      </w:r>
    </w:p>
    <w:p w14:paraId="3BC69A46">
      <w:pPr>
        <w:pStyle w:val="75"/>
      </w:pPr>
      <w:r>
        <w:t>124、（　　）印前工作系统按工艺流程可分为图文输入、处理和输出三大部分。</w:t>
      </w:r>
    </w:p>
    <w:p w14:paraId="7EB521CB">
      <w:pPr>
        <w:pStyle w:val="75"/>
      </w:pPr>
      <w:r>
        <w:t>125、（　　）胶印既要用到油又要用到水，但应绝对防止油，水互相混溶。</w:t>
      </w:r>
    </w:p>
    <w:p w14:paraId="546FC72F">
      <w:pPr>
        <w:pStyle w:val="75"/>
      </w:pPr>
      <w:r>
        <w:t>126、（　　）胶印的印刷压力越大，印刷质量越好。</w:t>
      </w:r>
    </w:p>
    <w:p w14:paraId="2214537A">
      <w:pPr>
        <w:pStyle w:val="75"/>
      </w:pPr>
      <w:r>
        <w:t>127、（　　）纸张主要是由植物纤维、连结料、胶料、染料组成。</w:t>
      </w:r>
    </w:p>
    <w:p w14:paraId="643B2471">
      <w:pPr>
        <w:pStyle w:val="75"/>
      </w:pPr>
      <w:r>
        <w:t>128、（　　）印刷滚筒叼口必须在合压点以前离合压。</w:t>
      </w:r>
    </w:p>
    <w:p w14:paraId="6FB53E3F">
      <w:pPr>
        <w:pStyle w:val="75"/>
      </w:pPr>
      <w:r>
        <w:t>129、（　　）一般情况烫印压力可依据封面材料性质、纸板厚度及烫印形式决定。加封面材料厚、软或纸板较厚可将压力加大些，反之压力可小些。</w:t>
      </w:r>
    </w:p>
    <w:p w14:paraId="5F75822A">
      <w:pPr>
        <w:pStyle w:val="75"/>
      </w:pPr>
      <w:r>
        <w:t>130、（　　）覆膜，就是将塑料薄膜涂上黏合剂，与纸质印刷品经加热、加压后使之黏合在一起，形成纸塑合一产品的加工技术。</w:t>
      </w:r>
    </w:p>
    <w:p w14:paraId="5CDFEFF3">
      <w:pPr>
        <w:pStyle w:val="75"/>
      </w:pPr>
      <w:r>
        <w:t>131、（　　）软性包衬的缺点是橡皮布变形位移大，图文宽度尺寸增量较大。</w:t>
      </w:r>
    </w:p>
    <w:p w14:paraId="6B436AD6">
      <w:pPr>
        <w:pStyle w:val="75"/>
      </w:pPr>
      <w:r>
        <w:t>132、（　　）橡皮布的硬度是根据胶印机类型来设计的，除此以外不需要考虑其它因素。</w:t>
      </w:r>
    </w:p>
    <w:p w14:paraId="1A677387">
      <w:pPr>
        <w:pStyle w:val="75"/>
      </w:pPr>
      <w:r>
        <w:t>133、（　　）印刷品上的油墨颜色是以固化在印张表面的墨膜为依据。</w:t>
      </w:r>
    </w:p>
    <w:p w14:paraId="70BFDD9F">
      <w:pPr>
        <w:pStyle w:val="75"/>
      </w:pPr>
      <w:r>
        <w:t>134、（　　）油墨的适性调配主要是对油墨颜色的改变。</w:t>
      </w:r>
    </w:p>
    <w:p w14:paraId="7E056488">
      <w:pPr>
        <w:pStyle w:val="75"/>
      </w:pPr>
      <w:r>
        <w:t>135、（　　）光敏型CTP版材是指版材带有光敏涂层，用于高功率紫外光或可见激光进行曝光，版材表面光敏层通过吸收光量子而产生感光作用成像。</w:t>
      </w:r>
    </w:p>
    <w:p w14:paraId="224207F7">
      <w:pPr>
        <w:pStyle w:val="75"/>
      </w:pPr>
      <w:r>
        <w:t>136、（　　）将青版的网角设置为90度是行业标准，不能随意更改。</w:t>
      </w:r>
    </w:p>
    <w:p w14:paraId="1F2D9B76">
      <w:pPr>
        <w:pStyle w:val="75"/>
      </w:pPr>
      <w:r>
        <w:t>137、（　　）检测装置检测方式有透射式、反射式两种。</w:t>
      </w:r>
    </w:p>
    <w:p w14:paraId="30423BD2">
      <w:pPr>
        <w:pStyle w:val="75"/>
      </w:pPr>
      <w:r>
        <w:t>138、（　　）增加橡皮滚筒对压印滚筒的压力不会改变对印版滚筒的压力。</w:t>
      </w:r>
    </w:p>
    <w:p w14:paraId="3C6B829B">
      <w:pPr>
        <w:pStyle w:val="75"/>
      </w:pPr>
      <w:r>
        <w:t>139、（　　）收纸叼牙牙垫与压印滚筒叼牙牙垫间隙应为0.10mm。</w:t>
      </w:r>
    </w:p>
    <w:p w14:paraId="0FDEF946">
      <w:pPr>
        <w:pStyle w:val="75"/>
      </w:pPr>
      <w:r>
        <w:t>140、（　　）没有网点同样可以对彩色原稿的层次和色调作复制。</w:t>
      </w:r>
    </w:p>
    <w:p w14:paraId="2FA5750A">
      <w:pPr>
        <w:pStyle w:val="75"/>
      </w:pPr>
      <w:r>
        <w:t>141、（　　）GATF星标中心白点大，说明网点增大。</w:t>
      </w:r>
    </w:p>
    <w:p w14:paraId="6625F71D">
      <w:pPr>
        <w:pStyle w:val="75"/>
      </w:pPr>
      <w:r>
        <w:t>142、（　　）胶印机印品的侧拉规矩边应与印后加工的规矩边一致。</w:t>
      </w:r>
    </w:p>
    <w:p w14:paraId="76CAC448">
      <w:pPr>
        <w:pStyle w:val="75"/>
      </w:pPr>
      <w:r>
        <w:t>143、（　　）压印滚筒叼牙叼纸距离一般为4mm。</w:t>
      </w:r>
    </w:p>
    <w:p w14:paraId="1D86D89B">
      <w:pPr>
        <w:pStyle w:val="75"/>
      </w:pPr>
      <w:r>
        <w:t>144、（　　）印刷品颜色鲜艳的条件，第一是颜色必须有较高的饱和度。第二是该颜色还必须有高的明度。</w:t>
      </w:r>
    </w:p>
    <w:p w14:paraId="77AC297C">
      <w:pPr>
        <w:pStyle w:val="75"/>
      </w:pPr>
      <w:r>
        <w:t>145、（　　）四色机印刷，如果是以黑版为主，又做了较多的底色去除，从逆套印角度来看，最好色序是：黄-品红-青-黑。</w:t>
      </w:r>
    </w:p>
    <w:p w14:paraId="5B2CAAF0">
      <w:pPr>
        <w:pStyle w:val="75"/>
      </w:pPr>
      <w:r>
        <w:t>146、（　　）在“走纸”菜单当中，可以输入有关纸张运行信息。</w:t>
      </w:r>
    </w:p>
    <w:p w14:paraId="7FBC3D0E">
      <w:pPr>
        <w:pStyle w:val="75"/>
      </w:pPr>
      <w:r>
        <w:t>147、（　　）印刷品复制质量体现在对原稿的再现性及印刷品之间的一致性。</w:t>
      </w:r>
    </w:p>
    <w:p w14:paraId="5942A41A">
      <w:pPr>
        <w:pStyle w:val="75"/>
      </w:pPr>
      <w:r>
        <w:t>148、（　　）“三小”是指墨量小、水小、印刷压力小。</w:t>
      </w:r>
    </w:p>
    <w:p w14:paraId="29D4B167">
      <w:pPr>
        <w:pStyle w:val="75"/>
      </w:pPr>
      <w:r>
        <w:t>149、（　　）使用酒精润湿液的胶印机大都采用摆动传水辊的润湿装置。</w:t>
      </w:r>
    </w:p>
    <w:p w14:paraId="244313D8">
      <w:pPr>
        <w:pStyle w:val="75"/>
      </w:pPr>
      <w:r>
        <w:t>150、（　　）在调节着水辊时，应先调节下着水辊，后调节上着水辊。</w:t>
      </w:r>
    </w:p>
    <w:p w14:paraId="28AC7195">
      <w:pPr>
        <w:pStyle w:val="75"/>
      </w:pPr>
      <w:r>
        <w:t>151、（　　）我国印刷行业标准规定使用D5000光源作为观察反射样品的光源标准。</w:t>
      </w:r>
    </w:p>
    <w:p w14:paraId="35211516">
      <w:pPr>
        <w:pStyle w:val="75"/>
      </w:pPr>
      <w:r>
        <w:t>152、（　　）印刷铝箔纸时，最好选择铝箔纸专用油墨。</w:t>
      </w:r>
    </w:p>
    <w:p w14:paraId="72AD687D">
      <w:pPr>
        <w:pStyle w:val="75"/>
      </w:pPr>
      <w:r>
        <w:t>153、（　　）质量管理是印刷过程管理的中心环节。</w:t>
      </w:r>
    </w:p>
    <w:p w14:paraId="4C1709ED">
      <w:pPr>
        <w:pStyle w:val="75"/>
      </w:pPr>
      <w:r>
        <w:t>154、（　　）测控条分为两大类，即信号条和测试条。</w:t>
      </w:r>
    </w:p>
    <w:p w14:paraId="43CB6806">
      <w:pPr>
        <w:pStyle w:val="75"/>
      </w:pPr>
      <w:r>
        <w:t>155、（　　）两次印刷全部规线重合或在允许的误差范围内，为套印准确。</w:t>
      </w:r>
    </w:p>
    <w:p w14:paraId="1FF0BEF2">
      <w:pPr>
        <w:pStyle w:val="75"/>
      </w:pPr>
      <w:r>
        <w:t>156、（　　）四色胶印机所使用的油墨，按照各机组滚筒的顺序，使油墨的黏度逐渐升高而进行印刷。</w:t>
      </w:r>
    </w:p>
    <w:p w14:paraId="03B248BF">
      <w:pPr>
        <w:pStyle w:val="75"/>
      </w:pPr>
      <w:r>
        <w:t>157、（　　）胶印油墨乳化不仅是不可避免的，而且是胶印油墨传递所需要的，绝对不乳化的油墨是不能用于胶印印刷的。</w:t>
      </w:r>
    </w:p>
    <w:p w14:paraId="33C11AAE">
      <w:pPr>
        <w:pStyle w:val="75"/>
      </w:pPr>
      <w:r>
        <w:t>158、（　　）在同一条件下印刷，用铜版纸印刷的相对反差值比用胶版纸印刷的相对反差值要小。</w:t>
      </w:r>
    </w:p>
    <w:p w14:paraId="74B447F7">
      <w:pPr>
        <w:pStyle w:val="75"/>
      </w:pPr>
      <w:r>
        <w:t>159、（　　）印刷机操作人员头发过长必须戴安帽或束起，长发可露在帽外。</w:t>
      </w:r>
    </w:p>
    <w:p w14:paraId="4153B3AC">
      <w:pPr>
        <w:pStyle w:val="75"/>
      </w:pPr>
      <w:r>
        <w:t>160、（　　）工人下班离开车间要关掉机器，但无须切断电源。</w:t>
      </w:r>
    </w:p>
    <w:p w14:paraId="3DDAACA3">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4159A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0E2B7EB">
            <w:pPr>
              <w:keepNext/>
              <w:jc w:val="center"/>
            </w:pPr>
            <w:r>
              <w:rPr>
                <w:rFonts w:hint="eastAsia"/>
              </w:rPr>
              <w:t>得　分</w:t>
            </w:r>
          </w:p>
        </w:tc>
        <w:tc>
          <w:tcPr>
            <w:tcW w:w="1440" w:type="dxa"/>
            <w:vAlign w:val="center"/>
          </w:tcPr>
          <w:p w14:paraId="1CD83050">
            <w:pPr>
              <w:keepNext/>
              <w:jc w:val="center"/>
            </w:pPr>
          </w:p>
        </w:tc>
      </w:tr>
      <w:tr w14:paraId="0E4EE7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CE61D33">
            <w:pPr>
              <w:keepNext/>
              <w:jc w:val="center"/>
            </w:pPr>
            <w:r>
              <w:rPr>
                <w:rFonts w:hint="eastAsia"/>
              </w:rPr>
              <w:t>评分人</w:t>
            </w:r>
          </w:p>
        </w:tc>
        <w:tc>
          <w:tcPr>
            <w:tcW w:w="1440" w:type="dxa"/>
            <w:vAlign w:val="center"/>
          </w:tcPr>
          <w:p w14:paraId="4AC9106B">
            <w:pPr>
              <w:keepNext/>
              <w:jc w:val="center"/>
            </w:pPr>
          </w:p>
        </w:tc>
      </w:tr>
    </w:tbl>
    <w:p w14:paraId="474811BA">
      <w:pPr>
        <w:pStyle w:val="79"/>
      </w:pPr>
      <w:r>
        <w:t>三、多选题（20题，共20分）</w:t>
      </w:r>
    </w:p>
    <w:p w14:paraId="5FAC73F5">
      <w:pPr>
        <w:pStyle w:val="75"/>
      </w:pPr>
      <w:r>
        <w:t>161、爱岗与敬业的关系是（　　）。</w:t>
      </w:r>
    </w:p>
    <w:p w14:paraId="64C25665">
      <w:pPr>
        <w:pStyle w:val="77"/>
      </w:pPr>
      <w:r>
        <w:tab/>
      </w:r>
      <w:r>
        <w:t>A、两者统一</w:t>
      </w:r>
      <w:r>
        <w:tab/>
      </w:r>
      <w:r>
        <w:t>B、爱岗才会敬业</w:t>
      </w:r>
    </w:p>
    <w:p w14:paraId="5BF09067">
      <w:pPr>
        <w:pStyle w:val="77"/>
      </w:pPr>
      <w:r>
        <w:tab/>
      </w:r>
      <w:r>
        <w:t>C、敬业会促进爱岗</w:t>
      </w:r>
      <w:r>
        <w:tab/>
      </w:r>
      <w:r>
        <w:t>D、两者独立</w:t>
      </w:r>
    </w:p>
    <w:p w14:paraId="2C4D3819">
      <w:pPr>
        <w:pStyle w:val="77"/>
      </w:pPr>
      <w:r>
        <w:tab/>
      </w:r>
      <w:r>
        <w:t>E、不爱岗也可以敬业</w:t>
      </w:r>
      <w:r>
        <w:tab/>
      </w:r>
    </w:p>
    <w:p w14:paraId="7AEBC51F">
      <w:pPr>
        <w:pStyle w:val="75"/>
      </w:pPr>
      <w:r>
        <w:t>162、出版及发行单位将自己的单位名称或报纸、期刊名称，设计出某种字体（多为名家书写）并制成不同尺寸的原版，排于本社出版物的（　　）上。</w:t>
      </w:r>
    </w:p>
    <w:p w14:paraId="1D7FABB2">
      <w:pPr>
        <w:pStyle w:val="77"/>
      </w:pPr>
      <w:r>
        <w:tab/>
      </w:r>
      <w:r>
        <w:t>A、封面</w:t>
      </w:r>
      <w:r>
        <w:tab/>
      </w:r>
      <w:r>
        <w:t>B、扉页</w:t>
      </w:r>
    </w:p>
    <w:p w14:paraId="3066C865">
      <w:pPr>
        <w:pStyle w:val="77"/>
      </w:pPr>
      <w:r>
        <w:tab/>
      </w:r>
      <w:r>
        <w:t>C、版本记录页</w:t>
      </w:r>
      <w:r>
        <w:tab/>
      </w:r>
      <w:r>
        <w:t>D、书脊或广告页</w:t>
      </w:r>
    </w:p>
    <w:p w14:paraId="1B1739AC">
      <w:pPr>
        <w:pStyle w:val="77"/>
      </w:pPr>
      <w:r>
        <w:tab/>
      </w:r>
      <w:r>
        <w:t>E、正文</w:t>
      </w:r>
      <w:r>
        <w:tab/>
      </w:r>
    </w:p>
    <w:p w14:paraId="2180F648">
      <w:pPr>
        <w:pStyle w:val="75"/>
      </w:pPr>
      <w:r>
        <w:t>163、在印刷复制环节中，要保证稳定一致的观察条件，有（　　）几个关键因素。</w:t>
      </w:r>
    </w:p>
    <w:p w14:paraId="33F511B4">
      <w:pPr>
        <w:pStyle w:val="77"/>
      </w:pPr>
      <w:r>
        <w:tab/>
      </w:r>
      <w:r>
        <w:t>A、使用标准光源观察箱</w:t>
      </w:r>
      <w:r>
        <w:tab/>
      </w:r>
      <w:r>
        <w:t>B、光源光谱成分</w:t>
      </w:r>
    </w:p>
    <w:p w14:paraId="2BC5D2FE">
      <w:pPr>
        <w:pStyle w:val="77"/>
      </w:pPr>
      <w:r>
        <w:tab/>
      </w:r>
      <w:r>
        <w:t>C、光源亮度</w:t>
      </w:r>
      <w:r>
        <w:tab/>
      </w:r>
      <w:r>
        <w:t>D、光源稳定性</w:t>
      </w:r>
    </w:p>
    <w:p w14:paraId="1A21A143">
      <w:pPr>
        <w:pStyle w:val="77"/>
      </w:pPr>
      <w:r>
        <w:tab/>
      </w:r>
      <w:r>
        <w:t>E、观察环境</w:t>
      </w:r>
      <w:r>
        <w:tab/>
      </w:r>
    </w:p>
    <w:p w14:paraId="0D5967AD">
      <w:pPr>
        <w:pStyle w:val="75"/>
      </w:pPr>
      <w:r>
        <w:t>164、平板纸的规格主要以纸张的（　　）两个指标来表述。</w:t>
      </w:r>
    </w:p>
    <w:p w14:paraId="64B4A6F2">
      <w:pPr>
        <w:pStyle w:val="77"/>
      </w:pPr>
      <w:r>
        <w:tab/>
      </w:r>
      <w:r>
        <w:t>A、重量</w:t>
      </w:r>
      <w:r>
        <w:tab/>
      </w:r>
      <w:r>
        <w:t>B、定量</w:t>
      </w:r>
    </w:p>
    <w:p w14:paraId="3AA4F8B7">
      <w:pPr>
        <w:pStyle w:val="77"/>
      </w:pPr>
      <w:r>
        <w:tab/>
      </w:r>
      <w:r>
        <w:t>C、幅面</w:t>
      </w:r>
      <w:r>
        <w:tab/>
      </w:r>
      <w:r>
        <w:t>D、数量</w:t>
      </w:r>
    </w:p>
    <w:p w14:paraId="6BD05789">
      <w:pPr>
        <w:pStyle w:val="77"/>
      </w:pPr>
      <w:r>
        <w:tab/>
      </w:r>
      <w:r>
        <w:t>E、厚度</w:t>
      </w:r>
    </w:p>
    <w:p w14:paraId="04BAC508">
      <w:pPr>
        <w:pStyle w:val="75"/>
      </w:pPr>
      <w:r>
        <w:t>165、下列纸张中，需要用原纸进行二次加工的纸张是（　　）。</w:t>
      </w:r>
    </w:p>
    <w:p w14:paraId="1414F198">
      <w:pPr>
        <w:pStyle w:val="77"/>
      </w:pPr>
      <w:r>
        <w:tab/>
      </w:r>
      <w:r>
        <w:t>A、新闻纸</w:t>
      </w:r>
      <w:r>
        <w:tab/>
      </w:r>
      <w:r>
        <w:t>B、胶版纸</w:t>
      </w:r>
    </w:p>
    <w:p w14:paraId="52EAB103">
      <w:pPr>
        <w:pStyle w:val="77"/>
      </w:pPr>
      <w:r>
        <w:tab/>
      </w:r>
      <w:r>
        <w:t>C、铜版纸</w:t>
      </w:r>
      <w:r>
        <w:tab/>
      </w:r>
      <w:r>
        <w:t>D、玻璃卡纸</w:t>
      </w:r>
    </w:p>
    <w:p w14:paraId="2773D0EC">
      <w:pPr>
        <w:pStyle w:val="77"/>
      </w:pPr>
      <w:r>
        <w:tab/>
      </w:r>
      <w:r>
        <w:t>E、白板纸</w:t>
      </w:r>
    </w:p>
    <w:p w14:paraId="2100B1CD">
      <w:pPr>
        <w:pStyle w:val="75"/>
      </w:pPr>
      <w:r>
        <w:t>166、纸张表面强度是指纸张（　　）的能力。</w:t>
      </w:r>
    </w:p>
    <w:p w14:paraId="005BD7F5">
      <w:pPr>
        <w:pStyle w:val="77"/>
      </w:pPr>
      <w:r>
        <w:tab/>
      </w:r>
      <w:r>
        <w:t>A、表面剥离</w:t>
      </w:r>
      <w:r>
        <w:tab/>
      </w:r>
      <w:r>
        <w:t>B、分层作用</w:t>
      </w:r>
    </w:p>
    <w:p w14:paraId="752D8C2E">
      <w:pPr>
        <w:pStyle w:val="77"/>
      </w:pPr>
      <w:r>
        <w:tab/>
      </w:r>
      <w:r>
        <w:t>C、耐折</w:t>
      </w:r>
      <w:r>
        <w:tab/>
      </w:r>
      <w:r>
        <w:t>D、耐破</w:t>
      </w:r>
    </w:p>
    <w:p w14:paraId="54C6B219">
      <w:pPr>
        <w:pStyle w:val="77"/>
      </w:pPr>
      <w:r>
        <w:tab/>
      </w:r>
      <w:r>
        <w:t>E、吸收性</w:t>
      </w:r>
    </w:p>
    <w:p w14:paraId="48E4C33D">
      <w:pPr>
        <w:pStyle w:val="75"/>
      </w:pPr>
      <w:r>
        <w:t>167、下列属于印刷橡皮布质量要求的是（　　）。</w:t>
      </w:r>
    </w:p>
    <w:p w14:paraId="58739E3B">
      <w:pPr>
        <w:pStyle w:val="77"/>
      </w:pPr>
      <w:r>
        <w:tab/>
      </w:r>
      <w:r>
        <w:t>A、外观质量</w:t>
      </w:r>
      <w:r>
        <w:tab/>
      </w:r>
      <w:r>
        <w:t>B、机械性能</w:t>
      </w:r>
    </w:p>
    <w:p w14:paraId="41932600">
      <w:pPr>
        <w:pStyle w:val="77"/>
      </w:pPr>
      <w:r>
        <w:tab/>
      </w:r>
      <w:r>
        <w:t>C、化学性能</w:t>
      </w:r>
      <w:r>
        <w:tab/>
      </w:r>
      <w:r>
        <w:t>D、织布的性能</w:t>
      </w:r>
    </w:p>
    <w:p w14:paraId="5376BA82">
      <w:pPr>
        <w:pStyle w:val="77"/>
      </w:pPr>
      <w:r>
        <w:tab/>
      </w:r>
      <w:r>
        <w:t>E、光学性能</w:t>
      </w:r>
    </w:p>
    <w:p w14:paraId="014EECD5">
      <w:pPr>
        <w:pStyle w:val="75"/>
      </w:pPr>
      <w:r>
        <w:t>168、阳图型无水胶印版的版基是由铝基构成的，其它的结构层有（　　）。</w:t>
      </w:r>
    </w:p>
    <w:p w14:paraId="018253A0">
      <w:pPr>
        <w:pStyle w:val="77"/>
      </w:pPr>
      <w:r>
        <w:tab/>
      </w:r>
      <w:r>
        <w:t>A、底涂层</w:t>
      </w:r>
      <w:r>
        <w:tab/>
      </w:r>
      <w:r>
        <w:t>B、氧化层</w:t>
      </w:r>
    </w:p>
    <w:p w14:paraId="3C5097A7">
      <w:pPr>
        <w:pStyle w:val="77"/>
      </w:pPr>
      <w:r>
        <w:tab/>
      </w:r>
      <w:r>
        <w:t>C、聚合物层</w:t>
      </w:r>
      <w:r>
        <w:tab/>
      </w:r>
      <w:r>
        <w:t>D、感光树脂层</w:t>
      </w:r>
    </w:p>
    <w:p w14:paraId="7AD05F0A">
      <w:pPr>
        <w:pStyle w:val="77"/>
      </w:pPr>
      <w:r>
        <w:tab/>
      </w:r>
      <w:r>
        <w:t>E、硅胶层</w:t>
      </w:r>
    </w:p>
    <w:p w14:paraId="1CCBDE4E">
      <w:pPr>
        <w:pStyle w:val="75"/>
      </w:pPr>
      <w:r>
        <w:t>169、下面属于反射原稿的有（　　）。</w:t>
      </w:r>
    </w:p>
    <w:p w14:paraId="4748CFBF">
      <w:pPr>
        <w:pStyle w:val="77"/>
      </w:pPr>
      <w:r>
        <w:tab/>
      </w:r>
      <w:r>
        <w:t>A、彩色照片</w:t>
      </w:r>
      <w:r>
        <w:tab/>
      </w:r>
      <w:r>
        <w:t>B、画稿</w:t>
      </w:r>
    </w:p>
    <w:p w14:paraId="3DD8B2F5">
      <w:pPr>
        <w:pStyle w:val="77"/>
      </w:pPr>
      <w:r>
        <w:tab/>
      </w:r>
      <w:r>
        <w:t>C、底片</w:t>
      </w:r>
      <w:r>
        <w:tab/>
      </w:r>
      <w:r>
        <w:t>D、彩色反转片</w:t>
      </w:r>
    </w:p>
    <w:p w14:paraId="135E7337">
      <w:pPr>
        <w:pStyle w:val="77"/>
      </w:pPr>
      <w:r>
        <w:tab/>
      </w:r>
      <w:r>
        <w:t>E、印刷品</w:t>
      </w:r>
    </w:p>
    <w:p w14:paraId="51D7E5C5">
      <w:pPr>
        <w:pStyle w:val="75"/>
      </w:pPr>
      <w:r>
        <w:t>170、使用调幅加网技术时要考虑（　　）要素。</w:t>
      </w:r>
    </w:p>
    <w:p w14:paraId="48A7502B">
      <w:pPr>
        <w:pStyle w:val="77"/>
      </w:pPr>
      <w:r>
        <w:tab/>
      </w:r>
      <w:r>
        <w:t>A、网点大小</w:t>
      </w:r>
      <w:r>
        <w:tab/>
      </w:r>
      <w:r>
        <w:t>B、网点锐度</w:t>
      </w:r>
    </w:p>
    <w:p w14:paraId="4C4DF530">
      <w:pPr>
        <w:pStyle w:val="77"/>
      </w:pPr>
      <w:r>
        <w:tab/>
      </w:r>
      <w:r>
        <w:t>C、网点形状</w:t>
      </w:r>
      <w:r>
        <w:tab/>
      </w:r>
      <w:r>
        <w:t>D、加网线数</w:t>
      </w:r>
    </w:p>
    <w:p w14:paraId="1B1AE0CE">
      <w:pPr>
        <w:pStyle w:val="77"/>
      </w:pPr>
      <w:r>
        <w:tab/>
      </w:r>
      <w:r>
        <w:t>E、加网角度</w:t>
      </w:r>
    </w:p>
    <w:p w14:paraId="3A97B8C2">
      <w:pPr>
        <w:pStyle w:val="75"/>
      </w:pPr>
      <w:r>
        <w:t>171、滚枕的种类有（　　）。</w:t>
      </w:r>
    </w:p>
    <w:p w14:paraId="5E858071">
      <w:pPr>
        <w:pStyle w:val="77"/>
      </w:pPr>
      <w:r>
        <w:tab/>
      </w:r>
      <w:r>
        <w:t>A、接触滚枕</w:t>
      </w:r>
      <w:r>
        <w:tab/>
      </w:r>
      <w:r>
        <w:t>B、圆度滚枕</w:t>
      </w:r>
    </w:p>
    <w:p w14:paraId="602A1360">
      <w:pPr>
        <w:pStyle w:val="77"/>
      </w:pPr>
      <w:r>
        <w:tab/>
      </w:r>
      <w:r>
        <w:t>C、测量滚枕</w:t>
      </w:r>
      <w:r>
        <w:tab/>
      </w:r>
      <w:r>
        <w:t>D、半径滚枕</w:t>
      </w:r>
    </w:p>
    <w:p w14:paraId="2AF7F78F">
      <w:pPr>
        <w:pStyle w:val="77"/>
      </w:pPr>
      <w:r>
        <w:tab/>
      </w:r>
      <w:r>
        <w:t>E、非接触滚枕</w:t>
      </w:r>
    </w:p>
    <w:p w14:paraId="3A1FE151">
      <w:pPr>
        <w:pStyle w:val="75"/>
      </w:pPr>
      <w:r>
        <w:t>172、胶印机定期检查主要包括（　　）。</w:t>
      </w:r>
    </w:p>
    <w:p w14:paraId="3CC346FB">
      <w:pPr>
        <w:pStyle w:val="77"/>
      </w:pPr>
      <w:r>
        <w:tab/>
      </w:r>
      <w:r>
        <w:t>A、电器检查</w:t>
      </w:r>
      <w:r>
        <w:tab/>
      </w:r>
      <w:r>
        <w:t>B、润滑检查</w:t>
      </w:r>
    </w:p>
    <w:p w14:paraId="7E9AAF5C">
      <w:pPr>
        <w:pStyle w:val="77"/>
      </w:pPr>
      <w:r>
        <w:tab/>
      </w:r>
      <w:r>
        <w:t>C、运行状况检查</w:t>
      </w:r>
      <w:r>
        <w:tab/>
      </w:r>
      <w:r>
        <w:t>D、气路检查</w:t>
      </w:r>
    </w:p>
    <w:p w14:paraId="2C34FD23">
      <w:pPr>
        <w:pStyle w:val="77"/>
      </w:pPr>
      <w:r>
        <w:tab/>
      </w:r>
      <w:r>
        <w:t>E、油路检查</w:t>
      </w:r>
      <w:r>
        <w:tab/>
      </w:r>
    </w:p>
    <w:p w14:paraId="432DB658">
      <w:pPr>
        <w:pStyle w:val="75"/>
      </w:pPr>
      <w:r>
        <w:t>173、印刷色序的选择原则，根据（　　）排列色序。</w:t>
      </w:r>
    </w:p>
    <w:p w14:paraId="3E05ACA3">
      <w:pPr>
        <w:pStyle w:val="77"/>
      </w:pPr>
      <w:r>
        <w:tab/>
      </w:r>
      <w:r>
        <w:t>A、油墨的透明度</w:t>
      </w:r>
      <w:r>
        <w:tab/>
      </w:r>
      <w:r>
        <w:t>B、原稿的主色调</w:t>
      </w:r>
    </w:p>
    <w:p w14:paraId="3D9A2093">
      <w:pPr>
        <w:pStyle w:val="77"/>
      </w:pPr>
      <w:r>
        <w:tab/>
      </w:r>
      <w:r>
        <w:t>C、油墨的黏性</w:t>
      </w:r>
      <w:r>
        <w:tab/>
      </w:r>
      <w:r>
        <w:t>D、油墨的深淡</w:t>
      </w:r>
    </w:p>
    <w:p w14:paraId="25BCEC0D">
      <w:pPr>
        <w:pStyle w:val="77"/>
      </w:pPr>
      <w:r>
        <w:tab/>
      </w:r>
      <w:r>
        <w:t>E、机器的类型</w:t>
      </w:r>
      <w:r>
        <w:tab/>
      </w:r>
    </w:p>
    <w:p w14:paraId="56AE8BF8">
      <w:pPr>
        <w:pStyle w:val="75"/>
      </w:pPr>
      <w:r>
        <w:t>174、现代多色单张纸胶印机大多设备联机UV上光机组。根据客户要求可采用（　　）上光方法。</w:t>
      </w:r>
    </w:p>
    <w:p w14:paraId="62115D6C">
      <w:pPr>
        <w:pStyle w:val="77"/>
      </w:pPr>
      <w:r>
        <w:tab/>
      </w:r>
      <w:r>
        <w:t>A、脱机</w:t>
      </w:r>
      <w:r>
        <w:tab/>
      </w:r>
      <w:r>
        <w:t>B、辅助</w:t>
      </w:r>
    </w:p>
    <w:p w14:paraId="78E0EFD3">
      <w:pPr>
        <w:pStyle w:val="77"/>
      </w:pPr>
      <w:r>
        <w:tab/>
      </w:r>
      <w:r>
        <w:t>C、整版</w:t>
      </w:r>
      <w:r>
        <w:tab/>
      </w:r>
      <w:r>
        <w:t>D、局部</w:t>
      </w:r>
    </w:p>
    <w:p w14:paraId="17FD8C33">
      <w:pPr>
        <w:pStyle w:val="77"/>
      </w:pPr>
      <w:r>
        <w:tab/>
      </w:r>
      <w:r>
        <w:t>E、套版</w:t>
      </w:r>
    </w:p>
    <w:p w14:paraId="3B742A0F">
      <w:pPr>
        <w:pStyle w:val="75"/>
      </w:pPr>
      <w:r>
        <w:t>175、采用三点支撑离合压调节方式的优点有（　　）。</w:t>
      </w:r>
    </w:p>
    <w:p w14:paraId="55A43902">
      <w:pPr>
        <w:pStyle w:val="76"/>
      </w:pPr>
      <w:r>
        <w:tab/>
      </w:r>
      <w:r>
        <w:t>A、配合面少、加工、装配精度要求比偏心轴承机构低得多</w:t>
      </w:r>
    </w:p>
    <w:p w14:paraId="1308BFCE">
      <w:pPr>
        <w:pStyle w:val="76"/>
      </w:pPr>
      <w:r>
        <w:tab/>
      </w:r>
      <w:r>
        <w:t>B、加工容易</w:t>
      </w:r>
    </w:p>
    <w:p w14:paraId="08D8C2F9">
      <w:pPr>
        <w:pStyle w:val="76"/>
      </w:pPr>
      <w:r>
        <w:tab/>
      </w:r>
      <w:r>
        <w:t>C、维修方便</w:t>
      </w:r>
    </w:p>
    <w:p w14:paraId="39EBD7D4">
      <w:pPr>
        <w:pStyle w:val="76"/>
      </w:pPr>
      <w:r>
        <w:tab/>
      </w:r>
      <w:r>
        <w:t>D、运行精度较高</w:t>
      </w:r>
    </w:p>
    <w:p w14:paraId="4B76D116">
      <w:pPr>
        <w:pStyle w:val="76"/>
      </w:pPr>
      <w:r>
        <w:tab/>
      </w:r>
      <w:r>
        <w:t>E、但接触面少易产生振动，多用于走滚枕的平版印刷机上</w:t>
      </w:r>
    </w:p>
    <w:p w14:paraId="4F48F28E">
      <w:pPr>
        <w:pStyle w:val="75"/>
      </w:pPr>
      <w:r>
        <w:t>176、UV磨砂油墨常用于（　　）。</w:t>
      </w:r>
    </w:p>
    <w:p w14:paraId="5A92E5D1">
      <w:pPr>
        <w:pStyle w:val="77"/>
      </w:pPr>
      <w:r>
        <w:tab/>
      </w:r>
      <w:r>
        <w:t>A、胶印</w:t>
      </w:r>
      <w:r>
        <w:tab/>
      </w:r>
      <w:r>
        <w:t>B、凹印</w:t>
      </w:r>
    </w:p>
    <w:p w14:paraId="7A061384">
      <w:pPr>
        <w:pStyle w:val="77"/>
      </w:pPr>
      <w:r>
        <w:tab/>
      </w:r>
      <w:r>
        <w:t>C、网印</w:t>
      </w:r>
      <w:r>
        <w:tab/>
      </w:r>
      <w:r>
        <w:t>D、柔印</w:t>
      </w:r>
    </w:p>
    <w:p w14:paraId="3EA3923E">
      <w:pPr>
        <w:pStyle w:val="77"/>
      </w:pPr>
      <w:r>
        <w:tab/>
      </w:r>
      <w:r>
        <w:t>E、转移印</w:t>
      </w:r>
    </w:p>
    <w:p w14:paraId="41444246">
      <w:pPr>
        <w:pStyle w:val="75"/>
      </w:pPr>
      <w:r>
        <w:t>177、印刷压力的调节方法有（　　）。</w:t>
      </w:r>
    </w:p>
    <w:p w14:paraId="53F357C5">
      <w:pPr>
        <w:pStyle w:val="77"/>
      </w:pPr>
      <w:r>
        <w:tab/>
      </w:r>
      <w:r>
        <w:t>A、千分比测定法</w:t>
      </w:r>
      <w:r>
        <w:tab/>
      </w:r>
      <w:r>
        <w:t>B、软铅丝测定法</w:t>
      </w:r>
    </w:p>
    <w:p w14:paraId="0DE3238E">
      <w:pPr>
        <w:pStyle w:val="77"/>
      </w:pPr>
      <w:r>
        <w:tab/>
      </w:r>
      <w:r>
        <w:t>C、插钢片法</w:t>
      </w:r>
      <w:r>
        <w:tab/>
      </w:r>
      <w:r>
        <w:t>D、敷墨法</w:t>
      </w:r>
    </w:p>
    <w:p w14:paraId="3FBB811F">
      <w:pPr>
        <w:pStyle w:val="77"/>
      </w:pPr>
      <w:r>
        <w:tab/>
      </w:r>
      <w:r>
        <w:t>E、光照法</w:t>
      </w:r>
      <w:r>
        <w:tab/>
      </w:r>
    </w:p>
    <w:p w14:paraId="2A61BD9D">
      <w:pPr>
        <w:pStyle w:val="75"/>
      </w:pPr>
      <w:r>
        <w:t>178、在输纸过程中，对空张及早到、晚到、折角、歪斜等故障的检测装置多采用（　　）检测方法。</w:t>
      </w:r>
    </w:p>
    <w:p w14:paraId="5E6CB1C0">
      <w:pPr>
        <w:pStyle w:val="77"/>
      </w:pPr>
      <w:r>
        <w:tab/>
      </w:r>
      <w:r>
        <w:t>A、机电式</w:t>
      </w:r>
      <w:r>
        <w:tab/>
      </w:r>
      <w:r>
        <w:t>B、激光式</w:t>
      </w:r>
    </w:p>
    <w:p w14:paraId="60CA00B1">
      <w:pPr>
        <w:pStyle w:val="77"/>
      </w:pPr>
      <w:r>
        <w:tab/>
      </w:r>
      <w:r>
        <w:t>C、光电式</w:t>
      </w:r>
      <w:r>
        <w:tab/>
      </w:r>
      <w:r>
        <w:t>D、光栅式</w:t>
      </w:r>
    </w:p>
    <w:p w14:paraId="062CCD0D">
      <w:pPr>
        <w:pStyle w:val="77"/>
      </w:pPr>
      <w:r>
        <w:tab/>
      </w:r>
      <w:r>
        <w:t>E、电触头式</w:t>
      </w:r>
    </w:p>
    <w:p w14:paraId="7F386622">
      <w:pPr>
        <w:pStyle w:val="75"/>
      </w:pPr>
      <w:r>
        <w:t>179、酒精润湿装置常见的故障有（　　）。</w:t>
      </w:r>
    </w:p>
    <w:p w14:paraId="4A94F844">
      <w:pPr>
        <w:pStyle w:val="76"/>
      </w:pPr>
      <w:r>
        <w:tab/>
      </w:r>
      <w:r>
        <w:t>A、印版衬垫不合理造成着水辊两端沾墨</w:t>
      </w:r>
    </w:p>
    <w:p w14:paraId="5D54FA57">
      <w:pPr>
        <w:pStyle w:val="76"/>
      </w:pPr>
      <w:r>
        <w:tab/>
      </w:r>
      <w:r>
        <w:t>B、着水辊对印版的压力调节不当</w:t>
      </w:r>
    </w:p>
    <w:p w14:paraId="52D03B1C">
      <w:pPr>
        <w:pStyle w:val="76"/>
      </w:pPr>
      <w:r>
        <w:tab/>
      </w:r>
      <w:r>
        <w:t>C、过桥辊的压力调节不当</w:t>
      </w:r>
    </w:p>
    <w:p w14:paraId="28D6C935">
      <w:pPr>
        <w:pStyle w:val="76"/>
      </w:pPr>
      <w:r>
        <w:tab/>
      </w:r>
      <w:r>
        <w:t>D、计量辊压力调节不当</w:t>
      </w:r>
    </w:p>
    <w:p w14:paraId="1A0DEC10">
      <w:pPr>
        <w:pStyle w:val="76"/>
      </w:pPr>
      <w:r>
        <w:tab/>
      </w:r>
      <w:r>
        <w:t>E、单、双色平版印刷机着水辊沾墨故障</w:t>
      </w:r>
    </w:p>
    <w:p w14:paraId="06F231F6">
      <w:pPr>
        <w:pStyle w:val="75"/>
      </w:pPr>
      <w:r>
        <w:t>180、胶印过程中形成堆版的主要原因是由于（　　）造成的。</w:t>
      </w:r>
    </w:p>
    <w:p w14:paraId="18489677">
      <w:pPr>
        <w:pStyle w:val="77"/>
      </w:pPr>
      <w:r>
        <w:tab/>
      </w:r>
      <w:r>
        <w:t>A、印刷压力</w:t>
      </w:r>
      <w:r>
        <w:tab/>
      </w:r>
      <w:r>
        <w:t>B、油墨比重过大</w:t>
      </w:r>
    </w:p>
    <w:p w14:paraId="548BECF9">
      <w:pPr>
        <w:pStyle w:val="77"/>
      </w:pPr>
      <w:r>
        <w:tab/>
      </w:r>
      <w:r>
        <w:t>C、润湿液</w:t>
      </w:r>
      <w:r>
        <w:tab/>
      </w:r>
      <w:r>
        <w:t>D、纸张掉粉</w:t>
      </w:r>
    </w:p>
    <w:p w14:paraId="1B05B57B">
      <w:pPr>
        <w:pStyle w:val="77"/>
      </w:pPr>
      <w:r>
        <w:tab/>
      </w:r>
      <w:r>
        <w:t>E、喷粉</w:t>
      </w:r>
      <w:r>
        <w:tab/>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68143">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E5348E"/>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11</Pages>
  <Words>9016</Words>
  <Characters>9626</Characters>
  <Lines>1</Lines>
  <Paragraphs>1</Paragraphs>
  <TotalTime>2</TotalTime>
  <ScaleCrop>false</ScaleCrop>
  <LinksUpToDate>false</LinksUpToDate>
  <CharactersWithSpaces>10603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2025-04-01T02:35:00Z</dcterms:created>
  <dc:creator>Jessie</dc:creator>
  <cp:lastModifiedBy>Jessie</cp:lastModifiedBy>
  <dcterms:modified xsi:type="dcterms:W3CDTF">2025-04-01T02:35:41Z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AEA40F31350B4EF999662C350FDD9D64_13</vt:lpwstr>
  </property>
</Properties>
</file>